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E45C4" w14:textId="1ED3DBA4" w:rsidR="00D62E6E" w:rsidRPr="007919C4" w:rsidRDefault="00D62E6E" w:rsidP="007919C4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7919C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7919C4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7919C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7919C4" w14:paraId="78826FE9" w14:textId="77777777" w:rsidTr="007919C4">
        <w:trPr>
          <w:gridAfter w:val="1"/>
          <w:wAfter w:w="32" w:type="dxa"/>
        </w:trPr>
        <w:tc>
          <w:tcPr>
            <w:tcW w:w="2800" w:type="dxa"/>
            <w:gridSpan w:val="2"/>
          </w:tcPr>
          <w:p w14:paraId="5C37629E" w14:textId="77777777" w:rsidR="00D62E6E" w:rsidRPr="007919C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919C4">
              <w:rPr>
                <w:rFonts w:ascii="Arial Narrow" w:hAnsi="Arial Narrow" w:cs="Arial"/>
                <w:b/>
              </w:rPr>
              <w:t>Wykonawca</w:t>
            </w:r>
            <w:r w:rsidRPr="007919C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3CF2F53" w14:textId="77777777" w:rsidR="00D62E6E" w:rsidRPr="007919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E575A85" w14:textId="77777777" w:rsidR="00D62E6E" w:rsidRPr="007919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387237" w14:textId="77777777" w:rsidR="00D62E6E" w:rsidRPr="007919C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919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919C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919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7919C4" w14:paraId="401435FC" w14:textId="77777777" w:rsidTr="007919C4">
        <w:trPr>
          <w:gridAfter w:val="1"/>
          <w:wAfter w:w="32" w:type="dxa"/>
        </w:trPr>
        <w:tc>
          <w:tcPr>
            <w:tcW w:w="2800" w:type="dxa"/>
            <w:gridSpan w:val="2"/>
          </w:tcPr>
          <w:p w14:paraId="3F0C25DF" w14:textId="77777777" w:rsidR="00D62E6E" w:rsidRPr="007919C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919C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015A8F6" w14:textId="77777777" w:rsidR="00D62E6E" w:rsidRPr="007919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FFD41C" w14:textId="77777777" w:rsidR="00D62E6E" w:rsidRPr="007919C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921D9" w14:textId="77777777" w:rsidR="00D62E6E" w:rsidRPr="007919C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919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919C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919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C11C3B" w:rsidRPr="007919C4" w14:paraId="52E22E5A" w14:textId="77777777" w:rsidTr="007919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7873EB" w14:textId="77777777" w:rsidR="00C11C3B" w:rsidRPr="007919C4" w:rsidRDefault="00C11C3B" w:rsidP="0011284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203CFF8" w14:textId="77777777" w:rsidR="00C11C3B" w:rsidRPr="007919C4" w:rsidRDefault="00C11C3B" w:rsidP="0011284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919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7919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7919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7919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74E2F85" w14:textId="77777777" w:rsidR="00C11C3B" w:rsidRPr="007919C4" w:rsidRDefault="00C11C3B" w:rsidP="0011284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D81AD4C" w14:textId="77777777" w:rsidR="00C11C3B" w:rsidRPr="007919C4" w:rsidRDefault="00C11C3B" w:rsidP="0011284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7919C4" w14:paraId="543D464B" w14:textId="77777777" w:rsidTr="007919C4">
        <w:trPr>
          <w:gridAfter w:val="1"/>
          <w:wAfter w:w="32" w:type="dxa"/>
        </w:trPr>
        <w:tc>
          <w:tcPr>
            <w:tcW w:w="2269" w:type="dxa"/>
          </w:tcPr>
          <w:p w14:paraId="3C76074A" w14:textId="77777777" w:rsidR="00D62E6E" w:rsidRPr="007919C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17027488" w14:textId="77777777" w:rsidR="00D62E6E" w:rsidRPr="007919C4" w:rsidRDefault="00C11C3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D62E6E" w:rsidRPr="007919C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11C3B" w:rsidRPr="007919C4" w14:paraId="1871FC50" w14:textId="77777777" w:rsidTr="007919C4">
        <w:trPr>
          <w:gridAfter w:val="1"/>
          <w:wAfter w:w="32" w:type="dxa"/>
        </w:trPr>
        <w:tc>
          <w:tcPr>
            <w:tcW w:w="2269" w:type="dxa"/>
          </w:tcPr>
          <w:p w14:paraId="4DBE90A0" w14:textId="77777777" w:rsidR="00C11C3B" w:rsidRPr="007919C4" w:rsidRDefault="00C11C3B" w:rsidP="001128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22BF1AC0" w14:textId="77777777" w:rsidR="00C11C3B" w:rsidRPr="007919C4" w:rsidRDefault="00C11C3B" w:rsidP="001128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bCs/>
                <w:lang w:eastAsia="pl-PL"/>
              </w:rPr>
              <w:t>117/2025</w:t>
            </w:r>
          </w:p>
        </w:tc>
      </w:tr>
    </w:tbl>
    <w:p w14:paraId="67E94441" w14:textId="77777777" w:rsidR="00BC121E" w:rsidRPr="007919C4" w:rsidRDefault="00C11C3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7919C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7919C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7919C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7919C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7919C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7919C4">
        <w:rPr>
          <w:rFonts w:ascii="Arial Narrow" w:eastAsia="Times New Roman" w:hAnsi="Arial Narrow" w:cs="Arial"/>
          <w:bCs/>
          <w:lang w:eastAsia="pl-PL"/>
        </w:rPr>
        <w:t>, że:</w:t>
      </w:r>
    </w:p>
    <w:p w14:paraId="7AEC5E7B" w14:textId="77777777" w:rsidR="00BC121E" w:rsidRPr="007919C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7919C4">
        <w:rPr>
          <w:rFonts w:ascii="Arial Narrow" w:eastAsia="Times New Roman" w:hAnsi="Arial Narrow" w:cs="Arial"/>
          <w:b/>
          <w:bCs/>
        </w:rPr>
        <w:object w:dxaOrig="0" w:dyaOrig="0" w14:anchorId="459A5B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919C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7919C4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7919C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7919C4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7919C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7919C4">
        <w:rPr>
          <w:rFonts w:ascii="Arial Narrow" w:eastAsia="Times New Roman" w:hAnsi="Arial Narrow" w:cs="Arial"/>
          <w:lang w:eastAsia="pl-PL"/>
        </w:rPr>
        <w:t>.</w:t>
      </w:r>
    </w:p>
    <w:p w14:paraId="58F191F6" w14:textId="77777777" w:rsidR="00BC121E" w:rsidRPr="007919C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919C4">
        <w:rPr>
          <w:rFonts w:ascii="Arial Narrow" w:eastAsia="Times New Roman" w:hAnsi="Arial Narrow" w:cs="Arial"/>
          <w:b/>
          <w:bCs/>
        </w:rPr>
        <w:object w:dxaOrig="0" w:dyaOrig="0" w14:anchorId="4DA99EA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919C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7919C4">
        <w:rPr>
          <w:rFonts w:ascii="Arial Narrow" w:eastAsia="Times New Roman" w:hAnsi="Arial Narrow" w:cs="Arial"/>
          <w:lang w:eastAsia="pl-PL"/>
        </w:rPr>
        <w:t xml:space="preserve">            </w:t>
      </w:r>
      <w:r w:rsidRPr="007919C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7919C4">
        <w:rPr>
          <w:rFonts w:ascii="Arial Narrow" w:eastAsia="Times New Roman" w:hAnsi="Arial Narrow" w:cs="Arial"/>
          <w:lang w:eastAsia="pl-PL"/>
        </w:rPr>
        <w:t>t.j. Dz.U. 2024 poz. 1616</w:t>
      </w:r>
      <w:r w:rsidRPr="007919C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6797F2E" w14:textId="77777777" w:rsidR="00BF69A4" w:rsidRPr="007919C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919C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919C4" w14:paraId="6C0F4DC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E85E" w14:textId="77777777" w:rsidR="00BC121E" w:rsidRPr="007919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4421" w14:textId="77777777" w:rsidR="00BC121E" w:rsidRPr="007919C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561A2" w14:textId="77777777" w:rsidR="00BC121E" w:rsidRPr="007919C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7919C4" w14:paraId="0D8C7CC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BC64" w14:textId="77777777" w:rsidR="00BC121E" w:rsidRPr="007919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192E" w14:textId="77777777" w:rsidR="00BC121E" w:rsidRPr="007919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ACD0" w14:textId="77777777" w:rsidR="00BC121E" w:rsidRPr="007919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9B5312A" w14:textId="77777777" w:rsidR="00BC121E" w:rsidRPr="007919C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7919C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72BD1BB" w14:textId="77777777" w:rsidR="00BC121E" w:rsidRPr="007919C4" w:rsidRDefault="00BC121E" w:rsidP="007919C4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7919C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719B29F" w14:textId="77777777" w:rsidR="00067B62" w:rsidRPr="007919C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7919C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7919C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7919C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919C4" w14:paraId="6E3C5581" w14:textId="77777777" w:rsidTr="00620E37">
        <w:tc>
          <w:tcPr>
            <w:tcW w:w="2660" w:type="dxa"/>
          </w:tcPr>
          <w:p w14:paraId="1500267F" w14:textId="77777777" w:rsidR="00BC121E" w:rsidRPr="007919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D194B4" w14:textId="77777777" w:rsidR="00BC121E" w:rsidRPr="007919C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0428A92" w14:textId="77777777" w:rsidR="00BC121E" w:rsidRPr="007919C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33CAB9F6" w14:textId="77777777" w:rsidR="00BC121E" w:rsidRPr="007919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34CF1AE" w14:textId="77777777" w:rsidR="00BC121E" w:rsidRPr="007919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E0557C" w14:textId="77777777" w:rsidR="00BC121E" w:rsidRPr="007919C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11C3B"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7919C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BA93671" w14:textId="77777777" w:rsidR="00106AC7" w:rsidRPr="007919C4" w:rsidRDefault="00106AC7" w:rsidP="007919C4">
      <w:pPr>
        <w:rPr>
          <w:rFonts w:ascii="Arial Narrow" w:hAnsi="Arial Narrow"/>
          <w:sz w:val="20"/>
          <w:szCs w:val="20"/>
        </w:rPr>
      </w:pPr>
    </w:p>
    <w:sectPr w:rsidR="00106AC7" w:rsidRPr="007919C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DB9CE" w14:textId="77777777" w:rsidR="0089317D" w:rsidRDefault="0089317D">
      <w:r>
        <w:separator/>
      </w:r>
    </w:p>
  </w:endnote>
  <w:endnote w:type="continuationSeparator" w:id="0">
    <w:p w14:paraId="15EC51C7" w14:textId="77777777" w:rsidR="0089317D" w:rsidRDefault="0089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33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F6BD6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5DB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931F4A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9EF8747">
        <v:line id="_x0000_s1025" style="position:absolute;left:0;text-align:left;z-index:251657728" from="-3.85pt,8.7pt" to="455.15pt,8.7pt"/>
      </w:pict>
    </w:r>
  </w:p>
  <w:p w14:paraId="0C833C8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F1A1" w14:textId="77777777" w:rsidR="00C11C3B" w:rsidRDefault="00C11C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ACC6E" w14:textId="77777777" w:rsidR="0089317D" w:rsidRDefault="0089317D">
      <w:r>
        <w:separator/>
      </w:r>
    </w:p>
  </w:footnote>
  <w:footnote w:type="continuationSeparator" w:id="0">
    <w:p w14:paraId="7C492D63" w14:textId="77777777" w:rsidR="0089317D" w:rsidRDefault="00893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84EB0" w14:textId="77777777" w:rsidR="00C11C3B" w:rsidRDefault="00C11C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74C5C" w14:textId="77777777" w:rsidR="00C11C3B" w:rsidRDefault="00C11C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BCFC2" w14:textId="77777777" w:rsidR="00C11C3B" w:rsidRDefault="00C11C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5180333">
    <w:abstractNumId w:val="13"/>
  </w:num>
  <w:num w:numId="2" w16cid:durableId="1956519293">
    <w:abstractNumId w:val="0"/>
  </w:num>
  <w:num w:numId="3" w16cid:durableId="1877815191">
    <w:abstractNumId w:val="11"/>
  </w:num>
  <w:num w:numId="4" w16cid:durableId="1824589044">
    <w:abstractNumId w:val="8"/>
  </w:num>
  <w:num w:numId="5" w16cid:durableId="1061099864">
    <w:abstractNumId w:val="7"/>
  </w:num>
  <w:num w:numId="6" w16cid:durableId="180826677">
    <w:abstractNumId w:val="1"/>
  </w:num>
  <w:num w:numId="7" w16cid:durableId="1586458367">
    <w:abstractNumId w:val="6"/>
  </w:num>
  <w:num w:numId="8" w16cid:durableId="246962535">
    <w:abstractNumId w:val="3"/>
  </w:num>
  <w:num w:numId="9" w16cid:durableId="352998286">
    <w:abstractNumId w:val="2"/>
  </w:num>
  <w:num w:numId="10" w16cid:durableId="1200389746">
    <w:abstractNumId w:val="5"/>
  </w:num>
  <w:num w:numId="11" w16cid:durableId="553854442">
    <w:abstractNumId w:val="10"/>
  </w:num>
  <w:num w:numId="12" w16cid:durableId="965164867">
    <w:abstractNumId w:val="4"/>
  </w:num>
  <w:num w:numId="13" w16cid:durableId="679284341">
    <w:abstractNumId w:val="9"/>
  </w:num>
  <w:num w:numId="14" w16cid:durableId="11746883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17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1493D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19C4"/>
    <w:rsid w:val="007951AD"/>
    <w:rsid w:val="007D36CE"/>
    <w:rsid w:val="008032C1"/>
    <w:rsid w:val="00844A96"/>
    <w:rsid w:val="008460DE"/>
    <w:rsid w:val="00882E9F"/>
    <w:rsid w:val="008843C0"/>
    <w:rsid w:val="0089317D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1C3B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16B067"/>
  <w15:chartTrackingRefBased/>
  <w15:docId w15:val="{9AF55351-1F77-4820-895F-D1C7E1DF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2025-10-06T06:48:00Z</dcterms:created>
  <dcterms:modified xsi:type="dcterms:W3CDTF">2025-10-06T06:49:00Z</dcterms:modified>
</cp:coreProperties>
</file>