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766DD" w14:textId="77777777" w:rsidR="00025386" w:rsidRPr="005D0EA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D0EA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F33C0" w:rsidRPr="005D0EA4">
        <w:rPr>
          <w:rFonts w:ascii="Arial Narrow" w:hAnsi="Arial Narrow" w:cs="Arial"/>
          <w:bCs/>
          <w:i w:val="0"/>
          <w:szCs w:val="24"/>
        </w:rPr>
        <w:t>3</w:t>
      </w:r>
      <w:r w:rsidR="007666D6" w:rsidRPr="005D0EA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D0EA4" w14:paraId="6D3232E2" w14:textId="77777777" w:rsidTr="00467CA2">
        <w:tc>
          <w:tcPr>
            <w:tcW w:w="2800" w:type="dxa"/>
          </w:tcPr>
          <w:p w14:paraId="35B204B4" w14:textId="77777777" w:rsidR="00D520D3" w:rsidRPr="005D0EA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0EA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D0EA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96B2DC2" w14:textId="77777777" w:rsidR="00D520D3" w:rsidRPr="005D0EA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C72013" w14:textId="77777777" w:rsidR="00D520D3" w:rsidRPr="005D0EA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26665F" w14:textId="77777777" w:rsidR="00D520D3" w:rsidRPr="005D0EA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D0E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D0EA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D0E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D0EA4" w14:paraId="3424682D" w14:textId="77777777" w:rsidTr="00467CA2">
        <w:tc>
          <w:tcPr>
            <w:tcW w:w="2800" w:type="dxa"/>
          </w:tcPr>
          <w:p w14:paraId="39D70947" w14:textId="77777777" w:rsidR="00D520D3" w:rsidRPr="005D0EA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0EA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8BC855" w14:textId="77777777" w:rsidR="00D520D3" w:rsidRPr="005D0EA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29108B2" w14:textId="77777777" w:rsidR="00D520D3" w:rsidRPr="005D0EA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0767C3" w14:textId="77777777" w:rsidR="00D520D3" w:rsidRPr="005D0EA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D0E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D0EA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D0E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3BD52FF" w14:textId="77777777" w:rsidR="00B62AD0" w:rsidRPr="005D0EA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D0EA4" w14:paraId="4F24389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25F9DF" w14:textId="77777777" w:rsidR="00053927" w:rsidRPr="005D0EA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D0EA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8EFB5F4" w14:textId="77777777" w:rsidR="00053927" w:rsidRPr="005D0EA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D0EA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D0EA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D0EA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B9BE8B9" w14:textId="77777777" w:rsidR="0071340C" w:rsidRPr="005D0EA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0E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D0EA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D0EA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F33C0" w:rsidRPr="005D0EA4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D0E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D0EA4" w14:paraId="072D84B2" w14:textId="77777777" w:rsidTr="00467CA2">
        <w:tc>
          <w:tcPr>
            <w:tcW w:w="2269" w:type="dxa"/>
          </w:tcPr>
          <w:p w14:paraId="673BE250" w14:textId="77777777" w:rsidR="00D520D3" w:rsidRPr="005D0EA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66007C" w14:textId="77777777" w:rsidR="00D520D3" w:rsidRPr="005D0EA4" w:rsidRDefault="007F33C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520D3" w:rsidRPr="005D0EA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33C0" w:rsidRPr="005D0EA4" w14:paraId="1E16BCF9" w14:textId="77777777" w:rsidTr="00815C9B">
        <w:tc>
          <w:tcPr>
            <w:tcW w:w="2269" w:type="dxa"/>
          </w:tcPr>
          <w:p w14:paraId="784846A6" w14:textId="77777777" w:rsidR="007F33C0" w:rsidRPr="005D0EA4" w:rsidRDefault="007F33C0" w:rsidP="00815C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CB5208" w14:textId="77777777" w:rsidR="007F33C0" w:rsidRPr="005D0EA4" w:rsidRDefault="007F33C0" w:rsidP="00815C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113/2025</w:t>
            </w:r>
          </w:p>
        </w:tc>
      </w:tr>
    </w:tbl>
    <w:p w14:paraId="695C5B8B" w14:textId="77777777" w:rsidR="00DC652A" w:rsidRPr="005D0EA4" w:rsidRDefault="007F33C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D0EA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730E174" w14:textId="77777777" w:rsidR="00DC652A" w:rsidRPr="005D0E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D0E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945DF94" w14:textId="77777777" w:rsidR="0071340C" w:rsidRPr="005D0EA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D0EA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D0EA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D0EA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89F12B3" w14:textId="77777777" w:rsidR="0071340C" w:rsidRPr="005D0EA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99D2004" w14:textId="77777777" w:rsidR="0071340C" w:rsidRPr="005D0EA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BE1FBC5" w14:textId="77777777" w:rsidR="0071340C" w:rsidRPr="005D0E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D0E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7845E86" w14:textId="77777777" w:rsidR="0071340C" w:rsidRPr="005D0EA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D0EA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D0EA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D0EA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C2B3018" w14:textId="77777777" w:rsidR="0071340C" w:rsidRPr="005D0E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FE0D479" w14:textId="77777777" w:rsidR="0071340C" w:rsidRPr="005D0EA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F43F1EF" w14:textId="77777777" w:rsidR="00DC652A" w:rsidRPr="005D0EA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D0E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D0EA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D0EA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CA53EB5" w14:textId="77777777" w:rsidR="00DC652A" w:rsidRPr="005D0EA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D0EA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D0EA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A637A46" w14:textId="77777777" w:rsidR="0093388F" w:rsidRPr="005D0EA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D0E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556A513" w14:textId="77777777" w:rsidR="0093388F" w:rsidRPr="005D0EA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80794FB" w14:textId="77777777" w:rsidR="0093388F" w:rsidRPr="005D0EA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D0E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5EB3B2C" w14:textId="77777777" w:rsidR="00CB29AC" w:rsidRPr="005D0EA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C49E698" w14:textId="77777777" w:rsidR="00CB29AC" w:rsidRPr="005D0EA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D0EA4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A20265D" w14:textId="77777777" w:rsidR="00830970" w:rsidRPr="005D0EA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D0E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D0EA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E6CB320" w14:textId="77777777" w:rsidR="00E27ABB" w:rsidRPr="005D0EA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D0EA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D0EA4" w14:paraId="43AB97F6" w14:textId="77777777" w:rsidTr="00467CA2">
        <w:tc>
          <w:tcPr>
            <w:tcW w:w="2660" w:type="dxa"/>
          </w:tcPr>
          <w:p w14:paraId="4B209755" w14:textId="77777777" w:rsidR="00D520D3" w:rsidRPr="005D0EA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5A875F" w14:textId="77777777" w:rsidR="00D520D3" w:rsidRPr="005D0EA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8082C23" w14:textId="77777777" w:rsidR="00D520D3" w:rsidRPr="005D0EA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C9238BE" w14:textId="77777777" w:rsidR="00D520D3" w:rsidRPr="005D0EA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097BEF2" w14:textId="77777777" w:rsidR="00D520D3" w:rsidRPr="005D0EA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8850F60" w14:textId="77777777" w:rsidR="00D520D3" w:rsidRPr="005D0EA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0E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F33C0" w:rsidRPr="005D0E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D0E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D0E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D0E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8F19A26" w14:textId="77777777" w:rsidR="00E27ABB" w:rsidRPr="005D0EA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D0EA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D7C2B" w14:textId="77777777" w:rsidR="001017BD" w:rsidRDefault="001017BD" w:rsidP="00025386">
      <w:pPr>
        <w:spacing w:after="0" w:line="240" w:lineRule="auto"/>
      </w:pPr>
      <w:r>
        <w:separator/>
      </w:r>
    </w:p>
  </w:endnote>
  <w:endnote w:type="continuationSeparator" w:id="0">
    <w:p w14:paraId="4ECABA2C" w14:textId="77777777" w:rsidR="001017BD" w:rsidRDefault="001017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0A3F" w14:textId="77777777" w:rsidR="007F33C0" w:rsidRDefault="007F33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A2BF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FC217F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E4DFD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6B4D4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329CA" w14:textId="77777777" w:rsidR="007F33C0" w:rsidRDefault="007F33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5EFCC" w14:textId="77777777" w:rsidR="001017BD" w:rsidRDefault="001017BD" w:rsidP="00025386">
      <w:pPr>
        <w:spacing w:after="0" w:line="240" w:lineRule="auto"/>
      </w:pPr>
      <w:r>
        <w:separator/>
      </w:r>
    </w:p>
  </w:footnote>
  <w:footnote w:type="continuationSeparator" w:id="0">
    <w:p w14:paraId="573B7632" w14:textId="77777777" w:rsidR="001017BD" w:rsidRDefault="001017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2F538" w14:textId="77777777" w:rsidR="007F33C0" w:rsidRDefault="007F3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8031C" w14:textId="77777777" w:rsidR="007F33C0" w:rsidRDefault="007F3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15256" w14:textId="77777777" w:rsidR="007F33C0" w:rsidRDefault="007F33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88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7BD"/>
    <w:rsid w:val="00025386"/>
    <w:rsid w:val="000423B9"/>
    <w:rsid w:val="00053927"/>
    <w:rsid w:val="00066C44"/>
    <w:rsid w:val="00071D4C"/>
    <w:rsid w:val="00084786"/>
    <w:rsid w:val="001017BD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0EA4"/>
    <w:rsid w:val="00620476"/>
    <w:rsid w:val="00657A47"/>
    <w:rsid w:val="0071340C"/>
    <w:rsid w:val="00745A44"/>
    <w:rsid w:val="007666D6"/>
    <w:rsid w:val="007D6755"/>
    <w:rsid w:val="007F33C0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405DD"/>
  <w15:chartTrackingRefBased/>
  <w15:docId w15:val="{A07607A3-B500-41A6-8AFE-B06E03199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2025-10-07T12:52:00Z</dcterms:created>
  <dcterms:modified xsi:type="dcterms:W3CDTF">2025-10-07T12:52:00Z</dcterms:modified>
</cp:coreProperties>
</file>