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087F5" w14:textId="31FBEE8E" w:rsidR="00D62E6E" w:rsidRPr="003F323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F323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F323E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3F323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F323E" w14:paraId="3F6D5D4F" w14:textId="77777777" w:rsidTr="00D62E6E">
        <w:tc>
          <w:tcPr>
            <w:tcW w:w="2800" w:type="dxa"/>
          </w:tcPr>
          <w:p w14:paraId="73CC8F54" w14:textId="77777777" w:rsidR="00D62E6E" w:rsidRPr="003F323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F323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F323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9A374BE" w14:textId="77777777" w:rsidR="00D62E6E" w:rsidRPr="003F32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C24DCD" w14:textId="77777777" w:rsidR="00D62E6E" w:rsidRPr="003F32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2F94D3" w14:textId="77777777" w:rsidR="00D62E6E" w:rsidRPr="003F323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F323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F323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F323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F323E" w14:paraId="4883F6AD" w14:textId="77777777" w:rsidTr="00D62E6E">
        <w:tc>
          <w:tcPr>
            <w:tcW w:w="2800" w:type="dxa"/>
          </w:tcPr>
          <w:p w14:paraId="61A186CC" w14:textId="77777777" w:rsidR="00D62E6E" w:rsidRPr="003F323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F323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CBD3DEB" w14:textId="77777777" w:rsidR="00D62E6E" w:rsidRPr="003F32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2FD12DF" w14:textId="77777777" w:rsidR="00D62E6E" w:rsidRPr="003F32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C9DF2F" w14:textId="77777777" w:rsidR="00D62E6E" w:rsidRPr="003F323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F323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F323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F323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9B1435" w14:textId="77777777" w:rsidR="00BC121E" w:rsidRPr="003F323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4F0E" w:rsidRPr="003F323E" w14:paraId="18ACAC87" w14:textId="77777777" w:rsidTr="00815C9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62E210" w14:textId="77777777" w:rsidR="00534F0E" w:rsidRPr="003F323E" w:rsidRDefault="00534F0E" w:rsidP="00815C9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5874B1D" w14:textId="77777777" w:rsidR="00534F0E" w:rsidRPr="003F323E" w:rsidRDefault="00534F0E" w:rsidP="00815C9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F323E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3F323E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3F323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3F323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259866D" w14:textId="77777777" w:rsidR="00534F0E" w:rsidRPr="003F323E" w:rsidRDefault="00534F0E" w:rsidP="00815C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F86FD35" w14:textId="77777777" w:rsidR="00534F0E" w:rsidRPr="003F323E" w:rsidRDefault="00534F0E" w:rsidP="00815C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3637B74" w14:textId="77777777" w:rsidR="00BC121E" w:rsidRPr="003F323E" w:rsidRDefault="00534F0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F32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F323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F323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F323E" w14:paraId="73540605" w14:textId="77777777" w:rsidTr="00D62E6E">
        <w:tc>
          <w:tcPr>
            <w:tcW w:w="2269" w:type="dxa"/>
          </w:tcPr>
          <w:p w14:paraId="0A83E4C4" w14:textId="77777777" w:rsidR="00D62E6E" w:rsidRPr="003F323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EBDB98" w14:textId="77777777" w:rsidR="00D62E6E" w:rsidRPr="003F323E" w:rsidRDefault="00534F0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62E6E" w:rsidRPr="003F323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4F0E" w:rsidRPr="003F323E" w14:paraId="743CAE2B" w14:textId="77777777" w:rsidTr="00815C9B">
        <w:tc>
          <w:tcPr>
            <w:tcW w:w="2269" w:type="dxa"/>
          </w:tcPr>
          <w:p w14:paraId="7977E9AC" w14:textId="77777777" w:rsidR="00534F0E" w:rsidRPr="003F323E" w:rsidRDefault="00534F0E" w:rsidP="00815C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4C5A9B" w14:textId="77777777" w:rsidR="00534F0E" w:rsidRPr="003F323E" w:rsidRDefault="00534F0E" w:rsidP="00815C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113/2025</w:t>
            </w:r>
          </w:p>
        </w:tc>
      </w:tr>
    </w:tbl>
    <w:p w14:paraId="56F29ADC" w14:textId="77777777" w:rsidR="00BC121E" w:rsidRPr="003F323E" w:rsidRDefault="00534F0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F32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F32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F323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F323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F32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F323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42BD1D9" w14:textId="77777777" w:rsidR="00BC121E" w:rsidRPr="003F323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F323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FE4F0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3F32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F32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F323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F323E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3F323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F323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01E4934" w14:textId="77777777" w:rsidR="00BC121E" w:rsidRPr="003F323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F323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CEE0E19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3F32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F32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F323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F323E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3F323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4EAFB6C" w14:textId="77777777" w:rsidR="00BF69A4" w:rsidRPr="003F323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F323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F323E" w14:paraId="4EB6933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C4C87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0BF44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68705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F323E" w14:paraId="004C4EE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9D0D6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7C42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B3A4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F323E" w14:paraId="75D8766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DF57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B8AB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27C" w14:textId="77777777" w:rsidR="00BC121E" w:rsidRPr="003F32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C4259B2" w14:textId="77777777" w:rsidR="00BC121E" w:rsidRPr="003F323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F323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877B37D" w14:textId="77777777" w:rsidR="00BC121E" w:rsidRPr="003F323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F323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DBA98" w14:textId="77777777" w:rsidR="00067B62" w:rsidRPr="003F323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F323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F323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F323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C5C408C" w14:textId="77777777" w:rsidR="00067B62" w:rsidRPr="003F323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F323E" w14:paraId="56C794CB" w14:textId="77777777" w:rsidTr="00620E37">
        <w:tc>
          <w:tcPr>
            <w:tcW w:w="2660" w:type="dxa"/>
          </w:tcPr>
          <w:p w14:paraId="1A2500D8" w14:textId="77777777" w:rsidR="00BC121E" w:rsidRPr="003F32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9E2AF9" w14:textId="77777777" w:rsidR="00BC121E" w:rsidRPr="003F323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6E35765" w14:textId="77777777" w:rsidR="00BC121E" w:rsidRPr="003F323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F32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F32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A9C755D" w14:textId="77777777" w:rsidR="00BC121E" w:rsidRPr="003F32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F4F490D" w14:textId="77777777" w:rsidR="00BC121E" w:rsidRPr="003F32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FB25083" w14:textId="77777777" w:rsidR="00BC121E" w:rsidRPr="003F323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F32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34F0E" w:rsidRPr="003F32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3F32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F32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1A41C78" w14:textId="77777777" w:rsidR="00106AC7" w:rsidRPr="003F323E" w:rsidRDefault="00106AC7" w:rsidP="00BC121E">
      <w:pPr>
        <w:rPr>
          <w:rFonts w:ascii="Arial Narrow" w:hAnsi="Arial Narrow"/>
        </w:rPr>
      </w:pPr>
    </w:p>
    <w:sectPr w:rsidR="00106AC7" w:rsidRPr="003F323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97459" w14:textId="77777777" w:rsidR="00451BE7" w:rsidRDefault="00451BE7">
      <w:r>
        <w:separator/>
      </w:r>
    </w:p>
  </w:endnote>
  <w:endnote w:type="continuationSeparator" w:id="0">
    <w:p w14:paraId="1B05068C" w14:textId="77777777" w:rsidR="00451BE7" w:rsidRDefault="00451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A12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1BF32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99A0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D1686A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AC9EBF1">
        <v:line id="_x0000_s1025" style="position:absolute;left:0;text-align:left;z-index:251657728" from="-3.85pt,8.7pt" to="455.15pt,8.7pt"/>
      </w:pict>
    </w:r>
  </w:p>
  <w:p w14:paraId="0437E65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9FCAC" w14:textId="77777777" w:rsidR="00534F0E" w:rsidRDefault="00534F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148D6" w14:textId="77777777" w:rsidR="00451BE7" w:rsidRDefault="00451BE7">
      <w:r>
        <w:separator/>
      </w:r>
    </w:p>
  </w:footnote>
  <w:footnote w:type="continuationSeparator" w:id="0">
    <w:p w14:paraId="2EF8FF2F" w14:textId="77777777" w:rsidR="00451BE7" w:rsidRDefault="00451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25B7B" w14:textId="77777777" w:rsidR="00534F0E" w:rsidRDefault="00534F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3E1CC" w14:textId="77777777" w:rsidR="00534F0E" w:rsidRDefault="00534F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8384C" w14:textId="77777777" w:rsidR="00534F0E" w:rsidRDefault="00534F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8512752">
    <w:abstractNumId w:val="13"/>
  </w:num>
  <w:num w:numId="2" w16cid:durableId="598761862">
    <w:abstractNumId w:val="0"/>
  </w:num>
  <w:num w:numId="3" w16cid:durableId="298537677">
    <w:abstractNumId w:val="11"/>
  </w:num>
  <w:num w:numId="4" w16cid:durableId="1202784453">
    <w:abstractNumId w:val="8"/>
  </w:num>
  <w:num w:numId="5" w16cid:durableId="202407207">
    <w:abstractNumId w:val="7"/>
  </w:num>
  <w:num w:numId="6" w16cid:durableId="337466662">
    <w:abstractNumId w:val="1"/>
  </w:num>
  <w:num w:numId="7" w16cid:durableId="1664314245">
    <w:abstractNumId w:val="6"/>
  </w:num>
  <w:num w:numId="8" w16cid:durableId="352534529">
    <w:abstractNumId w:val="3"/>
  </w:num>
  <w:num w:numId="9" w16cid:durableId="878710755">
    <w:abstractNumId w:val="2"/>
  </w:num>
  <w:num w:numId="10" w16cid:durableId="848060653">
    <w:abstractNumId w:val="5"/>
  </w:num>
  <w:num w:numId="11" w16cid:durableId="848563494">
    <w:abstractNumId w:val="10"/>
  </w:num>
  <w:num w:numId="12" w16cid:durableId="805319333">
    <w:abstractNumId w:val="4"/>
  </w:num>
  <w:num w:numId="13" w16cid:durableId="589965490">
    <w:abstractNumId w:val="9"/>
  </w:num>
  <w:num w:numId="14" w16cid:durableId="19866195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BE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323E"/>
    <w:rsid w:val="003F6927"/>
    <w:rsid w:val="00415097"/>
    <w:rsid w:val="00422381"/>
    <w:rsid w:val="0043102D"/>
    <w:rsid w:val="00451BE7"/>
    <w:rsid w:val="00460820"/>
    <w:rsid w:val="004704CB"/>
    <w:rsid w:val="004B1027"/>
    <w:rsid w:val="004C55DE"/>
    <w:rsid w:val="004D5C77"/>
    <w:rsid w:val="00517FF1"/>
    <w:rsid w:val="00533E9F"/>
    <w:rsid w:val="00534F0E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7B3A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ED2644"/>
  <w15:chartTrackingRefBased/>
  <w15:docId w15:val="{A2A26A1E-38B6-423B-909D-A3C491BCD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2025-10-07T13:00:00Z</dcterms:created>
  <dcterms:modified xsi:type="dcterms:W3CDTF">2025-10-07T13:00:00Z</dcterms:modified>
</cp:coreProperties>
</file>