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67B03" w14:textId="77777777" w:rsidR="006676AE" w:rsidRPr="00980694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8069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514D6" w:rsidRPr="00980694">
        <w:rPr>
          <w:rFonts w:ascii="Arial Narrow" w:hAnsi="Arial Narrow" w:cs="Arial"/>
          <w:bCs/>
          <w:i w:val="0"/>
          <w:szCs w:val="24"/>
        </w:rPr>
        <w:t>2</w:t>
      </w:r>
      <w:r w:rsidR="00B36ABD" w:rsidRPr="0098069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D99EA3F" w14:textId="77777777" w:rsidR="005103B9" w:rsidRPr="00980694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4BC49A8" w14:textId="77777777" w:rsidR="006676AE" w:rsidRPr="00980694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Znak sprawy:</w:t>
      </w:r>
      <w:r w:rsidRPr="00980694">
        <w:rPr>
          <w:rFonts w:ascii="Arial Narrow" w:hAnsi="Arial Narrow" w:cs="Arial"/>
          <w:b/>
          <w:sz w:val="24"/>
          <w:szCs w:val="24"/>
        </w:rPr>
        <w:t xml:space="preserve"> </w:t>
      </w:r>
      <w:r w:rsidR="003514D6" w:rsidRPr="00980694">
        <w:rPr>
          <w:rFonts w:ascii="Arial Narrow" w:hAnsi="Arial Narrow" w:cs="Arial"/>
          <w:b/>
          <w:sz w:val="24"/>
          <w:szCs w:val="24"/>
        </w:rPr>
        <w:t>113/2025</w:t>
      </w:r>
    </w:p>
    <w:p w14:paraId="6662728B" w14:textId="77777777" w:rsidR="00C4103F" w:rsidRPr="009806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80694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8069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80694">
        <w:rPr>
          <w:rFonts w:ascii="Arial Narrow" w:hAnsi="Arial Narrow" w:cs="Arial"/>
          <w:b/>
          <w:sz w:val="24"/>
          <w:szCs w:val="24"/>
        </w:rPr>
        <w:t>:</w:t>
      </w:r>
    </w:p>
    <w:p w14:paraId="69D12765" w14:textId="77777777" w:rsidR="006676AE" w:rsidRPr="00980694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80694">
        <w:rPr>
          <w:rFonts w:ascii="Arial Narrow" w:hAnsi="Arial Narrow" w:cs="Arial"/>
        </w:rPr>
        <w:t xml:space="preserve"> </w:t>
      </w:r>
      <w:r w:rsidR="003514D6" w:rsidRPr="00980694">
        <w:rPr>
          <w:rFonts w:ascii="Arial Narrow" w:hAnsi="Arial Narrow" w:cs="Arial"/>
        </w:rPr>
        <w:t>10 Wojskowy Szpital Kliniczny z Polikliniką Samodzielny Publiczny Zakład Opieki Zdrowotnej</w:t>
      </w:r>
    </w:p>
    <w:p w14:paraId="17E132EC" w14:textId="77777777" w:rsidR="006676AE" w:rsidRPr="009806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80694">
        <w:rPr>
          <w:rFonts w:ascii="Arial Narrow" w:hAnsi="Arial Narrow" w:cs="Arial"/>
        </w:rPr>
        <w:t xml:space="preserve"> </w:t>
      </w:r>
      <w:r w:rsidR="003514D6" w:rsidRPr="00980694">
        <w:rPr>
          <w:rFonts w:ascii="Arial Narrow" w:hAnsi="Arial Narrow" w:cs="Arial"/>
        </w:rPr>
        <w:t>ul. Powstańców Warszawy</w:t>
      </w:r>
      <w:r w:rsidRPr="00980694">
        <w:rPr>
          <w:rFonts w:ascii="Arial Narrow" w:hAnsi="Arial Narrow" w:cs="Arial"/>
        </w:rPr>
        <w:t xml:space="preserve"> </w:t>
      </w:r>
      <w:r w:rsidR="003514D6" w:rsidRPr="00980694">
        <w:rPr>
          <w:rFonts w:ascii="Arial Narrow" w:hAnsi="Arial Narrow" w:cs="Arial"/>
        </w:rPr>
        <w:t>5</w:t>
      </w:r>
      <w:r w:rsidRPr="00980694">
        <w:rPr>
          <w:rFonts w:ascii="Arial Narrow" w:hAnsi="Arial Narrow" w:cs="Arial"/>
        </w:rPr>
        <w:t xml:space="preserve"> </w:t>
      </w:r>
    </w:p>
    <w:p w14:paraId="356B4A6C" w14:textId="77777777" w:rsidR="00F90CD1" w:rsidRPr="009806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80694">
        <w:rPr>
          <w:rFonts w:ascii="Arial Narrow" w:hAnsi="Arial Narrow" w:cs="Arial"/>
        </w:rPr>
        <w:t xml:space="preserve"> </w:t>
      </w:r>
      <w:r w:rsidR="003514D6" w:rsidRPr="00980694">
        <w:rPr>
          <w:rFonts w:ascii="Arial Narrow" w:hAnsi="Arial Narrow" w:cs="Arial"/>
        </w:rPr>
        <w:t>85-681</w:t>
      </w:r>
      <w:r w:rsidRPr="00980694">
        <w:rPr>
          <w:rFonts w:ascii="Arial Narrow" w:hAnsi="Arial Narrow" w:cs="Arial"/>
        </w:rPr>
        <w:t xml:space="preserve"> </w:t>
      </w:r>
      <w:r w:rsidR="003514D6" w:rsidRPr="00980694">
        <w:rPr>
          <w:rFonts w:ascii="Arial Narrow" w:hAnsi="Arial Narrow" w:cs="Arial"/>
        </w:rPr>
        <w:t>Bydgoszcz</w:t>
      </w:r>
    </w:p>
    <w:p w14:paraId="7012DE09" w14:textId="77777777" w:rsidR="009169D4" w:rsidRPr="009806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8069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EDCE014" w14:textId="77777777" w:rsidR="009169D4" w:rsidRPr="009806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80694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A8D2CD2" w14:textId="77777777" w:rsidR="00C4103F" w:rsidRPr="009806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0694">
        <w:rPr>
          <w:rFonts w:ascii="Arial Narrow" w:hAnsi="Arial Narrow" w:cs="Arial"/>
          <w:i/>
        </w:rPr>
        <w:t xml:space="preserve"> </w:t>
      </w:r>
    </w:p>
    <w:p w14:paraId="34FD27B1" w14:textId="77777777" w:rsidR="00C4103F" w:rsidRPr="0098069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8069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80694">
        <w:rPr>
          <w:rFonts w:ascii="Arial Narrow" w:hAnsi="Arial Narrow" w:cs="Arial"/>
          <w:b/>
          <w:sz w:val="24"/>
          <w:szCs w:val="24"/>
        </w:rPr>
        <w:t>:</w:t>
      </w:r>
    </w:p>
    <w:p w14:paraId="6EE87C00" w14:textId="77777777" w:rsidR="00757EFB" w:rsidRPr="009806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80694">
        <w:rPr>
          <w:rFonts w:ascii="Arial Narrow" w:hAnsi="Arial Narrow" w:cs="Arial"/>
        </w:rPr>
        <w:t>………………………………………</w:t>
      </w:r>
      <w:r w:rsidR="00650D6C" w:rsidRPr="00980694">
        <w:rPr>
          <w:rFonts w:ascii="Arial Narrow" w:hAnsi="Arial Narrow" w:cs="Arial"/>
        </w:rPr>
        <w:t>…………………………</w:t>
      </w:r>
      <w:r w:rsidRPr="00980694">
        <w:rPr>
          <w:rFonts w:ascii="Arial Narrow" w:hAnsi="Arial Narrow" w:cs="Arial"/>
        </w:rPr>
        <w:t>…</w:t>
      </w:r>
    </w:p>
    <w:p w14:paraId="67EA0FDF" w14:textId="77777777" w:rsidR="007118F0" w:rsidRPr="0098069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8069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8069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8069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8069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80694">
        <w:rPr>
          <w:rFonts w:ascii="Arial Narrow" w:hAnsi="Arial Narrow" w:cs="Arial"/>
          <w:i/>
          <w:sz w:val="16"/>
          <w:szCs w:val="16"/>
        </w:rPr>
        <w:t>KRS/CEiDG)</w:t>
      </w:r>
    </w:p>
    <w:p w14:paraId="196FD23A" w14:textId="77777777" w:rsidR="00C4103F" w:rsidRPr="0098069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8069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1E0CA57" w14:textId="77777777" w:rsidR="00757EFB" w:rsidRPr="0098069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80694">
        <w:rPr>
          <w:rFonts w:ascii="Arial Narrow" w:hAnsi="Arial Narrow" w:cs="Arial"/>
        </w:rPr>
        <w:t>………………………………………</w:t>
      </w:r>
      <w:r w:rsidR="00650D6C" w:rsidRPr="00980694">
        <w:rPr>
          <w:rFonts w:ascii="Arial Narrow" w:hAnsi="Arial Narrow" w:cs="Arial"/>
        </w:rPr>
        <w:t>……</w:t>
      </w:r>
      <w:r w:rsidRPr="00980694">
        <w:rPr>
          <w:rFonts w:ascii="Arial Narrow" w:hAnsi="Arial Narrow" w:cs="Arial"/>
        </w:rPr>
        <w:t>…</w:t>
      </w:r>
    </w:p>
    <w:p w14:paraId="57BF728D" w14:textId="77777777" w:rsidR="00484F88" w:rsidRPr="009806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8069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8069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8069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8069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80694">
        <w:rPr>
          <w:rFonts w:ascii="Arial Narrow" w:hAnsi="Arial Narrow" w:cs="Arial"/>
          <w:i/>
          <w:sz w:val="16"/>
          <w:szCs w:val="16"/>
        </w:rPr>
        <w:t>reprezentacji</w:t>
      </w:r>
      <w:r w:rsidRPr="0098069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14D6" w:rsidRPr="00980694" w14:paraId="49599045" w14:textId="77777777" w:rsidTr="00815C9B">
        <w:tc>
          <w:tcPr>
            <w:tcW w:w="9104" w:type="dxa"/>
            <w:shd w:val="clear" w:color="auto" w:fill="D9D9D9"/>
          </w:tcPr>
          <w:p w14:paraId="669A6A4E" w14:textId="77777777" w:rsidR="003514D6" w:rsidRPr="00980694" w:rsidRDefault="003514D6" w:rsidP="00815C9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8069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CED1F6E" w14:textId="77777777" w:rsidR="003514D6" w:rsidRPr="00980694" w:rsidRDefault="003514D6" w:rsidP="00815C9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80694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98069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8069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80694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3FDBAAC8" w14:textId="77777777" w:rsidR="003514D6" w:rsidRPr="00980694" w:rsidRDefault="003514D6" w:rsidP="00815C9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933A31B" w14:textId="77777777" w:rsidR="003514D6" w:rsidRPr="00980694" w:rsidRDefault="003514D6" w:rsidP="00815C9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D052496" w14:textId="77777777" w:rsidR="003514D6" w:rsidRPr="00980694" w:rsidRDefault="003514D6" w:rsidP="00815C9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C0071A0" w14:textId="77777777" w:rsidR="00E50194" w:rsidRPr="0098069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Na potrzeby postę</w:t>
      </w:r>
      <w:r w:rsidR="008D0487" w:rsidRPr="0098069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80694">
        <w:rPr>
          <w:rFonts w:ascii="Arial Narrow" w:hAnsi="Arial Narrow" w:cs="Arial"/>
          <w:sz w:val="24"/>
          <w:szCs w:val="24"/>
        </w:rPr>
        <w:t>zamówienia publicznego</w:t>
      </w:r>
      <w:r w:rsidR="00E50194" w:rsidRPr="00980694">
        <w:rPr>
          <w:rFonts w:ascii="Arial Narrow" w:hAnsi="Arial Narrow" w:cs="Arial"/>
          <w:sz w:val="24"/>
          <w:szCs w:val="24"/>
        </w:rPr>
        <w:t xml:space="preserve"> pn.:</w:t>
      </w:r>
    </w:p>
    <w:p w14:paraId="0813B057" w14:textId="77777777" w:rsidR="00E50194" w:rsidRPr="00980694" w:rsidRDefault="003514D6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14:paraId="7660A955" w14:textId="77777777" w:rsidR="00F90CD1" w:rsidRPr="0098069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prowadzonego przez </w:t>
      </w:r>
      <w:r w:rsidR="003514D6" w:rsidRPr="0098069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80694">
        <w:rPr>
          <w:rFonts w:ascii="Arial Narrow" w:hAnsi="Arial Narrow" w:cs="Arial"/>
          <w:b/>
          <w:sz w:val="24"/>
          <w:szCs w:val="24"/>
        </w:rPr>
        <w:t>,</w:t>
      </w:r>
      <w:r w:rsidR="002B2AD9" w:rsidRPr="00980694">
        <w:rPr>
          <w:rFonts w:ascii="Arial Narrow" w:hAnsi="Arial Narrow" w:cs="Arial"/>
          <w:sz w:val="24"/>
          <w:szCs w:val="24"/>
        </w:rPr>
        <w:t xml:space="preserve"> </w:t>
      </w:r>
      <w:r w:rsidR="00E65685" w:rsidRPr="00980694">
        <w:rPr>
          <w:rFonts w:ascii="Arial Narrow" w:hAnsi="Arial Narrow" w:cs="Arial"/>
          <w:sz w:val="24"/>
          <w:szCs w:val="24"/>
        </w:rPr>
        <w:t>oświa</w:t>
      </w:r>
      <w:r w:rsidR="00825A09" w:rsidRPr="00980694">
        <w:rPr>
          <w:rFonts w:ascii="Arial Narrow" w:hAnsi="Arial Narrow" w:cs="Arial"/>
          <w:sz w:val="24"/>
          <w:szCs w:val="24"/>
        </w:rPr>
        <w:t>dczam</w:t>
      </w:r>
      <w:r w:rsidR="00E65685" w:rsidRPr="00980694">
        <w:rPr>
          <w:rFonts w:ascii="Arial Narrow" w:hAnsi="Arial Narrow" w:cs="Arial"/>
          <w:sz w:val="24"/>
          <w:szCs w:val="24"/>
        </w:rPr>
        <w:t>,</w:t>
      </w:r>
      <w:r w:rsidR="002B2AD9" w:rsidRPr="0098069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80694" w14:paraId="296F44D5" w14:textId="77777777" w:rsidTr="00650D6C">
        <w:tc>
          <w:tcPr>
            <w:tcW w:w="9104" w:type="dxa"/>
            <w:shd w:val="clear" w:color="auto" w:fill="D9D9D9"/>
          </w:tcPr>
          <w:p w14:paraId="754D16C4" w14:textId="77777777" w:rsidR="00E50194" w:rsidRPr="0098069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8069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CB05AF3" w14:textId="77777777" w:rsidR="0032618A" w:rsidRPr="0098069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80694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80694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980694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980694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980694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80694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980694">
        <w:rPr>
          <w:rFonts w:ascii="Arial Narrow" w:hAnsi="Arial Narrow" w:cs="Arial"/>
          <w:sz w:val="24"/>
          <w:szCs w:val="24"/>
        </w:rPr>
        <w:t>.</w:t>
      </w:r>
    </w:p>
    <w:p w14:paraId="049DDF44" w14:textId="77777777" w:rsidR="0011306C" w:rsidRPr="0098069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80694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80694">
        <w:rPr>
          <w:rFonts w:ascii="Arial Narrow" w:hAnsi="Arial Narrow" w:cs="Arial"/>
          <w:sz w:val="24"/>
          <w:szCs w:val="24"/>
        </w:rPr>
        <w:t xml:space="preserve"> (</w:t>
      </w:r>
      <w:r w:rsidR="00486223" w:rsidRPr="00980694">
        <w:rPr>
          <w:rFonts w:ascii="Arial Narrow" w:hAnsi="Arial Narrow" w:cs="Arial"/>
          <w:sz w:val="24"/>
          <w:szCs w:val="24"/>
        </w:rPr>
        <w:t>t.j. Dz.U. z 2023r. poz. 1497</w:t>
      </w:r>
      <w:r w:rsidRPr="00980694">
        <w:rPr>
          <w:rFonts w:ascii="Arial Narrow" w:hAnsi="Arial Narrow" w:cs="Arial"/>
          <w:sz w:val="24"/>
          <w:szCs w:val="24"/>
        </w:rPr>
        <w:t>)</w:t>
      </w:r>
      <w:r w:rsidR="0032618A" w:rsidRPr="00980694">
        <w:rPr>
          <w:rFonts w:ascii="Arial Narrow" w:hAnsi="Arial Narrow" w:cs="Arial"/>
          <w:sz w:val="24"/>
          <w:szCs w:val="24"/>
        </w:rPr>
        <w:t xml:space="preserve"> </w:t>
      </w:r>
      <w:r w:rsidR="0011306C" w:rsidRPr="0098069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8069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80694" w14:paraId="690CC7C6" w14:textId="77777777" w:rsidTr="00CD4DD1">
        <w:tc>
          <w:tcPr>
            <w:tcW w:w="9104" w:type="dxa"/>
            <w:shd w:val="clear" w:color="auto" w:fill="D9D9D9"/>
          </w:tcPr>
          <w:p w14:paraId="378AF604" w14:textId="77777777" w:rsidR="0011306C" w:rsidRPr="009806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A58EC58" w14:textId="77777777" w:rsidR="00103D09" w:rsidRPr="0098069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06FB7A6" w14:textId="77777777" w:rsidR="00D2702A" w:rsidRPr="0098069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80694" w14:paraId="692B9A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2050" w14:textId="77777777" w:rsidR="00D2702A" w:rsidRPr="009806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8212" w14:textId="77777777" w:rsidR="00D2702A" w:rsidRPr="0098069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14D6" w:rsidRPr="00980694" w14:paraId="75139DEB" w14:textId="77777777" w:rsidTr="00815C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14F4" w14:textId="77777777" w:rsidR="003514D6" w:rsidRPr="00980694" w:rsidRDefault="003514D6" w:rsidP="00815C9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B453" w14:textId="77777777" w:rsidR="003514D6" w:rsidRPr="00980694" w:rsidRDefault="003514D6" w:rsidP="00815C9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AEAC45" w14:textId="77777777" w:rsidR="003514D6" w:rsidRPr="00980694" w:rsidRDefault="003514D6" w:rsidP="00815C9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C9E2BD2" w14:textId="77777777" w:rsidR="00122954" w:rsidRPr="0098069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2B03DD0D" w14:textId="77777777" w:rsidR="00721D87" w:rsidRPr="0098069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……………</w:t>
      </w:r>
      <w:r w:rsidR="00721D87" w:rsidRPr="0098069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E43F352" w14:textId="77777777" w:rsidR="00721D87" w:rsidRPr="009806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80694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98069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8069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FDA6217" w14:textId="77777777" w:rsidR="00721D87" w:rsidRPr="0098069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7F1C2E8" w14:textId="77777777" w:rsidR="00E21BB4" w:rsidRPr="0098069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……………</w:t>
      </w:r>
      <w:r w:rsidR="00721D87" w:rsidRPr="0098069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80694">
        <w:rPr>
          <w:rFonts w:ascii="Arial Narrow" w:hAnsi="Arial Narrow" w:cs="Arial"/>
          <w:sz w:val="24"/>
          <w:szCs w:val="24"/>
        </w:rPr>
        <w:t>………………………….</w:t>
      </w:r>
    </w:p>
    <w:p w14:paraId="30CEFAC0" w14:textId="77777777" w:rsidR="00E21BB4" w:rsidRPr="009806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8069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8069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8069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F7661A2" w14:textId="77777777" w:rsidR="00334A77" w:rsidRPr="00980694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80694" w14:paraId="5DC31CB8" w14:textId="77777777" w:rsidTr="0061040C">
        <w:tc>
          <w:tcPr>
            <w:tcW w:w="9104" w:type="dxa"/>
            <w:shd w:val="clear" w:color="auto" w:fill="D9D9D9"/>
          </w:tcPr>
          <w:p w14:paraId="4B8C3B13" w14:textId="77777777" w:rsidR="00334A77" w:rsidRPr="009806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131B05D" w14:textId="77777777" w:rsidR="00334A77" w:rsidRPr="0098069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A479A62" w14:textId="77777777" w:rsidR="004175AB" w:rsidRPr="0098069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7FA56B9" w14:textId="77777777" w:rsidR="004175AB" w:rsidRPr="0098069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9DDEF17" w14:textId="77777777" w:rsidR="004175AB" w:rsidRPr="0098069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22A372C" w14:textId="77777777" w:rsidR="00334A77" w:rsidRPr="0098069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80694" w14:paraId="6A415224" w14:textId="77777777" w:rsidTr="0061040C">
        <w:tc>
          <w:tcPr>
            <w:tcW w:w="9104" w:type="dxa"/>
            <w:shd w:val="clear" w:color="auto" w:fill="D9D9D9"/>
          </w:tcPr>
          <w:p w14:paraId="18936974" w14:textId="77777777" w:rsidR="00C37715" w:rsidRPr="009806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6F92876" w14:textId="77777777" w:rsidR="00334A77" w:rsidRPr="0098069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8069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80694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F921A98" w14:textId="77777777" w:rsidR="0044648E" w:rsidRPr="0098069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80694">
        <w:rPr>
          <w:rFonts w:ascii="Arial Narrow" w:hAnsi="Arial Narrow" w:cs="Arial"/>
          <w:sz w:val="24"/>
          <w:szCs w:val="24"/>
        </w:rPr>
        <w:t>:</w:t>
      </w:r>
    </w:p>
    <w:p w14:paraId="2313305B" w14:textId="77777777" w:rsidR="0044648E" w:rsidRPr="0098069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232E5B5" w14:textId="77777777" w:rsidR="0044648E" w:rsidRPr="0098069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5A311A4" w14:textId="77777777" w:rsidR="00C62F57" w:rsidRPr="0098069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8069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80694" w14:paraId="673378A0" w14:textId="77777777" w:rsidTr="00CD4DD1">
        <w:tc>
          <w:tcPr>
            <w:tcW w:w="9104" w:type="dxa"/>
            <w:shd w:val="clear" w:color="auto" w:fill="D9D9D9"/>
          </w:tcPr>
          <w:p w14:paraId="3BE8A5F5" w14:textId="77777777" w:rsidR="00BE6F04" w:rsidRPr="0098069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A77D0C" w14:textId="77777777" w:rsidR="00FE4E2B" w:rsidRPr="0098069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069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80694" w14:paraId="26FCFBE1" w14:textId="77777777" w:rsidTr="00847232">
        <w:tc>
          <w:tcPr>
            <w:tcW w:w="9104" w:type="dxa"/>
            <w:shd w:val="clear" w:color="auto" w:fill="D9D9D9"/>
          </w:tcPr>
          <w:p w14:paraId="007516EC" w14:textId="77777777" w:rsidR="00E426EB" w:rsidRPr="0098069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069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257BDA8" w14:textId="77777777" w:rsidR="00E426EB" w:rsidRPr="0098069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13AFFC" w14:textId="77777777" w:rsidR="00E426EB" w:rsidRPr="0098069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D531F88" w14:textId="77777777" w:rsidR="00E426EB" w:rsidRPr="009806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ED54BC" w14:textId="77777777" w:rsidR="00E426EB" w:rsidRPr="009806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8069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D89034" w14:textId="77777777" w:rsidR="00E426EB" w:rsidRPr="009806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8069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2107EA" w14:textId="77777777" w:rsidR="00E426EB" w:rsidRPr="009806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8069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395A80" w14:textId="77777777" w:rsidR="0012157F" w:rsidRPr="0098069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F51A6B6" w14:textId="77777777" w:rsidR="008C60E1" w:rsidRPr="0098069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A754F29" w14:textId="77777777" w:rsidR="00524951" w:rsidRPr="0098069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  <w:r w:rsidRPr="00980694">
        <w:rPr>
          <w:rFonts w:ascii="Arial Narrow" w:hAnsi="Arial Narrow" w:cs="Arial"/>
          <w:sz w:val="20"/>
          <w:szCs w:val="20"/>
        </w:rPr>
        <w:tab/>
      </w:r>
    </w:p>
    <w:p w14:paraId="316AB6D4" w14:textId="77777777" w:rsidR="00524951" w:rsidRPr="009806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5F4C22C" w14:textId="77777777" w:rsidR="00FE4E2B" w:rsidRPr="009806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8069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8069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9CA060C" w14:textId="77777777" w:rsidR="00484F88" w:rsidRPr="009806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8069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8069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806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69F7E" w14:textId="77777777" w:rsidR="00444061" w:rsidRDefault="00444061" w:rsidP="0038231F">
      <w:pPr>
        <w:spacing w:after="0" w:line="240" w:lineRule="auto"/>
      </w:pPr>
      <w:r>
        <w:separator/>
      </w:r>
    </w:p>
  </w:endnote>
  <w:endnote w:type="continuationSeparator" w:id="0">
    <w:p w14:paraId="4E518666" w14:textId="77777777" w:rsidR="00444061" w:rsidRDefault="004440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98EB7" w14:textId="77777777" w:rsidR="003514D6" w:rsidRDefault="003514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43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5C7B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7B0E4" w14:textId="77777777" w:rsidR="003514D6" w:rsidRDefault="00351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459BD" w14:textId="77777777" w:rsidR="00444061" w:rsidRDefault="00444061" w:rsidP="0038231F">
      <w:pPr>
        <w:spacing w:after="0" w:line="240" w:lineRule="auto"/>
      </w:pPr>
      <w:r>
        <w:separator/>
      </w:r>
    </w:p>
  </w:footnote>
  <w:footnote w:type="continuationSeparator" w:id="0">
    <w:p w14:paraId="21CE4B12" w14:textId="77777777" w:rsidR="00444061" w:rsidRDefault="00444061" w:rsidP="0038231F">
      <w:pPr>
        <w:spacing w:after="0" w:line="240" w:lineRule="auto"/>
      </w:pPr>
      <w:r>
        <w:continuationSeparator/>
      </w:r>
    </w:p>
  </w:footnote>
  <w:footnote w:id="1">
    <w:p w14:paraId="24368EF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C17ECA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CDEA8B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4FB83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FFCD51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188EB32" w14:textId="77777777" w:rsidR="0032618A" w:rsidRDefault="0032618A" w:rsidP="0032618A">
      <w:pPr>
        <w:pStyle w:val="Tekstprzypisudolnego"/>
      </w:pPr>
    </w:p>
  </w:footnote>
  <w:footnote w:id="2">
    <w:p w14:paraId="7CB383F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DAEB1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7A55B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37C87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 xml:space="preserve">t.j. Dz. U. z 2023r. poz. </w:t>
      </w:r>
      <w:r w:rsidR="00554EEB" w:rsidRPr="00554EEB">
        <w:rPr>
          <w:rFonts w:ascii="Arial" w:hAnsi="Arial" w:cs="Arial"/>
          <w:sz w:val="16"/>
          <w:szCs w:val="16"/>
        </w:rPr>
        <w:t>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695C" w14:textId="77777777" w:rsidR="003514D6" w:rsidRDefault="00351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4D10" w14:textId="77777777" w:rsidR="003514D6" w:rsidRDefault="00351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68B7" w14:textId="77777777" w:rsidR="003514D6" w:rsidRDefault="00351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269708">
    <w:abstractNumId w:val="11"/>
  </w:num>
  <w:num w:numId="2" w16cid:durableId="304967121">
    <w:abstractNumId w:val="0"/>
  </w:num>
  <w:num w:numId="3" w16cid:durableId="1169371047">
    <w:abstractNumId w:val="10"/>
  </w:num>
  <w:num w:numId="4" w16cid:durableId="1296836559">
    <w:abstractNumId w:val="13"/>
  </w:num>
  <w:num w:numId="5" w16cid:durableId="1654408065">
    <w:abstractNumId w:val="12"/>
  </w:num>
  <w:num w:numId="6" w16cid:durableId="1817838645">
    <w:abstractNumId w:val="9"/>
  </w:num>
  <w:num w:numId="7" w16cid:durableId="81339791">
    <w:abstractNumId w:val="1"/>
  </w:num>
  <w:num w:numId="8" w16cid:durableId="372316848">
    <w:abstractNumId w:val="6"/>
  </w:num>
  <w:num w:numId="9" w16cid:durableId="1971592039">
    <w:abstractNumId w:val="4"/>
  </w:num>
  <w:num w:numId="10" w16cid:durableId="11685312">
    <w:abstractNumId w:val="7"/>
  </w:num>
  <w:num w:numId="11" w16cid:durableId="257716478">
    <w:abstractNumId w:val="5"/>
  </w:num>
  <w:num w:numId="12" w16cid:durableId="438569344">
    <w:abstractNumId w:val="8"/>
  </w:num>
  <w:num w:numId="13" w16cid:durableId="376442113">
    <w:abstractNumId w:val="3"/>
  </w:num>
  <w:num w:numId="14" w16cid:durableId="554126081">
    <w:abstractNumId w:val="2"/>
  </w:num>
  <w:num w:numId="15" w16cid:durableId="8409687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0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4D6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4061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694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3BFAC"/>
  <w15:docId w15:val="{BDB9DEB3-D579-4D00-80D3-F2D55F23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2025-10-07T12:52:00Z</dcterms:created>
  <dcterms:modified xsi:type="dcterms:W3CDTF">2025-10-07T12:52:00Z</dcterms:modified>
</cp:coreProperties>
</file>