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0AC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760AC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60ACA">
        <w:rPr>
          <w:rFonts w:ascii="Arial Narrow" w:hAnsi="Arial Narrow" w:cs="Arial"/>
          <w:bCs/>
          <w:i w:val="0"/>
          <w:szCs w:val="24"/>
        </w:rPr>
        <w:t>3</w:t>
      </w:r>
      <w:r w:rsidR="007666D6" w:rsidRPr="00760ACA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760ACA" w:rsidTr="00467CA2">
        <w:tc>
          <w:tcPr>
            <w:tcW w:w="2800" w:type="dxa"/>
            <w:shd w:val="clear" w:color="auto" w:fill="auto"/>
          </w:tcPr>
          <w:p w:rsidR="00D520D3" w:rsidRPr="00760AC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60ACA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760AC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760AC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760AC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60AC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60ACA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60AC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60AC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60AC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760ACA" w:rsidTr="00467CA2">
        <w:tc>
          <w:tcPr>
            <w:tcW w:w="2800" w:type="dxa"/>
            <w:shd w:val="clear" w:color="auto" w:fill="auto"/>
          </w:tcPr>
          <w:p w:rsidR="00D520D3" w:rsidRPr="00760AC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60AC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760AC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760AC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60AC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60AC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60AC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60ACA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760AC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760ACA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760AC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60AC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60ACA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760AC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760ACA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760ACA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760ACA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60AC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60AC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760AC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60ACA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760AC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760ACA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760ACA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E19D0" w:rsidRPr="00760ACA">
        <w:rPr>
          <w:rFonts w:ascii="Arial Narrow" w:hAnsi="Arial Narrow" w:cs="Arial"/>
          <w:sz w:val="24"/>
          <w:szCs w:val="24"/>
        </w:rPr>
        <w:t>(</w:t>
      </w:r>
      <w:proofErr w:type="spellStart"/>
      <w:r w:rsidR="005E19D0" w:rsidRPr="00760ACA">
        <w:rPr>
          <w:rFonts w:ascii="Arial Narrow" w:hAnsi="Arial Narrow" w:cs="Arial"/>
          <w:sz w:val="24"/>
          <w:szCs w:val="24"/>
        </w:rPr>
        <w:t>t.j</w:t>
      </w:r>
      <w:proofErr w:type="spellEnd"/>
      <w:r w:rsidR="005E19D0" w:rsidRPr="00760ACA">
        <w:rPr>
          <w:rFonts w:ascii="Arial Narrow" w:hAnsi="Arial Narrow" w:cs="Arial"/>
          <w:sz w:val="24"/>
          <w:szCs w:val="24"/>
        </w:rPr>
        <w:t>. Dz. U. z 2024 poz. 1320)</w:t>
      </w:r>
      <w:r w:rsidR="00E27ABB" w:rsidRPr="00760AC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60AC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760AC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760AC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760AC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760ACA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760ACA" w:rsidTr="00467CA2">
        <w:tc>
          <w:tcPr>
            <w:tcW w:w="2269" w:type="dxa"/>
            <w:shd w:val="clear" w:color="auto" w:fill="auto"/>
          </w:tcPr>
          <w:p w:rsidR="00D520D3" w:rsidRPr="00760AC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60AC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760ACA" w:rsidRDefault="005E19D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60AC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bielizny pościelowej i ubrań BHP</w:t>
            </w:r>
            <w:r w:rsidR="00D520D3" w:rsidRPr="00760AC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E19D0" w:rsidRPr="00760ACA" w:rsidTr="007B2807">
        <w:tc>
          <w:tcPr>
            <w:tcW w:w="2269" w:type="dxa"/>
            <w:shd w:val="clear" w:color="auto" w:fill="auto"/>
          </w:tcPr>
          <w:p w:rsidR="005E19D0" w:rsidRPr="00760ACA" w:rsidRDefault="005E19D0" w:rsidP="007B280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60AC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E19D0" w:rsidRPr="00760ACA" w:rsidRDefault="005E19D0" w:rsidP="007B280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60AC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97/2025</w:t>
            </w:r>
          </w:p>
        </w:tc>
      </w:tr>
    </w:tbl>
    <w:p w:rsidR="00DC652A" w:rsidRPr="00760ACA" w:rsidRDefault="005E19D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60AC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760ACA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760AC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60AC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60AC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760ACA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760ACA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760ACA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760AC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760AC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60ACA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760AC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60AC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60AC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760ACA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760ACA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760ACA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760AC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760AC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760AC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60AC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760AC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760ACA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760A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60ACA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760ACA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760ACA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760ACA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760ACA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760AC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760ACA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760AC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760AC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760A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60ACA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760AC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760AC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760AC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60ACA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760AC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60AC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760AC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60ACA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760AC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760AC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760ACA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760AC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60AC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760ACA" w:rsidTr="00467CA2">
        <w:tc>
          <w:tcPr>
            <w:tcW w:w="2660" w:type="dxa"/>
            <w:shd w:val="clear" w:color="auto" w:fill="auto"/>
          </w:tcPr>
          <w:p w:rsidR="00D520D3" w:rsidRPr="00760AC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760AC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60AC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760AC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60AC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760AC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760AC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60AC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760ACA" w:rsidRDefault="00D520D3" w:rsidP="005E19D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60AC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E19D0" w:rsidRPr="00760AC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60AC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760AC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760AC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760AC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760AC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1545" w:rsidRDefault="00EA1545" w:rsidP="00025386">
      <w:pPr>
        <w:spacing w:after="0" w:line="240" w:lineRule="auto"/>
      </w:pPr>
      <w:r>
        <w:separator/>
      </w:r>
    </w:p>
  </w:endnote>
  <w:endnote w:type="continuationSeparator" w:id="1">
    <w:p w:rsidR="00EA1545" w:rsidRDefault="00EA154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9D0" w:rsidRDefault="005E19D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0A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0AC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9D0" w:rsidRDefault="005E19D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1545" w:rsidRDefault="00EA1545" w:rsidP="00025386">
      <w:pPr>
        <w:spacing w:after="0" w:line="240" w:lineRule="auto"/>
      </w:pPr>
      <w:r>
        <w:separator/>
      </w:r>
    </w:p>
  </w:footnote>
  <w:footnote w:type="continuationSeparator" w:id="1">
    <w:p w:rsidR="00EA1545" w:rsidRDefault="00EA154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9D0" w:rsidRDefault="005E19D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9D0" w:rsidRDefault="005E19D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9D0" w:rsidRDefault="005E19D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19D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E19D0"/>
    <w:rsid w:val="00620476"/>
    <w:rsid w:val="00657A47"/>
    <w:rsid w:val="0071340C"/>
    <w:rsid w:val="00745A44"/>
    <w:rsid w:val="00760ACA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A1545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2025-10-08T07:06:00Z</dcterms:created>
  <dcterms:modified xsi:type="dcterms:W3CDTF">2025-10-08T07:06:00Z</dcterms:modified>
</cp:coreProperties>
</file>