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27B0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27B0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27B0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327B0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27B08" w:rsidTr="00D62E6E">
        <w:tc>
          <w:tcPr>
            <w:tcW w:w="2800" w:type="dxa"/>
            <w:shd w:val="clear" w:color="auto" w:fill="auto"/>
          </w:tcPr>
          <w:p w:rsidR="00D62E6E" w:rsidRPr="00327B0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27B0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27B0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27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27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27B0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2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27B0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2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27B08" w:rsidTr="00D62E6E">
        <w:tc>
          <w:tcPr>
            <w:tcW w:w="2800" w:type="dxa"/>
            <w:shd w:val="clear" w:color="auto" w:fill="auto"/>
          </w:tcPr>
          <w:p w:rsidR="00D62E6E" w:rsidRPr="00327B0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27B0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27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27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27B0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2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27B0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27B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327B0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A1AE5" w:rsidRPr="00327B08" w:rsidTr="007B28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A1AE5" w:rsidRPr="00327B08" w:rsidRDefault="00DA1AE5" w:rsidP="007B280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A1AE5" w:rsidRPr="00327B08" w:rsidRDefault="00DA1AE5" w:rsidP="007B280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27B0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27B0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27B08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327B0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327B0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27B0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DA1AE5" w:rsidRPr="00327B08" w:rsidRDefault="00DA1AE5" w:rsidP="007B280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A1AE5" w:rsidRPr="00327B08" w:rsidRDefault="00DA1AE5" w:rsidP="007B280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327B08" w:rsidRDefault="00DA1AE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27B0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27B0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27B08" w:rsidTr="00D62E6E">
        <w:tc>
          <w:tcPr>
            <w:tcW w:w="2269" w:type="dxa"/>
            <w:shd w:val="clear" w:color="auto" w:fill="auto"/>
          </w:tcPr>
          <w:p w:rsidR="00D62E6E" w:rsidRPr="00327B0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27B08" w:rsidRDefault="00DA1AE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D62E6E" w:rsidRPr="00327B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1AE5" w:rsidRPr="00327B08" w:rsidTr="007B2807">
        <w:tc>
          <w:tcPr>
            <w:tcW w:w="2269" w:type="dxa"/>
            <w:shd w:val="clear" w:color="auto" w:fill="auto"/>
          </w:tcPr>
          <w:p w:rsidR="00DA1AE5" w:rsidRPr="00327B08" w:rsidRDefault="00DA1AE5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1AE5" w:rsidRPr="00327B08" w:rsidRDefault="00DA1AE5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97/2025</w:t>
            </w:r>
          </w:p>
        </w:tc>
      </w:tr>
    </w:tbl>
    <w:p w:rsidR="00BC121E" w:rsidRPr="00327B08" w:rsidRDefault="00DA1AE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27B0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27B0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27B0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327B0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27B0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27B0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27B0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327B0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27B0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327B0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7B0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27B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27B0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27B0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327B0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27B0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7B0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27B0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27B0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27B0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27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27B0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27B0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327B0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27B0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327B0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27B0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27B0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27B0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327B0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27B08" w:rsidTr="00620E37">
        <w:tc>
          <w:tcPr>
            <w:tcW w:w="2660" w:type="dxa"/>
            <w:shd w:val="clear" w:color="auto" w:fill="auto"/>
          </w:tcPr>
          <w:p w:rsidR="00BC121E" w:rsidRPr="00327B0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27B0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27B0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27B0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27B0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27B08" w:rsidRDefault="00844A96" w:rsidP="00DA1AE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A1AE5"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27B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327B08" w:rsidRDefault="00106AC7" w:rsidP="00BC121E">
      <w:pPr>
        <w:rPr>
          <w:rFonts w:ascii="Arial Narrow" w:hAnsi="Arial Narrow"/>
        </w:rPr>
      </w:pPr>
    </w:p>
    <w:sectPr w:rsidR="00106AC7" w:rsidRPr="00327B0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DE4" w:rsidRDefault="00FB3DE4">
      <w:r>
        <w:separator/>
      </w:r>
    </w:p>
  </w:endnote>
  <w:endnote w:type="continuationSeparator" w:id="1">
    <w:p w:rsidR="00FB3DE4" w:rsidRDefault="00FB3D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7B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7B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AE5" w:rsidRDefault="00DA1A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DE4" w:rsidRDefault="00FB3DE4">
      <w:r>
        <w:separator/>
      </w:r>
    </w:p>
  </w:footnote>
  <w:footnote w:type="continuationSeparator" w:id="1">
    <w:p w:rsidR="00FB3DE4" w:rsidRDefault="00FB3D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AE5" w:rsidRDefault="00DA1A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AE5" w:rsidRDefault="00DA1A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AE5" w:rsidRDefault="00DA1A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1AE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7B08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A7FB1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A1AE5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3DE4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2025-10-08T07:06:00Z</dcterms:created>
  <dcterms:modified xsi:type="dcterms:W3CDTF">2025-10-08T07:06:00Z</dcterms:modified>
</cp:coreProperties>
</file>