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A3E13" w14:textId="77777777" w:rsidR="00CF7835" w:rsidRPr="009432A1" w:rsidRDefault="00AA7CB7" w:rsidP="00E24124">
      <w:pPr>
        <w:jc w:val="right"/>
        <w:rPr>
          <w:rFonts w:ascii="Arial" w:hAnsi="Arial" w:cs="Arial"/>
          <w:sz w:val="24"/>
          <w:szCs w:val="24"/>
        </w:rPr>
      </w:pPr>
      <w:r w:rsidRPr="00AA7CB7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A7CB7">
        <w:rPr>
          <w:rFonts w:ascii="Arial" w:hAnsi="Arial" w:cs="Arial"/>
          <w:sz w:val="24"/>
          <w:szCs w:val="24"/>
        </w:rPr>
        <w:t>2025-10-09</w:t>
      </w:r>
    </w:p>
    <w:p w14:paraId="639C1CDE" w14:textId="77777777" w:rsidR="00AA7CB7" w:rsidRPr="00AA7CB7" w:rsidRDefault="00AA7CB7" w:rsidP="00E24124">
      <w:pPr>
        <w:rPr>
          <w:rFonts w:ascii="Arial" w:hAnsi="Arial" w:cs="Arial"/>
          <w:b/>
          <w:bCs/>
          <w:sz w:val="24"/>
          <w:szCs w:val="24"/>
        </w:rPr>
      </w:pPr>
      <w:r w:rsidRPr="00AA7CB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70C52CD" w14:textId="77777777" w:rsidR="00CF7835" w:rsidRPr="009432A1" w:rsidRDefault="00AA7CB7" w:rsidP="00E24124">
      <w:pPr>
        <w:rPr>
          <w:rFonts w:ascii="Arial" w:hAnsi="Arial" w:cs="Arial"/>
          <w:b/>
          <w:bCs/>
          <w:sz w:val="24"/>
          <w:szCs w:val="24"/>
        </w:rPr>
      </w:pPr>
      <w:r w:rsidRPr="00AA7CB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ED180BA" w14:textId="77777777" w:rsidR="00CF7835" w:rsidRPr="009432A1" w:rsidRDefault="00AA7CB7" w:rsidP="00E24124">
      <w:pPr>
        <w:rPr>
          <w:rFonts w:ascii="Arial" w:hAnsi="Arial" w:cs="Arial"/>
          <w:sz w:val="24"/>
          <w:szCs w:val="24"/>
        </w:rPr>
      </w:pPr>
      <w:r w:rsidRPr="00AA7CB7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A7CB7">
        <w:rPr>
          <w:rFonts w:ascii="Arial" w:hAnsi="Arial" w:cs="Arial"/>
          <w:sz w:val="24"/>
          <w:szCs w:val="24"/>
        </w:rPr>
        <w:t>7/19</w:t>
      </w:r>
    </w:p>
    <w:p w14:paraId="36443BF5" w14:textId="77777777" w:rsidR="00CF7835" w:rsidRPr="009432A1" w:rsidRDefault="00AA7CB7" w:rsidP="00E24124">
      <w:pPr>
        <w:rPr>
          <w:rFonts w:ascii="Arial" w:hAnsi="Arial" w:cs="Arial"/>
          <w:sz w:val="24"/>
          <w:szCs w:val="24"/>
        </w:rPr>
      </w:pPr>
      <w:r w:rsidRPr="00AA7CB7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A7CB7">
        <w:rPr>
          <w:rFonts w:ascii="Arial" w:hAnsi="Arial" w:cs="Arial"/>
          <w:sz w:val="24"/>
          <w:szCs w:val="24"/>
        </w:rPr>
        <w:t>Poznań</w:t>
      </w:r>
    </w:p>
    <w:p w14:paraId="57793599" w14:textId="31447084" w:rsidR="00CF7835" w:rsidRDefault="00CF7835" w:rsidP="00E24124">
      <w:pPr>
        <w:jc w:val="both"/>
        <w:rPr>
          <w:rFonts w:ascii="Arial" w:hAnsi="Arial" w:cs="Arial"/>
          <w:bCs/>
          <w:sz w:val="18"/>
          <w:szCs w:val="18"/>
        </w:rPr>
      </w:pPr>
    </w:p>
    <w:p w14:paraId="12B3D1CB" w14:textId="77777777" w:rsidR="00E24124" w:rsidRDefault="00E24124" w:rsidP="00E24124">
      <w:pPr>
        <w:jc w:val="both"/>
        <w:rPr>
          <w:rFonts w:ascii="Arial" w:hAnsi="Arial" w:cs="Arial"/>
          <w:bCs/>
          <w:sz w:val="18"/>
          <w:szCs w:val="18"/>
        </w:rPr>
      </w:pPr>
    </w:p>
    <w:p w14:paraId="727023FA" w14:textId="77777777" w:rsidR="00E24124" w:rsidRPr="009432A1" w:rsidRDefault="00E24124" w:rsidP="00E24124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7C1FE6D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0A099E" w14:textId="77777777" w:rsidR="00CF7835" w:rsidRPr="00CF7835" w:rsidRDefault="00CF7835" w:rsidP="00E2412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77735F7" w14:textId="77777777" w:rsidR="00E24124" w:rsidRDefault="00E24124" w:rsidP="00E2412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6EE783EB" w14:textId="532116DE" w:rsidR="00CF7835" w:rsidRPr="00382A4A" w:rsidRDefault="00CF7835" w:rsidP="00E2412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2BCC907" w14:textId="77777777" w:rsidR="00CF7835" w:rsidRPr="004E4B64" w:rsidRDefault="00CF7835" w:rsidP="00E2412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6A0575B" w14:textId="77777777" w:rsidTr="000C1C6D">
        <w:tc>
          <w:tcPr>
            <w:tcW w:w="2269" w:type="dxa"/>
          </w:tcPr>
          <w:p w14:paraId="5F78F8B8" w14:textId="77777777" w:rsidR="00CF7835" w:rsidRPr="004E4B64" w:rsidRDefault="00CF7835" w:rsidP="00E2412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EEA8941" w14:textId="77777777" w:rsidR="00CF7835" w:rsidRPr="004E4B64" w:rsidRDefault="00AA7CB7" w:rsidP="00E2412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7CB7">
              <w:rPr>
                <w:rFonts w:ascii="Arial" w:hAnsi="Arial" w:cs="Arial"/>
                <w:bCs/>
                <w:sz w:val="24"/>
                <w:szCs w:val="24"/>
              </w:rPr>
              <w:t>Zakup drukarek etykiet dla całego Szpitala Wojewódzkiego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A7CB7" w:rsidRPr="004E4B64" w14:paraId="42E05C14" w14:textId="77777777" w:rsidTr="00443A48">
        <w:tc>
          <w:tcPr>
            <w:tcW w:w="2269" w:type="dxa"/>
          </w:tcPr>
          <w:p w14:paraId="1044289C" w14:textId="77777777" w:rsidR="00AA7CB7" w:rsidRPr="004E4B64" w:rsidRDefault="00AA7CB7" w:rsidP="00E2412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ED195BA" w14:textId="77777777" w:rsidR="00AA7CB7" w:rsidRDefault="00AA7CB7" w:rsidP="00E2412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7CB7">
              <w:rPr>
                <w:rFonts w:ascii="Arial" w:hAnsi="Arial" w:cs="Arial"/>
                <w:bCs/>
                <w:sz w:val="24"/>
                <w:szCs w:val="24"/>
              </w:rPr>
              <w:t>SZW/DZP/122/2025</w:t>
            </w:r>
          </w:p>
          <w:p w14:paraId="2DA79769" w14:textId="77777777" w:rsidR="00E24124" w:rsidRDefault="00E24124" w:rsidP="00E2412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1D6A764" w14:textId="77777777" w:rsidR="00E24124" w:rsidRPr="004E4B64" w:rsidRDefault="00E24124" w:rsidP="00E2412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3439404F" w14:textId="77777777" w:rsidR="00D665F5" w:rsidRDefault="00D665F5" w:rsidP="00E24124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A7CB7" w:rsidRPr="00AA7CB7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A29D6D7" w14:textId="77777777" w:rsidR="00E24124" w:rsidRDefault="00E24124" w:rsidP="00E24124">
      <w:pPr>
        <w:jc w:val="both"/>
        <w:rPr>
          <w:rFonts w:ascii="Arial" w:hAnsi="Arial" w:cs="Arial"/>
          <w:sz w:val="24"/>
          <w:szCs w:val="24"/>
        </w:rPr>
      </w:pPr>
    </w:p>
    <w:p w14:paraId="79C44C3E" w14:textId="2573B8A6" w:rsidR="00E24124" w:rsidRPr="00E24124" w:rsidRDefault="00E24124" w:rsidP="00E24124">
      <w:pPr>
        <w:jc w:val="both"/>
        <w:rPr>
          <w:rFonts w:ascii="Arial" w:hAnsi="Arial" w:cs="Arial"/>
          <w:sz w:val="24"/>
          <w:szCs w:val="24"/>
        </w:rPr>
      </w:pPr>
      <w:r w:rsidRPr="00E24124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E24124">
        <w:rPr>
          <w:rFonts w:ascii="Arial" w:hAnsi="Arial" w:cs="Arial"/>
          <w:sz w:val="24"/>
          <w:szCs w:val="24"/>
        </w:rPr>
        <w:t>227000,00 zł brutto</w:t>
      </w:r>
      <w:r>
        <w:rPr>
          <w:rFonts w:ascii="Arial" w:hAnsi="Arial" w:cs="Arial"/>
          <w:sz w:val="24"/>
          <w:szCs w:val="24"/>
        </w:rPr>
        <w:t>.</w:t>
      </w:r>
    </w:p>
    <w:p w14:paraId="28C9C528" w14:textId="77777777" w:rsidR="00E24124" w:rsidRPr="00355C9D" w:rsidRDefault="00E24124" w:rsidP="00E24124">
      <w:pPr>
        <w:jc w:val="both"/>
        <w:rPr>
          <w:rFonts w:ascii="Arial" w:hAnsi="Arial" w:cs="Arial"/>
          <w:sz w:val="24"/>
          <w:szCs w:val="24"/>
        </w:rPr>
      </w:pPr>
    </w:p>
    <w:p w14:paraId="1364F6C3" w14:textId="77777777" w:rsidR="00A80738" w:rsidRPr="00355C9D" w:rsidRDefault="00D665F5" w:rsidP="00E24124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A7CB7" w:rsidRPr="00AA7CB7">
        <w:rPr>
          <w:rFonts w:ascii="Arial" w:hAnsi="Arial" w:cs="Arial"/>
          <w:sz w:val="24"/>
          <w:szCs w:val="24"/>
        </w:rPr>
        <w:t>08/10/2025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A7CB7" w:rsidRPr="00AA7CB7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87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260"/>
        <w:gridCol w:w="2127"/>
        <w:gridCol w:w="2127"/>
      </w:tblGrid>
      <w:tr w:rsidR="00E24124" w:rsidRPr="00355C9D" w14:paraId="7EEA090F" w14:textId="77777777" w:rsidTr="00E24124">
        <w:tc>
          <w:tcPr>
            <w:tcW w:w="1276" w:type="dxa"/>
            <w:shd w:val="clear" w:color="auto" w:fill="F2F2F2"/>
            <w:vAlign w:val="center"/>
          </w:tcPr>
          <w:p w14:paraId="235B4513" w14:textId="77777777" w:rsidR="00E24124" w:rsidRPr="00CF7835" w:rsidRDefault="00E24124" w:rsidP="00E241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7F75A026" w14:textId="77777777" w:rsidR="00E24124" w:rsidRPr="00CF7835" w:rsidRDefault="00E24124" w:rsidP="00E241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7" w:type="dxa"/>
          </w:tcPr>
          <w:p w14:paraId="2675BDDE" w14:textId="672FA920" w:rsidR="00E24124" w:rsidRPr="00CF7835" w:rsidRDefault="00E24124" w:rsidP="00E241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Termin dostawy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5E8DBF20" w14:textId="220EA251" w:rsidR="00E24124" w:rsidRPr="00CF7835" w:rsidRDefault="00E24124" w:rsidP="00E241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24124" w:rsidRPr="00355C9D" w14:paraId="5A958C0B" w14:textId="77777777" w:rsidTr="00E24124">
        <w:tc>
          <w:tcPr>
            <w:tcW w:w="1276" w:type="dxa"/>
            <w:vAlign w:val="center"/>
          </w:tcPr>
          <w:p w14:paraId="736A8DDD" w14:textId="77777777" w:rsidR="00E24124" w:rsidRPr="00CF7835" w:rsidRDefault="00E24124" w:rsidP="00E241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C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14:paraId="59D15C95" w14:textId="564EC944" w:rsidR="00E24124" w:rsidRPr="00CF7835" w:rsidRDefault="00E24124" w:rsidP="00E24124">
            <w:pPr>
              <w:rPr>
                <w:rFonts w:ascii="Arial" w:hAnsi="Arial" w:cs="Arial"/>
                <w:sz w:val="24"/>
                <w:szCs w:val="24"/>
              </w:rPr>
            </w:pPr>
            <w:r w:rsidRPr="00AA7CB7">
              <w:rPr>
                <w:rFonts w:ascii="Arial" w:hAnsi="Arial" w:cs="Arial"/>
                <w:sz w:val="24"/>
                <w:szCs w:val="24"/>
              </w:rPr>
              <w:t>Grey Dot Sp.  z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CB7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4FD99F5D" w14:textId="77777777" w:rsidR="00E24124" w:rsidRPr="00CF7835" w:rsidRDefault="00E24124" w:rsidP="00E24124">
            <w:pPr>
              <w:rPr>
                <w:rFonts w:ascii="Arial" w:hAnsi="Arial" w:cs="Arial"/>
                <w:sz w:val="24"/>
                <w:szCs w:val="24"/>
              </w:rPr>
            </w:pPr>
            <w:r w:rsidRPr="00AA7CB7">
              <w:rPr>
                <w:rFonts w:ascii="Arial" w:hAnsi="Arial" w:cs="Arial"/>
                <w:sz w:val="24"/>
                <w:szCs w:val="24"/>
              </w:rPr>
              <w:t>Al. Wojska Polskiego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CB7">
              <w:rPr>
                <w:rFonts w:ascii="Arial" w:hAnsi="Arial" w:cs="Arial"/>
                <w:sz w:val="24"/>
                <w:szCs w:val="24"/>
              </w:rPr>
              <w:t>27/26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C38774" w14:textId="77777777" w:rsidR="00E24124" w:rsidRPr="00CF7835" w:rsidRDefault="00E24124" w:rsidP="00E241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CB7">
              <w:rPr>
                <w:rFonts w:ascii="Arial" w:hAnsi="Arial" w:cs="Arial"/>
                <w:sz w:val="24"/>
                <w:szCs w:val="24"/>
              </w:rPr>
              <w:t>01-515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CB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7" w:type="dxa"/>
          </w:tcPr>
          <w:p w14:paraId="600A25C8" w14:textId="77777777" w:rsidR="00E24124" w:rsidRDefault="00E24124" w:rsidP="00E241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0C58C54" w14:textId="0D1AC045" w:rsidR="00E24124" w:rsidRPr="00AA7CB7" w:rsidRDefault="00E24124" w:rsidP="00E241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 dni</w:t>
            </w:r>
          </w:p>
        </w:tc>
        <w:tc>
          <w:tcPr>
            <w:tcW w:w="2127" w:type="dxa"/>
            <w:vAlign w:val="center"/>
          </w:tcPr>
          <w:p w14:paraId="6A3050B8" w14:textId="0E01A938" w:rsidR="00E24124" w:rsidRPr="00CF7835" w:rsidRDefault="00E24124" w:rsidP="00E241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CB7">
              <w:rPr>
                <w:rFonts w:ascii="Arial" w:hAnsi="Arial" w:cs="Arial"/>
                <w:sz w:val="24"/>
                <w:szCs w:val="24"/>
              </w:rPr>
              <w:t>201 405.09 zł</w:t>
            </w:r>
          </w:p>
        </w:tc>
      </w:tr>
      <w:tr w:rsidR="00E24124" w:rsidRPr="00355C9D" w14:paraId="44435077" w14:textId="77777777" w:rsidTr="00E24124">
        <w:tc>
          <w:tcPr>
            <w:tcW w:w="1276" w:type="dxa"/>
            <w:vAlign w:val="center"/>
          </w:tcPr>
          <w:p w14:paraId="362A5CBC" w14:textId="77777777" w:rsidR="00E24124" w:rsidRPr="00CF7835" w:rsidRDefault="00E24124" w:rsidP="00E241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CB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123470DE" w14:textId="77777777" w:rsidR="00E24124" w:rsidRPr="00CF7835" w:rsidRDefault="00E24124" w:rsidP="00E24124">
            <w:pPr>
              <w:rPr>
                <w:rFonts w:ascii="Arial" w:hAnsi="Arial" w:cs="Arial"/>
                <w:sz w:val="24"/>
                <w:szCs w:val="24"/>
              </w:rPr>
            </w:pPr>
            <w:r w:rsidRPr="00AA7CB7">
              <w:rPr>
                <w:rFonts w:ascii="Arial" w:hAnsi="Arial" w:cs="Arial"/>
                <w:sz w:val="24"/>
                <w:szCs w:val="24"/>
              </w:rPr>
              <w:t>Comp SA</w:t>
            </w:r>
          </w:p>
          <w:p w14:paraId="00DA9C97" w14:textId="77777777" w:rsidR="00E24124" w:rsidRPr="00CF7835" w:rsidRDefault="00E24124" w:rsidP="00E24124">
            <w:pPr>
              <w:rPr>
                <w:rFonts w:ascii="Arial" w:hAnsi="Arial" w:cs="Arial"/>
                <w:sz w:val="24"/>
                <w:szCs w:val="24"/>
              </w:rPr>
            </w:pPr>
            <w:r w:rsidRPr="00AA7CB7">
              <w:rPr>
                <w:rFonts w:ascii="Arial" w:hAnsi="Arial" w:cs="Arial"/>
                <w:sz w:val="24"/>
                <w:szCs w:val="24"/>
              </w:rPr>
              <w:t>Jutrzenki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CB7">
              <w:rPr>
                <w:rFonts w:ascii="Arial" w:hAnsi="Arial" w:cs="Arial"/>
                <w:sz w:val="24"/>
                <w:szCs w:val="24"/>
              </w:rPr>
              <w:t>116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B5F936" w14:textId="77777777" w:rsidR="00E24124" w:rsidRPr="00CF7835" w:rsidRDefault="00E24124" w:rsidP="00E241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7CB7">
              <w:rPr>
                <w:rFonts w:ascii="Arial" w:hAnsi="Arial" w:cs="Arial"/>
                <w:sz w:val="24"/>
                <w:szCs w:val="24"/>
              </w:rPr>
              <w:t>02-230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7CB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7" w:type="dxa"/>
          </w:tcPr>
          <w:p w14:paraId="5800806A" w14:textId="77777777" w:rsidR="00E24124" w:rsidRDefault="00E24124" w:rsidP="00E241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3A83734" w14:textId="31EE17C2" w:rsidR="00D252E8" w:rsidRPr="00AA7CB7" w:rsidRDefault="00D252E8" w:rsidP="00E241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 dni</w:t>
            </w:r>
          </w:p>
        </w:tc>
        <w:tc>
          <w:tcPr>
            <w:tcW w:w="2127" w:type="dxa"/>
            <w:vAlign w:val="center"/>
          </w:tcPr>
          <w:p w14:paraId="29267AD7" w14:textId="65A55B30" w:rsidR="00E24124" w:rsidRPr="00CF7835" w:rsidRDefault="00E24124" w:rsidP="00E241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7CB7">
              <w:rPr>
                <w:rFonts w:ascii="Arial" w:hAnsi="Arial" w:cs="Arial"/>
                <w:sz w:val="24"/>
                <w:szCs w:val="24"/>
              </w:rPr>
              <w:t>137 514.00 zł</w:t>
            </w:r>
          </w:p>
        </w:tc>
      </w:tr>
    </w:tbl>
    <w:p w14:paraId="6572AE35" w14:textId="77777777" w:rsidR="0069085C" w:rsidRPr="00355C9D" w:rsidRDefault="0069085C" w:rsidP="00E24124">
      <w:pPr>
        <w:jc w:val="both"/>
        <w:rPr>
          <w:rFonts w:ascii="Arial" w:hAnsi="Arial" w:cs="Arial"/>
          <w:sz w:val="24"/>
        </w:rPr>
      </w:pPr>
    </w:p>
    <w:p w14:paraId="7B92244E" w14:textId="77777777" w:rsidR="00577BC6" w:rsidRPr="00355C9D" w:rsidRDefault="00577BC6" w:rsidP="00E24124">
      <w:pPr>
        <w:jc w:val="both"/>
        <w:rPr>
          <w:rFonts w:ascii="Arial" w:hAnsi="Arial" w:cs="Arial"/>
          <w:sz w:val="24"/>
        </w:rPr>
      </w:pPr>
    </w:p>
    <w:p w14:paraId="3087CA9C" w14:textId="77777777" w:rsidR="00A80738" w:rsidRDefault="00A80738" w:rsidP="00E241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941FABC" w14:textId="77777777" w:rsidR="00D252E8" w:rsidRDefault="00D252E8" w:rsidP="00E241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CF30E06" w14:textId="77777777" w:rsidR="00D252E8" w:rsidRDefault="00D252E8" w:rsidP="00D252E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636DAF9B" w14:textId="77777777" w:rsidR="00D252E8" w:rsidRDefault="00D252E8" w:rsidP="00D252E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01F6C5CA" w14:textId="77777777" w:rsidR="00D252E8" w:rsidRDefault="00D252E8" w:rsidP="00D252E8">
      <w:pPr>
        <w:ind w:left="4248"/>
        <w:jc w:val="center"/>
        <w:rPr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02533069" w14:textId="77777777" w:rsidR="00D252E8" w:rsidRDefault="00D252E8" w:rsidP="00E241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BCD5BC3" w14:textId="77777777" w:rsidR="00D252E8" w:rsidRDefault="00D252E8" w:rsidP="00E241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DDFFDE0" w14:textId="77777777" w:rsidR="00D252E8" w:rsidRDefault="00D252E8" w:rsidP="00E241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2838A4A" w14:textId="77777777" w:rsidR="00D252E8" w:rsidRDefault="00D252E8" w:rsidP="00E241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5AB0532" w14:textId="77777777" w:rsidR="00D252E8" w:rsidRPr="00355C9D" w:rsidRDefault="00D252E8" w:rsidP="00E2412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D252E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635EE" w14:textId="77777777" w:rsidR="00C67679" w:rsidRDefault="00C67679">
      <w:r>
        <w:separator/>
      </w:r>
    </w:p>
  </w:endnote>
  <w:endnote w:type="continuationSeparator" w:id="0">
    <w:p w14:paraId="422FD8EE" w14:textId="77777777" w:rsidR="00C67679" w:rsidRDefault="00C67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CF4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B04A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5E73E" w14:textId="0EE94321" w:rsidR="00960CEB" w:rsidRPr="00986737" w:rsidRDefault="00D252E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C5B030" wp14:editId="6565D6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17153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C55001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CD39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FE6F79" w14:textId="77777777" w:rsidR="009F189D" w:rsidRDefault="009F189D">
    <w:pPr>
      <w:pStyle w:val="Stopka"/>
      <w:tabs>
        <w:tab w:val="clear" w:pos="4536"/>
      </w:tabs>
      <w:jc w:val="center"/>
    </w:pPr>
  </w:p>
  <w:p w14:paraId="520735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1A0B2" w14:textId="77777777" w:rsidR="00C67679" w:rsidRDefault="00C67679">
      <w:r>
        <w:separator/>
      </w:r>
    </w:p>
  </w:footnote>
  <w:footnote w:type="continuationSeparator" w:id="0">
    <w:p w14:paraId="2A02F754" w14:textId="77777777" w:rsidR="00C67679" w:rsidRDefault="00C67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57AD8" w14:textId="77777777" w:rsidR="00AA7CB7" w:rsidRDefault="00AA7C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D552D" w14:textId="77777777" w:rsidR="00AA7CB7" w:rsidRDefault="00AA7C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E5C7F" w14:textId="77777777" w:rsidR="00AA7CB7" w:rsidRDefault="00AA7C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67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A7CB7"/>
    <w:rsid w:val="00C236D3"/>
    <w:rsid w:val="00C659E2"/>
    <w:rsid w:val="00C67679"/>
    <w:rsid w:val="00CB0802"/>
    <w:rsid w:val="00CF7835"/>
    <w:rsid w:val="00D252E8"/>
    <w:rsid w:val="00D665F5"/>
    <w:rsid w:val="00D7128F"/>
    <w:rsid w:val="00E2412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1B9640"/>
  <w15:chartTrackingRefBased/>
  <w15:docId w15:val="{03F0D718-7C41-404A-BFD8-D9F64FB81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2025-10-09T08:53:00Z</cp:lastPrinted>
  <dcterms:created xsi:type="dcterms:W3CDTF">2025-10-09T08:53:00Z</dcterms:created>
  <dcterms:modified xsi:type="dcterms:W3CDTF">2025-10-09T08:53:00Z</dcterms:modified>
</cp:coreProperties>
</file>