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35EC9" w14:textId="77777777" w:rsidR="00986737" w:rsidRPr="009432A1" w:rsidRDefault="00391761" w:rsidP="008F1827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9176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91761">
        <w:rPr>
          <w:rFonts w:ascii="Arial" w:hAnsi="Arial" w:cs="Arial"/>
          <w:sz w:val="24"/>
          <w:szCs w:val="24"/>
        </w:rPr>
        <w:t>2025-10-09</w:t>
      </w:r>
    </w:p>
    <w:p w14:paraId="5CF82E4B" w14:textId="77777777" w:rsidR="00391761" w:rsidRPr="00391761" w:rsidRDefault="00391761" w:rsidP="008F1827">
      <w:pPr>
        <w:rPr>
          <w:rFonts w:ascii="Arial" w:hAnsi="Arial" w:cs="Arial"/>
          <w:b/>
          <w:bCs/>
          <w:sz w:val="24"/>
          <w:szCs w:val="24"/>
        </w:rPr>
      </w:pPr>
      <w:r w:rsidRPr="0039176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814D507" w14:textId="77777777" w:rsidR="00986737" w:rsidRPr="009432A1" w:rsidRDefault="00391761" w:rsidP="008F1827">
      <w:pPr>
        <w:rPr>
          <w:rFonts w:ascii="Arial" w:hAnsi="Arial" w:cs="Arial"/>
          <w:b/>
          <w:bCs/>
          <w:sz w:val="24"/>
          <w:szCs w:val="24"/>
        </w:rPr>
      </w:pPr>
      <w:r w:rsidRPr="0039176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23D48F5" w14:textId="77777777" w:rsidR="00986737" w:rsidRPr="009432A1" w:rsidRDefault="00391761" w:rsidP="008F1827">
      <w:pPr>
        <w:rPr>
          <w:rFonts w:ascii="Arial" w:hAnsi="Arial" w:cs="Arial"/>
          <w:sz w:val="24"/>
          <w:szCs w:val="24"/>
        </w:rPr>
      </w:pPr>
      <w:r w:rsidRPr="0039176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91761">
        <w:rPr>
          <w:rFonts w:ascii="Arial" w:hAnsi="Arial" w:cs="Arial"/>
          <w:sz w:val="24"/>
          <w:szCs w:val="24"/>
        </w:rPr>
        <w:t>7/19</w:t>
      </w:r>
    </w:p>
    <w:p w14:paraId="5424A98F" w14:textId="77777777" w:rsidR="00986737" w:rsidRPr="009432A1" w:rsidRDefault="00391761" w:rsidP="008F1827">
      <w:pPr>
        <w:rPr>
          <w:rFonts w:ascii="Arial" w:hAnsi="Arial" w:cs="Arial"/>
          <w:sz w:val="24"/>
          <w:szCs w:val="24"/>
        </w:rPr>
      </w:pPr>
      <w:r w:rsidRPr="0039176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91761">
        <w:rPr>
          <w:rFonts w:ascii="Arial" w:hAnsi="Arial" w:cs="Arial"/>
          <w:sz w:val="24"/>
          <w:szCs w:val="24"/>
        </w:rPr>
        <w:t>Poznań</w:t>
      </w:r>
    </w:p>
    <w:p w14:paraId="442CC4C6" w14:textId="67D1BA71" w:rsidR="00986737" w:rsidRDefault="00986737" w:rsidP="008F1827">
      <w:pPr>
        <w:jc w:val="both"/>
        <w:rPr>
          <w:rFonts w:ascii="Arial" w:hAnsi="Arial" w:cs="Arial"/>
          <w:bCs/>
          <w:sz w:val="18"/>
          <w:szCs w:val="18"/>
        </w:rPr>
      </w:pPr>
    </w:p>
    <w:p w14:paraId="061FCFC8" w14:textId="77777777" w:rsidR="008F1827" w:rsidRDefault="008F1827" w:rsidP="008F1827">
      <w:pPr>
        <w:jc w:val="both"/>
        <w:rPr>
          <w:rFonts w:ascii="Arial" w:hAnsi="Arial" w:cs="Arial"/>
          <w:bCs/>
          <w:sz w:val="18"/>
          <w:szCs w:val="18"/>
        </w:rPr>
      </w:pPr>
    </w:p>
    <w:p w14:paraId="1D92BDBB" w14:textId="77777777" w:rsidR="008F1827" w:rsidRPr="009432A1" w:rsidRDefault="008F1827" w:rsidP="008F1827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17827FC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485AE75" w14:textId="77777777" w:rsidR="00986737" w:rsidRPr="00CF7835" w:rsidRDefault="00986737" w:rsidP="008F182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9251964" w14:textId="77777777" w:rsidR="008F1827" w:rsidRDefault="008F1827" w:rsidP="008F182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046C6410" w14:textId="21857D50" w:rsidR="00986737" w:rsidRPr="00382A4A" w:rsidRDefault="00986737" w:rsidP="008F1827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D4775D4" w14:textId="77777777" w:rsidR="00986737" w:rsidRPr="004E4B64" w:rsidRDefault="00986737" w:rsidP="008F1827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9EDE52A" w14:textId="77777777" w:rsidTr="005A632E">
        <w:tc>
          <w:tcPr>
            <w:tcW w:w="2269" w:type="dxa"/>
          </w:tcPr>
          <w:p w14:paraId="498032D0" w14:textId="77777777" w:rsidR="00986737" w:rsidRPr="004E4B64" w:rsidRDefault="00986737" w:rsidP="008F182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62A2583" w14:textId="77777777" w:rsidR="00986737" w:rsidRPr="004E4B64" w:rsidRDefault="00391761" w:rsidP="008F18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1761">
              <w:rPr>
                <w:rFonts w:ascii="Arial" w:hAnsi="Arial" w:cs="Arial"/>
                <w:bCs/>
                <w:sz w:val="24"/>
                <w:szCs w:val="24"/>
              </w:rPr>
              <w:t>Żywienie do- i pozajelitowe, płyny infuzyjne i płyny do hemodializ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91761" w:rsidRPr="004E4B64" w14:paraId="4F486614" w14:textId="77777777" w:rsidTr="00860C09">
        <w:tc>
          <w:tcPr>
            <w:tcW w:w="2269" w:type="dxa"/>
          </w:tcPr>
          <w:p w14:paraId="267D362E" w14:textId="77777777" w:rsidR="00391761" w:rsidRPr="004E4B64" w:rsidRDefault="00391761" w:rsidP="008F182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C9445D9" w14:textId="77777777" w:rsidR="00391761" w:rsidRPr="004E4B64" w:rsidRDefault="00391761" w:rsidP="008F182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91761">
              <w:rPr>
                <w:rFonts w:ascii="Arial" w:hAnsi="Arial" w:cs="Arial"/>
                <w:bCs/>
                <w:sz w:val="24"/>
                <w:szCs w:val="24"/>
              </w:rPr>
              <w:t>SZW/DZP/92/2025</w:t>
            </w:r>
          </w:p>
        </w:tc>
      </w:tr>
    </w:tbl>
    <w:p w14:paraId="2780FBB6" w14:textId="77777777" w:rsidR="00A80738" w:rsidRPr="00986737" w:rsidRDefault="00A80738" w:rsidP="008F1827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A4544EB" w14:textId="3F4BD510" w:rsidR="00D665F5" w:rsidRDefault="00D665F5" w:rsidP="008F182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91761" w:rsidRPr="00391761">
        <w:rPr>
          <w:rFonts w:ascii="Arial" w:hAnsi="Arial" w:cs="Arial"/>
          <w:sz w:val="24"/>
          <w:szCs w:val="24"/>
        </w:rPr>
        <w:t>(</w:t>
      </w:r>
      <w:proofErr w:type="spellStart"/>
      <w:r w:rsidR="00391761" w:rsidRPr="00391761">
        <w:rPr>
          <w:rFonts w:ascii="Arial" w:hAnsi="Arial" w:cs="Arial"/>
          <w:sz w:val="24"/>
          <w:szCs w:val="24"/>
        </w:rPr>
        <w:t>t.j</w:t>
      </w:r>
      <w:proofErr w:type="spellEnd"/>
      <w:r w:rsidR="00391761" w:rsidRPr="00391761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3DA12C72" w14:textId="77777777" w:rsid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</w:p>
    <w:p w14:paraId="54A076E7" w14:textId="77777777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DD01B3E" w14:textId="1A4CFBBD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327022,21 zł brutto</w:t>
      </w:r>
    </w:p>
    <w:p w14:paraId="539FFA29" w14:textId="518EC686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710152,38 zł brutto</w:t>
      </w:r>
    </w:p>
    <w:p w14:paraId="0D5AE930" w14:textId="047EEE52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140832,00 zł brutto</w:t>
      </w:r>
    </w:p>
    <w:p w14:paraId="56BBC6C6" w14:textId="77A4CE8C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60605,93 zł brutto</w:t>
      </w:r>
    </w:p>
    <w:p w14:paraId="3F55CE76" w14:textId="4C0913E4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57067,20 zł brutto</w:t>
      </w:r>
    </w:p>
    <w:p w14:paraId="42379F2F" w14:textId="0BC59098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570316,68 zł brutto</w:t>
      </w:r>
    </w:p>
    <w:p w14:paraId="16CEB0F9" w14:textId="45F6706E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2268961,20 zł brutto</w:t>
      </w:r>
    </w:p>
    <w:p w14:paraId="39D4E02F" w14:textId="3D54CA04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121154,40 zł brutto</w:t>
      </w:r>
    </w:p>
    <w:p w14:paraId="183B45DF" w14:textId="66B87949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249912,00 zł brutto</w:t>
      </w:r>
    </w:p>
    <w:p w14:paraId="16F11E88" w14:textId="1B00B16C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10 -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987444,00 zł brutto</w:t>
      </w:r>
    </w:p>
    <w:p w14:paraId="4BA69379" w14:textId="43E1FEF8" w:rsidR="008F1827" w:rsidRP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  <w:r w:rsidRPr="008F1827">
        <w:rPr>
          <w:rFonts w:ascii="Arial" w:hAnsi="Arial" w:cs="Arial"/>
          <w:sz w:val="24"/>
          <w:szCs w:val="24"/>
        </w:rPr>
        <w:t>Zadanie 11 -</w:t>
      </w:r>
      <w:r>
        <w:rPr>
          <w:rFonts w:ascii="Arial" w:hAnsi="Arial" w:cs="Arial"/>
          <w:sz w:val="24"/>
          <w:szCs w:val="24"/>
        </w:rPr>
        <w:t xml:space="preserve"> </w:t>
      </w:r>
      <w:r w:rsidRPr="008F1827">
        <w:rPr>
          <w:rFonts w:ascii="Arial" w:hAnsi="Arial" w:cs="Arial"/>
          <w:sz w:val="24"/>
          <w:szCs w:val="24"/>
        </w:rPr>
        <w:t>41623,20 zł brutto</w:t>
      </w:r>
      <w:r>
        <w:rPr>
          <w:rFonts w:ascii="Arial" w:hAnsi="Arial" w:cs="Arial"/>
          <w:sz w:val="24"/>
          <w:szCs w:val="24"/>
        </w:rPr>
        <w:t>.</w:t>
      </w:r>
    </w:p>
    <w:p w14:paraId="4DFFEAE4" w14:textId="77777777" w:rsidR="008F1827" w:rsidRDefault="008F1827" w:rsidP="008F1827">
      <w:pPr>
        <w:jc w:val="both"/>
        <w:rPr>
          <w:rFonts w:ascii="Arial" w:hAnsi="Arial" w:cs="Arial"/>
          <w:sz w:val="24"/>
          <w:szCs w:val="24"/>
        </w:rPr>
      </w:pPr>
    </w:p>
    <w:p w14:paraId="6E71B001" w14:textId="77777777" w:rsidR="00A80738" w:rsidRPr="00BB547B" w:rsidRDefault="00D665F5" w:rsidP="008F1827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91761" w:rsidRPr="00391761">
        <w:rPr>
          <w:rFonts w:ascii="Arial" w:hAnsi="Arial" w:cs="Arial"/>
          <w:sz w:val="24"/>
          <w:szCs w:val="24"/>
        </w:rPr>
        <w:t>09/10/2025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91761" w:rsidRPr="00391761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993"/>
        <w:gridCol w:w="4394"/>
        <w:gridCol w:w="2551"/>
      </w:tblGrid>
      <w:tr w:rsidR="006B27ED" w:rsidRPr="00707B60" w14:paraId="647789AD" w14:textId="77777777" w:rsidTr="00707B60">
        <w:tc>
          <w:tcPr>
            <w:tcW w:w="1134" w:type="dxa"/>
            <w:shd w:val="clear" w:color="auto" w:fill="F2F2F2"/>
            <w:vAlign w:val="center"/>
          </w:tcPr>
          <w:p w14:paraId="1A79FEE4" w14:textId="77777777" w:rsidR="006B27ED" w:rsidRPr="00707B60" w:rsidRDefault="00986737" w:rsidP="008F1827">
            <w:pPr>
              <w:jc w:val="center"/>
              <w:rPr>
                <w:rFonts w:ascii="Arial" w:hAnsi="Arial" w:cs="Arial"/>
              </w:rPr>
            </w:pPr>
            <w:r w:rsidRPr="00707B60">
              <w:rPr>
                <w:rFonts w:ascii="Arial" w:hAnsi="Arial" w:cs="Arial"/>
              </w:rPr>
              <w:t>Oferta n</w:t>
            </w:r>
            <w:r w:rsidR="006B27ED" w:rsidRPr="00707B60">
              <w:rPr>
                <w:rFonts w:ascii="Arial" w:hAnsi="Arial" w:cs="Arial"/>
              </w:rPr>
              <w:t>r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5534334A" w14:textId="77777777" w:rsidR="006B27ED" w:rsidRPr="00707B60" w:rsidRDefault="00986737" w:rsidP="008F1827">
            <w:pPr>
              <w:jc w:val="center"/>
              <w:rPr>
                <w:rFonts w:ascii="Arial" w:hAnsi="Arial" w:cs="Arial"/>
              </w:rPr>
            </w:pPr>
            <w:r w:rsidRPr="00707B60">
              <w:rPr>
                <w:rFonts w:ascii="Arial" w:hAnsi="Arial" w:cs="Arial"/>
              </w:rPr>
              <w:t>Część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4EA07C24" w14:textId="77777777" w:rsidR="006B27ED" w:rsidRPr="00707B60" w:rsidRDefault="006B27ED" w:rsidP="008F1827">
            <w:pPr>
              <w:jc w:val="center"/>
              <w:rPr>
                <w:rFonts w:ascii="Arial" w:hAnsi="Arial" w:cs="Arial"/>
              </w:rPr>
            </w:pPr>
            <w:r w:rsidRPr="00707B6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DC75E3F" w14:textId="77777777" w:rsidR="006B27ED" w:rsidRPr="00707B60" w:rsidRDefault="006B27ED" w:rsidP="008F1827">
            <w:pPr>
              <w:jc w:val="center"/>
              <w:rPr>
                <w:rFonts w:ascii="Arial" w:hAnsi="Arial" w:cs="Arial"/>
              </w:rPr>
            </w:pPr>
            <w:r w:rsidRPr="00707B60">
              <w:rPr>
                <w:rFonts w:ascii="Arial" w:hAnsi="Arial" w:cs="Arial"/>
              </w:rPr>
              <w:t>Cena oferty</w:t>
            </w:r>
          </w:p>
        </w:tc>
      </w:tr>
      <w:tr w:rsidR="00391761" w:rsidRPr="00BB547B" w14:paraId="3DE9C20F" w14:textId="77777777" w:rsidTr="00707B60">
        <w:tc>
          <w:tcPr>
            <w:tcW w:w="1134" w:type="dxa"/>
            <w:vAlign w:val="center"/>
          </w:tcPr>
          <w:p w14:paraId="58E9962D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14331E82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082612C2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7AA526D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28F10C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69B41DD7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135 421.50 zł</w:t>
            </w:r>
          </w:p>
        </w:tc>
      </w:tr>
      <w:tr w:rsidR="00391761" w:rsidRPr="00BB547B" w14:paraId="4DE12B1E" w14:textId="77777777" w:rsidTr="00707B60">
        <w:tc>
          <w:tcPr>
            <w:tcW w:w="1134" w:type="dxa"/>
            <w:vAlign w:val="center"/>
          </w:tcPr>
          <w:p w14:paraId="4BC68414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19C5C9CF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394" w:type="dxa"/>
          </w:tcPr>
          <w:p w14:paraId="53DBDC2B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49A52E3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F6A8C35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55919A81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572 476.90 zł</w:t>
            </w:r>
          </w:p>
        </w:tc>
      </w:tr>
      <w:tr w:rsidR="00391761" w:rsidRPr="00BB547B" w14:paraId="17950694" w14:textId="77777777" w:rsidTr="00707B60">
        <w:tc>
          <w:tcPr>
            <w:tcW w:w="1134" w:type="dxa"/>
            <w:vAlign w:val="center"/>
          </w:tcPr>
          <w:p w14:paraId="523FF916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7B439D00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394" w:type="dxa"/>
          </w:tcPr>
          <w:p w14:paraId="6BEB0B4C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- </w:t>
            </w: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31D5E04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ul. 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AC9F97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6173190E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252 396.00 zł</w:t>
            </w:r>
          </w:p>
        </w:tc>
      </w:tr>
      <w:tr w:rsidR="00391761" w:rsidRPr="00BB547B" w14:paraId="6B01CE3B" w14:textId="77777777" w:rsidTr="00707B60">
        <w:tc>
          <w:tcPr>
            <w:tcW w:w="1134" w:type="dxa"/>
            <w:vAlign w:val="center"/>
          </w:tcPr>
          <w:p w14:paraId="4B2A2319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2A914CED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394" w:type="dxa"/>
          </w:tcPr>
          <w:p w14:paraId="2340E795" w14:textId="6795859E" w:rsidR="00391761" w:rsidRPr="00986737" w:rsidRDefault="00600422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391761" w:rsidRPr="00391761">
              <w:rPr>
                <w:rFonts w:ascii="Arial" w:hAnsi="Arial" w:cs="Arial"/>
                <w:sz w:val="24"/>
                <w:szCs w:val="24"/>
              </w:rPr>
              <w:t>resenius</w:t>
            </w:r>
            <w:proofErr w:type="spellEnd"/>
            <w:r w:rsidR="00391761" w:rsidRPr="0039176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</w:t>
            </w:r>
            <w:r w:rsidR="00391761" w:rsidRPr="00391761">
              <w:rPr>
                <w:rFonts w:ascii="Arial" w:hAnsi="Arial" w:cs="Arial"/>
                <w:sz w:val="24"/>
                <w:szCs w:val="24"/>
              </w:rPr>
              <w:t>edical</w:t>
            </w:r>
            <w:proofErr w:type="spellEnd"/>
            <w:r w:rsidR="00391761" w:rsidRPr="0039176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</w:t>
            </w:r>
            <w:r w:rsidR="00391761" w:rsidRPr="00391761">
              <w:rPr>
                <w:rFonts w:ascii="Arial" w:hAnsi="Arial" w:cs="Arial"/>
                <w:sz w:val="24"/>
                <w:szCs w:val="24"/>
              </w:rPr>
              <w:t>are</w:t>
            </w:r>
            <w:proofErr w:type="spellEnd"/>
            <w:r w:rsidR="00391761" w:rsidRPr="0039176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7B60">
              <w:rPr>
                <w:rFonts w:ascii="Arial" w:hAnsi="Arial" w:cs="Arial"/>
                <w:sz w:val="24"/>
                <w:szCs w:val="24"/>
              </w:rPr>
              <w:t>SA</w:t>
            </w:r>
            <w:r w:rsidR="00391761" w:rsidRPr="0039176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00FD8C" w14:textId="0BBB266B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Krzywa 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0BA31A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60-118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vAlign w:val="center"/>
          </w:tcPr>
          <w:p w14:paraId="627CDB9C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38 502.00 zł</w:t>
            </w:r>
          </w:p>
        </w:tc>
      </w:tr>
      <w:tr w:rsidR="00391761" w:rsidRPr="00BB547B" w14:paraId="2C0CB2F5" w14:textId="77777777" w:rsidTr="00707B60">
        <w:tc>
          <w:tcPr>
            <w:tcW w:w="1134" w:type="dxa"/>
            <w:vAlign w:val="center"/>
          </w:tcPr>
          <w:p w14:paraId="3F51901D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37128AEB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5D681FCD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7E98F1C8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lastRenderedPageBreak/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807E97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8854749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lastRenderedPageBreak/>
              <w:t>1 119 448.38 zł</w:t>
            </w:r>
          </w:p>
        </w:tc>
      </w:tr>
      <w:tr w:rsidR="00391761" w:rsidRPr="00BB547B" w14:paraId="17AAD1A1" w14:textId="77777777" w:rsidTr="00707B60">
        <w:tc>
          <w:tcPr>
            <w:tcW w:w="1134" w:type="dxa"/>
            <w:vAlign w:val="center"/>
          </w:tcPr>
          <w:p w14:paraId="7E3A2928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1849E0AA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14:paraId="653C9A6B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Fresenius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Kabi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Polska Sp.  z o.o.</w:t>
            </w:r>
          </w:p>
          <w:p w14:paraId="60FCF1B5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Al. Jerozolimskie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134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2D189BD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02-305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1B9E0176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2 216 372.81 zł</w:t>
            </w:r>
          </w:p>
        </w:tc>
      </w:tr>
      <w:tr w:rsidR="00391761" w:rsidRPr="00BB547B" w14:paraId="4AEED8DD" w14:textId="77777777" w:rsidTr="00707B60">
        <w:tc>
          <w:tcPr>
            <w:tcW w:w="1134" w:type="dxa"/>
            <w:vAlign w:val="center"/>
          </w:tcPr>
          <w:p w14:paraId="0F38C517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0FEDAE4B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2C4429CC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4E043393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3B7EA6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F765D88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76 086.00 zł</w:t>
            </w:r>
          </w:p>
        </w:tc>
      </w:tr>
      <w:tr w:rsidR="00391761" w:rsidRPr="00BB547B" w14:paraId="33E6DD19" w14:textId="77777777" w:rsidTr="00707B60">
        <w:tc>
          <w:tcPr>
            <w:tcW w:w="1134" w:type="dxa"/>
            <w:vAlign w:val="center"/>
          </w:tcPr>
          <w:p w14:paraId="48026170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1E60E6A6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394" w:type="dxa"/>
          </w:tcPr>
          <w:p w14:paraId="067D236F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09C5047D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49D47F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96A08F8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202 435.20 zł</w:t>
            </w:r>
          </w:p>
        </w:tc>
      </w:tr>
      <w:tr w:rsidR="00391761" w:rsidRPr="00BB547B" w14:paraId="15A92AA5" w14:textId="77777777" w:rsidTr="00707B60">
        <w:tc>
          <w:tcPr>
            <w:tcW w:w="1134" w:type="dxa"/>
            <w:vAlign w:val="center"/>
          </w:tcPr>
          <w:p w14:paraId="3ABCDB1A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7A2E582C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394" w:type="dxa"/>
          </w:tcPr>
          <w:p w14:paraId="5EF9871E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Baxter Polska Sp. z o.o.</w:t>
            </w:r>
          </w:p>
          <w:p w14:paraId="25C182E9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Kruczkowskiego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C7E589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00-380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EBD77CA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925 516.80 zł</w:t>
            </w:r>
          </w:p>
        </w:tc>
      </w:tr>
      <w:tr w:rsidR="00391761" w:rsidRPr="00BB547B" w14:paraId="714A3D0F" w14:textId="77777777" w:rsidTr="00707B60">
        <w:tc>
          <w:tcPr>
            <w:tcW w:w="1134" w:type="dxa"/>
            <w:vAlign w:val="center"/>
          </w:tcPr>
          <w:p w14:paraId="15D5C081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3" w:type="dxa"/>
            <w:vAlign w:val="center"/>
          </w:tcPr>
          <w:p w14:paraId="4446D00F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6BA895F4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39176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D8DAEEC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7C622E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54-640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1CF85BB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46 268.70 zł</w:t>
            </w:r>
          </w:p>
        </w:tc>
      </w:tr>
      <w:tr w:rsidR="00391761" w:rsidRPr="00BB547B" w14:paraId="50833541" w14:textId="77777777" w:rsidTr="00707B60">
        <w:tc>
          <w:tcPr>
            <w:tcW w:w="1134" w:type="dxa"/>
            <w:vAlign w:val="center"/>
          </w:tcPr>
          <w:p w14:paraId="48155864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3" w:type="dxa"/>
            <w:vAlign w:val="center"/>
          </w:tcPr>
          <w:p w14:paraId="75ECDC8D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1AD60077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1EDC96CC" w14:textId="77777777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91761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91C11E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65AA476E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311 004.21 zł</w:t>
            </w:r>
          </w:p>
        </w:tc>
      </w:tr>
      <w:tr w:rsidR="00391761" w:rsidRPr="00BB547B" w14:paraId="3654D96F" w14:textId="77777777" w:rsidTr="00707B60">
        <w:tc>
          <w:tcPr>
            <w:tcW w:w="1134" w:type="dxa"/>
            <w:vAlign w:val="center"/>
          </w:tcPr>
          <w:p w14:paraId="549EE6D6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14:paraId="6F0A92FB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03B58EF7" w14:textId="5341FE75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SALUS INTERNATIONAL Sp. z</w:t>
            </w:r>
            <w:r w:rsidR="00707B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673A3CDF" w14:textId="237F088B" w:rsidR="00391761" w:rsidRPr="00986737" w:rsidRDefault="00600422" w:rsidP="008F182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Gen. Kazimierza Pułaskiego 9</w:t>
            </w:r>
          </w:p>
          <w:p w14:paraId="403E181E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29302053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387 493.75 zł</w:t>
            </w:r>
          </w:p>
        </w:tc>
      </w:tr>
      <w:tr w:rsidR="00391761" w:rsidRPr="00BB547B" w14:paraId="6397591B" w14:textId="77777777" w:rsidTr="00707B60">
        <w:tc>
          <w:tcPr>
            <w:tcW w:w="1134" w:type="dxa"/>
            <w:vAlign w:val="center"/>
          </w:tcPr>
          <w:p w14:paraId="70264386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3" w:type="dxa"/>
            <w:vAlign w:val="center"/>
          </w:tcPr>
          <w:p w14:paraId="06F96179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394" w:type="dxa"/>
          </w:tcPr>
          <w:p w14:paraId="281D00C0" w14:textId="25CBBF93" w:rsidR="00391761" w:rsidRPr="00986737" w:rsidRDefault="00391761" w:rsidP="008F1827">
            <w:pPr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SALUS INTERNATIONAL Sp. z</w:t>
            </w:r>
            <w:r w:rsidR="00707B6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6537F376" w14:textId="77777777" w:rsidR="00600422" w:rsidRPr="00986737" w:rsidRDefault="00600422" w:rsidP="006004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Gen. Kazimierza Pułaskiego 9</w:t>
            </w:r>
          </w:p>
          <w:p w14:paraId="0E2B5AD5" w14:textId="77777777" w:rsidR="00391761" w:rsidRPr="00986737" w:rsidRDefault="00391761" w:rsidP="008F182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9176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30485FFE" w14:textId="77777777" w:rsidR="00391761" w:rsidRPr="00986737" w:rsidRDefault="00391761" w:rsidP="008F18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91761">
              <w:rPr>
                <w:rFonts w:ascii="Arial" w:hAnsi="Arial" w:cs="Arial"/>
                <w:sz w:val="24"/>
                <w:szCs w:val="24"/>
              </w:rPr>
              <w:t>45 710.81 zł</w:t>
            </w:r>
          </w:p>
        </w:tc>
      </w:tr>
    </w:tbl>
    <w:p w14:paraId="575D7869" w14:textId="77777777" w:rsidR="008F1827" w:rsidRDefault="008F1827" w:rsidP="008F1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04245BD" w14:textId="35E96F3E" w:rsidR="00A80738" w:rsidRDefault="00A80738" w:rsidP="008F1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3E11D44D" w14:textId="77777777" w:rsidR="000F0689" w:rsidRDefault="000F0689" w:rsidP="008F1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493D13D8" w14:textId="77777777" w:rsidR="000F0689" w:rsidRPr="000F0689" w:rsidRDefault="000F0689" w:rsidP="000F068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iCs/>
          <w:szCs w:val="24"/>
        </w:rPr>
      </w:pPr>
      <w:r w:rsidRPr="000F0689">
        <w:rPr>
          <w:rFonts w:ascii="Arial" w:hAnsi="Arial" w:cs="Arial"/>
          <w:i/>
          <w:iCs/>
          <w:szCs w:val="24"/>
        </w:rPr>
        <w:t>/-/ I Z-ca Dyrektora ds. Administracyjnych</w:t>
      </w:r>
    </w:p>
    <w:p w14:paraId="1B7158CA" w14:textId="472F3304" w:rsidR="000F0689" w:rsidRDefault="000F0689" w:rsidP="000F068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0F0689">
        <w:rPr>
          <w:rFonts w:ascii="Arial" w:hAnsi="Arial" w:cs="Arial"/>
          <w:i/>
          <w:iCs/>
          <w:szCs w:val="24"/>
        </w:rPr>
        <w:t>Krystyna Piątkowska</w:t>
      </w:r>
    </w:p>
    <w:p w14:paraId="418CE99E" w14:textId="77777777" w:rsidR="000F0689" w:rsidRDefault="000F0689" w:rsidP="008F1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D32817C" w14:textId="77777777" w:rsidR="000F0689" w:rsidRDefault="000F0689" w:rsidP="008F1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815DC05" w14:textId="77777777" w:rsidR="000F0689" w:rsidRPr="00BB547B" w:rsidRDefault="000F0689" w:rsidP="008F1827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0F0689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66F32" w14:textId="77777777" w:rsidR="00E41F9F" w:rsidRDefault="00E41F9F">
      <w:r>
        <w:separator/>
      </w:r>
    </w:p>
  </w:endnote>
  <w:endnote w:type="continuationSeparator" w:id="0">
    <w:p w14:paraId="22102ED5" w14:textId="77777777" w:rsidR="00E41F9F" w:rsidRDefault="00E4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39B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D9DD1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BB865" w14:textId="08C6FA53" w:rsidR="00986737" w:rsidRPr="00986737" w:rsidRDefault="008B749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DBE0180" wp14:editId="7D8C41D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973B6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3DD25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9240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8802A1" w14:textId="77777777" w:rsidR="009F189D" w:rsidRDefault="009F189D">
    <w:pPr>
      <w:pStyle w:val="Stopka"/>
      <w:tabs>
        <w:tab w:val="clear" w:pos="4536"/>
      </w:tabs>
      <w:jc w:val="center"/>
    </w:pPr>
  </w:p>
  <w:p w14:paraId="6FD9851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A5B82" w14:textId="77777777" w:rsidR="00E41F9F" w:rsidRDefault="00E41F9F">
      <w:r>
        <w:separator/>
      </w:r>
    </w:p>
  </w:footnote>
  <w:footnote w:type="continuationSeparator" w:id="0">
    <w:p w14:paraId="0AE48A5E" w14:textId="77777777" w:rsidR="00E41F9F" w:rsidRDefault="00E41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6B550" w14:textId="77777777" w:rsidR="00391761" w:rsidRDefault="00391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0EA24" w14:textId="77777777" w:rsidR="00391761" w:rsidRDefault="003917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6D4D4" w14:textId="77777777" w:rsidR="00391761" w:rsidRDefault="003917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F9F"/>
    <w:rsid w:val="00007727"/>
    <w:rsid w:val="00017720"/>
    <w:rsid w:val="00035488"/>
    <w:rsid w:val="000D7F25"/>
    <w:rsid w:val="000E00E5"/>
    <w:rsid w:val="000F0689"/>
    <w:rsid w:val="00173B20"/>
    <w:rsid w:val="001C69FF"/>
    <w:rsid w:val="001F6C5E"/>
    <w:rsid w:val="0023318D"/>
    <w:rsid w:val="002460F9"/>
    <w:rsid w:val="002C6FAC"/>
    <w:rsid w:val="00391761"/>
    <w:rsid w:val="003D72FD"/>
    <w:rsid w:val="00423179"/>
    <w:rsid w:val="00490DC0"/>
    <w:rsid w:val="00493F8C"/>
    <w:rsid w:val="004C7E9B"/>
    <w:rsid w:val="005614F2"/>
    <w:rsid w:val="00577BC6"/>
    <w:rsid w:val="005A632E"/>
    <w:rsid w:val="00600422"/>
    <w:rsid w:val="0069085C"/>
    <w:rsid w:val="006B27ED"/>
    <w:rsid w:val="00707B60"/>
    <w:rsid w:val="00810501"/>
    <w:rsid w:val="00843263"/>
    <w:rsid w:val="00861E75"/>
    <w:rsid w:val="008B7496"/>
    <w:rsid w:val="008F1827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41F9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DE56BE"/>
  <w15:chartTrackingRefBased/>
  <w15:docId w15:val="{C85DCAC5-EC99-460E-9A07-ECE39D3AC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2025-10-09T11:41:00Z</cp:lastPrinted>
  <dcterms:created xsi:type="dcterms:W3CDTF">2025-10-09T11:47:00Z</dcterms:created>
  <dcterms:modified xsi:type="dcterms:W3CDTF">2025-10-09T11:47:00Z</dcterms:modified>
</cp:coreProperties>
</file>