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E7A54" w14:textId="77777777" w:rsidR="00B36EDA" w:rsidRPr="00684442" w:rsidRDefault="003C17AB" w:rsidP="00203A7F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84442">
        <w:rPr>
          <w:rFonts w:ascii="Arial Narrow" w:hAnsi="Arial Narrow" w:cs="Arial"/>
          <w:sz w:val="22"/>
          <w:szCs w:val="22"/>
        </w:rPr>
        <w:t>Bydgoszcz</w:t>
      </w:r>
      <w:r w:rsidR="00B36EDA" w:rsidRPr="00684442">
        <w:rPr>
          <w:rFonts w:ascii="Arial Narrow" w:hAnsi="Arial Narrow" w:cs="Arial"/>
          <w:sz w:val="22"/>
          <w:szCs w:val="22"/>
        </w:rPr>
        <w:t xml:space="preserve"> dnia: </w:t>
      </w:r>
      <w:r w:rsidRPr="00684442">
        <w:rPr>
          <w:rFonts w:ascii="Arial Narrow" w:hAnsi="Arial Narrow" w:cs="Arial"/>
          <w:sz w:val="22"/>
          <w:szCs w:val="22"/>
        </w:rPr>
        <w:t>2025-10-10</w:t>
      </w:r>
    </w:p>
    <w:p w14:paraId="20C7F2FC" w14:textId="77777777" w:rsidR="00B36EDA" w:rsidRPr="00684442" w:rsidRDefault="003C17AB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8444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1C17ACD" w14:textId="77777777" w:rsidR="00B36EDA" w:rsidRPr="00684442" w:rsidRDefault="003C17AB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84442">
        <w:rPr>
          <w:rFonts w:ascii="Arial Narrow" w:hAnsi="Arial Narrow" w:cs="Arial"/>
          <w:sz w:val="22"/>
          <w:szCs w:val="22"/>
        </w:rPr>
        <w:t>Powstańców Warszawy</w:t>
      </w:r>
      <w:r w:rsidR="00B36EDA" w:rsidRPr="00684442">
        <w:rPr>
          <w:rFonts w:ascii="Arial Narrow" w:hAnsi="Arial Narrow" w:cs="Arial"/>
          <w:sz w:val="22"/>
          <w:szCs w:val="22"/>
        </w:rPr>
        <w:t xml:space="preserve"> </w:t>
      </w:r>
      <w:r w:rsidRPr="00684442">
        <w:rPr>
          <w:rFonts w:ascii="Arial Narrow" w:hAnsi="Arial Narrow" w:cs="Arial"/>
          <w:sz w:val="22"/>
          <w:szCs w:val="22"/>
        </w:rPr>
        <w:t>5</w:t>
      </w:r>
    </w:p>
    <w:p w14:paraId="6690C85D" w14:textId="77777777" w:rsidR="00B36EDA" w:rsidRPr="00684442" w:rsidRDefault="003C17AB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84442">
        <w:rPr>
          <w:rFonts w:ascii="Arial Narrow" w:hAnsi="Arial Narrow" w:cs="Arial"/>
          <w:sz w:val="22"/>
          <w:szCs w:val="22"/>
        </w:rPr>
        <w:t>85-681</w:t>
      </w:r>
      <w:r w:rsidR="00B36EDA" w:rsidRPr="00684442">
        <w:rPr>
          <w:rFonts w:ascii="Arial Narrow" w:hAnsi="Arial Narrow" w:cs="Arial"/>
          <w:sz w:val="22"/>
          <w:szCs w:val="22"/>
        </w:rPr>
        <w:t xml:space="preserve"> </w:t>
      </w:r>
      <w:r w:rsidRPr="00684442">
        <w:rPr>
          <w:rFonts w:ascii="Arial Narrow" w:hAnsi="Arial Narrow" w:cs="Arial"/>
          <w:sz w:val="22"/>
          <w:szCs w:val="22"/>
        </w:rPr>
        <w:t>Bydgoszcz</w:t>
      </w:r>
    </w:p>
    <w:p w14:paraId="5B6372F9" w14:textId="77777777" w:rsidR="00B36EDA" w:rsidRPr="00684442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8444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3E9679" w14:textId="77777777" w:rsidR="00B36EDA" w:rsidRPr="00684442" w:rsidRDefault="00B36EDA" w:rsidP="00203A7F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68444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91F5588" w14:textId="77777777" w:rsidR="00B36EDA" w:rsidRPr="0068444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84442" w14:paraId="71CE5A71" w14:textId="77777777" w:rsidTr="00B36EDA">
        <w:tc>
          <w:tcPr>
            <w:tcW w:w="9923" w:type="dxa"/>
            <w:shd w:val="clear" w:color="auto" w:fill="F2F2F2"/>
            <w:hideMark/>
          </w:tcPr>
          <w:p w14:paraId="32211760" w14:textId="77777777" w:rsidR="00B36EDA" w:rsidRPr="00684442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684442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3A8A96F7" w14:textId="77777777" w:rsidR="00B36EDA" w:rsidRPr="0068444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8444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470A3A7" w14:textId="77777777" w:rsidR="00B36EDA" w:rsidRPr="00684442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40430839" w14:textId="77777777" w:rsidR="00B36EDA" w:rsidRPr="0068444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8444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8444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8444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84442" w14:paraId="593057C6" w14:textId="77777777" w:rsidTr="00B36EDA">
        <w:tc>
          <w:tcPr>
            <w:tcW w:w="2269" w:type="dxa"/>
          </w:tcPr>
          <w:p w14:paraId="669F4247" w14:textId="77777777" w:rsidR="00B36EDA" w:rsidRPr="0068444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06BE9A41" w14:textId="77777777" w:rsidR="00B36EDA" w:rsidRPr="00684442" w:rsidRDefault="003C17A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</w:p>
        </w:tc>
      </w:tr>
      <w:tr w:rsidR="003C17AB" w:rsidRPr="00684442" w14:paraId="2F7AD46F" w14:textId="77777777" w:rsidTr="00294507">
        <w:tc>
          <w:tcPr>
            <w:tcW w:w="2269" w:type="dxa"/>
          </w:tcPr>
          <w:p w14:paraId="2EA42E8F" w14:textId="77777777" w:rsidR="003C17AB" w:rsidRPr="00684442" w:rsidRDefault="003C17AB" w:rsidP="002945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6B9ADF71" w14:textId="77777777" w:rsidR="003C17AB" w:rsidRPr="00684442" w:rsidRDefault="003C17AB" w:rsidP="002945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16346CD6" w14:textId="77777777" w:rsidR="00B36EDA" w:rsidRPr="0068444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743FFE4B" w14:textId="77777777" w:rsidR="00B36EDA" w:rsidRPr="0068444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84442">
        <w:rPr>
          <w:rFonts w:ascii="Arial Narrow" w:hAnsi="Arial Narrow" w:cs="Arial"/>
          <w:sz w:val="22"/>
          <w:szCs w:val="22"/>
        </w:rPr>
        <w:t xml:space="preserve">Zamawiający, </w:t>
      </w:r>
      <w:r w:rsidR="003C17AB" w:rsidRPr="00684442">
        <w:rPr>
          <w:rFonts w:ascii="Arial Narrow" w:hAnsi="Arial Narrow" w:cs="Arial"/>
          <w:b/>
          <w:sz w:val="22"/>
          <w:szCs w:val="22"/>
        </w:rPr>
        <w:t>10WSzKzP SPZOZ</w:t>
      </w:r>
      <w:r w:rsidRPr="00684442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3C17AB" w:rsidRPr="00684442">
        <w:rPr>
          <w:rFonts w:ascii="Arial Narrow" w:hAnsi="Arial Narrow" w:cs="Arial"/>
          <w:sz w:val="22"/>
          <w:szCs w:val="22"/>
        </w:rPr>
        <w:t>(t.j. Dz. U. z 2024 poz. 1320)</w:t>
      </w:r>
      <w:r w:rsidRPr="00684442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C17AB" w:rsidRPr="00684442" w14:paraId="04B886B0" w14:textId="77777777" w:rsidTr="003C17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B780F" w14:textId="77777777" w:rsidR="003C17AB" w:rsidRPr="00684442" w:rsidRDefault="003C17AB" w:rsidP="0029450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: System do elektroforezy kapilarnej (</w:t>
            </w:r>
            <w:proofErr w:type="spellStart"/>
            <w:r w:rsidRPr="00684442">
              <w:rPr>
                <w:rFonts w:ascii="Arial Narrow" w:hAnsi="Arial Narrow" w:cs="Arial"/>
                <w:sz w:val="22"/>
                <w:szCs w:val="22"/>
              </w:rPr>
              <w:t>sekwenator</w:t>
            </w:r>
            <w:proofErr w:type="spellEnd"/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kapilarny)</w:t>
            </w:r>
          </w:p>
          <w:p w14:paraId="1109B82F" w14:textId="77777777" w:rsidR="003C17AB" w:rsidRPr="00684442" w:rsidRDefault="003C17AB" w:rsidP="0029450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Life Technologies Polska Sp. z o.o.</w:t>
            </w:r>
          </w:p>
          <w:p w14:paraId="3CEBA9A8" w14:textId="0B8D837B" w:rsidR="003C17AB" w:rsidRPr="00684442" w:rsidRDefault="00684442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Domaniewska 49</w:t>
            </w:r>
          </w:p>
          <w:p w14:paraId="37D86FEB" w14:textId="21EDA977" w:rsidR="003C17AB" w:rsidRPr="00684442" w:rsidRDefault="00684442" w:rsidP="0029450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02-672</w:t>
            </w:r>
            <w:r w:rsidR="003C17AB" w:rsidRPr="00684442">
              <w:rPr>
                <w:rFonts w:ascii="Arial Narrow" w:hAnsi="Arial Narrow" w:cs="Arial"/>
                <w:bCs/>
                <w:sz w:val="22"/>
                <w:szCs w:val="22"/>
              </w:rPr>
              <w:t xml:space="preserve"> Warszawa</w:t>
            </w:r>
          </w:p>
          <w:p w14:paraId="054A54B4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1 108 750.15 zł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9379E9" w14:textId="6E5C629F" w:rsidR="003C17AB" w:rsidRPr="00684442" w:rsidRDefault="003C17AB" w:rsidP="00203A7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8444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203A7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C17AB" w:rsidRPr="00684442" w14:paraId="3CCB70A2" w14:textId="77777777" w:rsidTr="003C17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3B367" w14:textId="77777777" w:rsidR="003C17AB" w:rsidRPr="00684442" w:rsidRDefault="003C17AB" w:rsidP="0029450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: Stacja pipetująca do przygotowywania reakcji PCR</w:t>
            </w:r>
          </w:p>
          <w:p w14:paraId="2CD6495D" w14:textId="77777777" w:rsidR="003C17AB" w:rsidRPr="00684442" w:rsidRDefault="003C17AB" w:rsidP="0029450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Altium</w:t>
            </w:r>
            <w:proofErr w:type="spellEnd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 Sp. z o.o.</w:t>
            </w:r>
          </w:p>
          <w:p w14:paraId="33C9518C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303 </w:t>
            </w:r>
          </w:p>
          <w:p w14:paraId="4D4A3CC1" w14:textId="77777777" w:rsidR="003C17AB" w:rsidRPr="00684442" w:rsidRDefault="003C17AB" w:rsidP="0029450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02-785 Warszawa</w:t>
            </w:r>
          </w:p>
          <w:p w14:paraId="34098A3C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510 468.00 zł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D0AEB8" w14:textId="65F8A35F" w:rsidR="003C17AB" w:rsidRPr="00684442" w:rsidRDefault="003C17AB" w:rsidP="00203A7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8444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203A7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C17AB" w:rsidRPr="00684442" w14:paraId="055BEF52" w14:textId="77777777" w:rsidTr="003C17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CBBA2" w14:textId="77777777" w:rsidR="003C17AB" w:rsidRPr="00684442" w:rsidRDefault="003C17AB" w:rsidP="0029450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: Automatyczny system do izolacji kwasów nukleinowych z certyfikatem CE IVD</w:t>
            </w:r>
          </w:p>
          <w:p w14:paraId="74A72C4F" w14:textId="77777777" w:rsidR="003C17AB" w:rsidRPr="00684442" w:rsidRDefault="003C17AB" w:rsidP="0029450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QIAGEN Polska Sp. z o.o.</w:t>
            </w:r>
          </w:p>
          <w:p w14:paraId="4C5BD992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 xml:space="preserve">Powstańców Śląskich 95 </w:t>
            </w:r>
          </w:p>
          <w:p w14:paraId="7AB68E14" w14:textId="77777777" w:rsidR="003C17AB" w:rsidRPr="00684442" w:rsidRDefault="003C17AB" w:rsidP="0029450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53-332 Wrocław</w:t>
            </w:r>
          </w:p>
          <w:p w14:paraId="48757F84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145 000.00 zł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F770DDF" w14:textId="3A7BBC90" w:rsidR="003C17AB" w:rsidRPr="00684442" w:rsidRDefault="003C17AB" w:rsidP="00203A7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8444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203A7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C17AB" w:rsidRPr="00684442" w14:paraId="1B7935C0" w14:textId="77777777" w:rsidTr="003C17A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8BEF5" w14:textId="77777777" w:rsidR="003C17AB" w:rsidRPr="00684442" w:rsidRDefault="003C17AB" w:rsidP="00294507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: Automatyczny system do izolacji kwasów nukleinowych z certyfikatem CE IVD</w:t>
            </w:r>
          </w:p>
          <w:p w14:paraId="0BC29041" w14:textId="77777777" w:rsidR="003C17AB" w:rsidRPr="00684442" w:rsidRDefault="003C17AB" w:rsidP="00294507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Eclipse</w:t>
            </w:r>
            <w:proofErr w:type="spellEnd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Boluk</w:t>
            </w:r>
            <w:proofErr w:type="spellEnd"/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-Sobolewska Spółka komandytowa</w:t>
            </w:r>
          </w:p>
          <w:p w14:paraId="4224B985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 xml:space="preserve">prof. M. Życzkowskiego 18 </w:t>
            </w:r>
          </w:p>
          <w:p w14:paraId="15EE0E18" w14:textId="77777777" w:rsidR="003C17AB" w:rsidRPr="00684442" w:rsidRDefault="003C17AB" w:rsidP="00294507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31-864 Kraków</w:t>
            </w:r>
          </w:p>
          <w:p w14:paraId="689F5BF9" w14:textId="77777777" w:rsidR="003C17AB" w:rsidRPr="00684442" w:rsidRDefault="003C17AB" w:rsidP="00294507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84442">
              <w:rPr>
                <w:rFonts w:ascii="Arial Narrow" w:hAnsi="Arial Narrow" w:cs="Arial"/>
                <w:b/>
                <w:sz w:val="22"/>
                <w:szCs w:val="22"/>
              </w:rPr>
              <w:t>159 186.15 zł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2F13B35" w14:textId="2939E156" w:rsidR="003C17AB" w:rsidRPr="00684442" w:rsidRDefault="003C17AB" w:rsidP="00203A7F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84442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203A7F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684442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40FC3E5" w14:textId="77777777" w:rsidR="00B36EDA" w:rsidRPr="00684442" w:rsidRDefault="00B36EDA" w:rsidP="00203A7F">
      <w:pPr>
        <w:spacing w:before="12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84442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84442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684442" w14:paraId="45A1ABA1" w14:textId="77777777" w:rsidTr="006844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BDAE40F" w14:textId="77777777" w:rsidR="00B36EDA" w:rsidRPr="0068444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76BF24F" w14:textId="77777777" w:rsidR="00B36EDA" w:rsidRPr="0068444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3B98E3" w14:textId="77777777" w:rsidR="00B36EDA" w:rsidRPr="0068444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534A7" w14:textId="77777777" w:rsidR="00B36EDA" w:rsidRPr="0068444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C17AB" w:rsidRPr="00684442" w14:paraId="4A92FB8E" w14:textId="77777777" w:rsidTr="006844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2BD6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1 - System do elektroforezy kapilarnej (</w:t>
            </w:r>
            <w:proofErr w:type="spellStart"/>
            <w:r w:rsidRPr="00684442">
              <w:rPr>
                <w:rFonts w:ascii="Arial Narrow" w:hAnsi="Arial Narrow" w:cs="Arial"/>
                <w:sz w:val="22"/>
                <w:szCs w:val="22"/>
              </w:rPr>
              <w:t>sekwenator</w:t>
            </w:r>
            <w:proofErr w:type="spellEnd"/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kapilarny)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88BA2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Life Technologies Polska Sp. z o.o.</w:t>
            </w:r>
          </w:p>
          <w:p w14:paraId="5E3185FD" w14:textId="401FC42D" w:rsidR="003C17AB" w:rsidRPr="00684442" w:rsidRDefault="00684442" w:rsidP="0029450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Domaniewska 49</w:t>
            </w:r>
          </w:p>
          <w:p w14:paraId="2CEE2755" w14:textId="3862884D" w:rsidR="003C17AB" w:rsidRPr="00684442" w:rsidRDefault="00684442" w:rsidP="0029450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02-672</w:t>
            </w:r>
            <w:r w:rsidR="003C17AB" w:rsidRPr="00684442">
              <w:rPr>
                <w:rFonts w:ascii="Arial Narrow" w:hAnsi="Arial Narrow" w:cs="Arial"/>
                <w:sz w:val="22"/>
                <w:szCs w:val="22"/>
              </w:rPr>
              <w:t xml:space="preserve">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7BB59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8B2C81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033755A4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22F5" w14:textId="77777777" w:rsidR="003C17AB" w:rsidRPr="00684442" w:rsidRDefault="003C17AB" w:rsidP="0029450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C17AB" w:rsidRPr="00684442" w14:paraId="30CED7E5" w14:textId="77777777" w:rsidTr="006844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94C62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2 - Stacja pipetująca do przygotowywania reakcji PCR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3FE40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Altium</w:t>
            </w:r>
            <w:proofErr w:type="spellEnd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 Sp. z o.o.</w:t>
            </w:r>
          </w:p>
          <w:p w14:paraId="4EBDD55C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Puławska 303</w:t>
            </w:r>
          </w:p>
          <w:p w14:paraId="63AF0AC7" w14:textId="77777777" w:rsidR="003C17AB" w:rsidRPr="00684442" w:rsidRDefault="003C17AB" w:rsidP="0029450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02-785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64C3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74F58F8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4A14EA8D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6EF81" w14:textId="77777777" w:rsidR="003C17AB" w:rsidRPr="00684442" w:rsidRDefault="003C17AB" w:rsidP="0029450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C17AB" w:rsidRPr="00684442" w14:paraId="30D9584A" w14:textId="77777777" w:rsidTr="006844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303B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3 - Automatyczny system do izolacji kwasów nukleinowych z certyfikatem CE IVD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FF836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QIAGEN Polska Sp. z o.o.</w:t>
            </w:r>
          </w:p>
          <w:p w14:paraId="2A9212F9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Powstańców Śląskich 95</w:t>
            </w:r>
          </w:p>
          <w:p w14:paraId="40EEAEC0" w14:textId="77777777" w:rsidR="003C17AB" w:rsidRPr="00684442" w:rsidRDefault="003C17AB" w:rsidP="0029450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53-332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2E2DB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2CB59CA3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4E46F214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D371" w14:textId="77777777" w:rsidR="003C17AB" w:rsidRPr="00684442" w:rsidRDefault="003C17AB" w:rsidP="0029450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3C17AB" w:rsidRPr="00684442" w14:paraId="49770028" w14:textId="77777777" w:rsidTr="0068444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D83D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4 - Automatyczny system do izolacji kwasów nukleinowych z certyfikatem CE IVD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6F54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Eclipse</w:t>
            </w:r>
            <w:proofErr w:type="spellEnd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Boluk</w:t>
            </w:r>
            <w:proofErr w:type="spellEnd"/>
            <w:r w:rsidRPr="00684442">
              <w:rPr>
                <w:rFonts w:ascii="Arial Narrow" w:hAnsi="Arial Narrow" w:cs="Arial"/>
                <w:b/>
                <w:bCs/>
                <w:sz w:val="22"/>
                <w:szCs w:val="22"/>
              </w:rPr>
              <w:t>-Sobolewska Spółka komandytowa</w:t>
            </w:r>
          </w:p>
          <w:p w14:paraId="03DBDB30" w14:textId="77777777" w:rsidR="003C17AB" w:rsidRPr="00684442" w:rsidRDefault="003C17AB" w:rsidP="00294507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prof. M. Życzkowskiego 18</w:t>
            </w:r>
          </w:p>
          <w:p w14:paraId="247462AF" w14:textId="77777777" w:rsidR="003C17AB" w:rsidRPr="00684442" w:rsidRDefault="003C17AB" w:rsidP="00294507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31-864 Kraków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A876D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692A2EBF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2 - Okres gwarancji - 20.00</w:t>
            </w:r>
          </w:p>
          <w:p w14:paraId="1250408A" w14:textId="77777777" w:rsidR="003C17AB" w:rsidRPr="00684442" w:rsidRDefault="003C17AB" w:rsidP="00294507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97DF" w14:textId="77777777" w:rsidR="003C17AB" w:rsidRPr="00684442" w:rsidRDefault="003C17AB" w:rsidP="0029450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8444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54DD692" w14:textId="7E0CE8A0" w:rsidR="00B464D3" w:rsidRDefault="00B464D3" w:rsidP="00203A7F">
      <w:pPr>
        <w:spacing w:before="360" w:after="120" w:line="360" w:lineRule="auto"/>
        <w:ind w:left="5948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84442">
        <w:rPr>
          <w:rFonts w:ascii="Arial Narrow" w:hAnsi="Arial Narrow" w:cs="Arial"/>
          <w:i/>
          <w:sz w:val="22"/>
          <w:szCs w:val="22"/>
        </w:rPr>
        <w:t>Zamawiający</w:t>
      </w:r>
    </w:p>
    <w:p w14:paraId="50423901" w14:textId="77777777" w:rsidR="00203A7F" w:rsidRDefault="00203A7F" w:rsidP="00203A7F">
      <w:pPr>
        <w:rPr>
          <w:rFonts w:ascii="Arial Narrow" w:hAnsi="Arial Narrow" w:cs="Arial"/>
          <w:sz w:val="20"/>
          <w:szCs w:val="20"/>
        </w:rPr>
      </w:pPr>
    </w:p>
    <w:p w14:paraId="054223B9" w14:textId="77777777" w:rsidR="00203A7F" w:rsidRDefault="00203A7F" w:rsidP="00203A7F">
      <w:pPr>
        <w:rPr>
          <w:rFonts w:ascii="Arial Narrow" w:hAnsi="Arial Narrow" w:cs="Arial"/>
          <w:sz w:val="20"/>
          <w:szCs w:val="20"/>
        </w:rPr>
      </w:pPr>
    </w:p>
    <w:p w14:paraId="1D7E3514" w14:textId="7299BCEC" w:rsidR="00203A7F" w:rsidRPr="001969CB" w:rsidRDefault="00203A7F" w:rsidP="00203A7F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 w:rsidRPr="001969CB">
        <w:rPr>
          <w:rFonts w:ascii="Arial Narrow" w:hAnsi="Arial Narrow" w:cs="Arial"/>
          <w:sz w:val="20"/>
          <w:szCs w:val="20"/>
        </w:rPr>
        <w:t xml:space="preserve"> ark.</w:t>
      </w:r>
    </w:p>
    <w:p w14:paraId="0DC70427" w14:textId="77777777" w:rsidR="00203A7F" w:rsidRPr="001969CB" w:rsidRDefault="00203A7F" w:rsidP="00203A7F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Egz. 1 – biuro przepustek</w:t>
      </w:r>
    </w:p>
    <w:p w14:paraId="26F71560" w14:textId="77777777" w:rsidR="00203A7F" w:rsidRPr="001969CB" w:rsidRDefault="00203A7F" w:rsidP="00203A7F">
      <w:pPr>
        <w:rPr>
          <w:rFonts w:ascii="Arial Narrow" w:hAnsi="Arial Narrow" w:cs="Arial"/>
          <w:sz w:val="20"/>
          <w:szCs w:val="20"/>
        </w:rPr>
      </w:pPr>
      <w:r w:rsidRPr="001969CB">
        <w:rPr>
          <w:rFonts w:ascii="Arial Narrow" w:hAnsi="Arial Narrow" w:cs="Arial"/>
          <w:sz w:val="20"/>
          <w:szCs w:val="20"/>
        </w:rPr>
        <w:t>Wyk. Barbara Baranowska – tel. 261 417 364, e-mail:</w:t>
      </w:r>
      <w:r>
        <w:rPr>
          <w:rFonts w:ascii="Arial Narrow" w:hAnsi="Arial Narrow" w:cs="Arial"/>
          <w:sz w:val="20"/>
          <w:szCs w:val="20"/>
        </w:rPr>
        <w:t xml:space="preserve"> </w:t>
      </w:r>
      <w:hyperlink r:id="rId6" w:history="1">
        <w:r w:rsidRPr="00626AC2">
          <w:rPr>
            <w:rStyle w:val="Hipercze"/>
            <w:rFonts w:ascii="Arial Narrow" w:hAnsi="Arial Narrow" w:cs="Arial"/>
            <w:sz w:val="20"/>
            <w:szCs w:val="20"/>
          </w:rPr>
          <w:t>baranowska1486@10wsk.mil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  <w:r w:rsidRPr="001969CB">
        <w:rPr>
          <w:rFonts w:ascii="Arial Narrow" w:hAnsi="Arial Narrow" w:cs="Arial"/>
          <w:sz w:val="20"/>
          <w:szCs w:val="20"/>
        </w:rPr>
        <w:t xml:space="preserve"> </w:t>
      </w:r>
    </w:p>
    <w:p w14:paraId="39D8E7EC" w14:textId="204FCD83" w:rsidR="00203A7F" w:rsidRPr="00684442" w:rsidRDefault="00203A7F" w:rsidP="00203A7F">
      <w:pPr>
        <w:rPr>
          <w:rFonts w:ascii="Arial Narrow" w:hAnsi="Arial Narrow" w:cs="Arial"/>
          <w:i/>
          <w:sz w:val="22"/>
          <w:szCs w:val="22"/>
        </w:rPr>
      </w:pPr>
      <w:r w:rsidRPr="001969CB">
        <w:rPr>
          <w:rFonts w:ascii="Arial Narrow" w:hAnsi="Arial Narrow" w:cs="Arial"/>
          <w:sz w:val="20"/>
          <w:szCs w:val="20"/>
        </w:rPr>
        <w:t>Data: 2025-</w:t>
      </w:r>
      <w:r>
        <w:rPr>
          <w:rFonts w:ascii="Arial Narrow" w:hAnsi="Arial Narrow" w:cs="Arial"/>
          <w:sz w:val="20"/>
          <w:szCs w:val="20"/>
        </w:rPr>
        <w:t>10-10</w:t>
      </w:r>
    </w:p>
    <w:bookmarkEnd w:id="0"/>
    <w:sectPr w:rsidR="00203A7F" w:rsidRPr="00684442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2FF66" w14:textId="77777777" w:rsidR="00FC4FBF" w:rsidRDefault="00FC4FBF">
      <w:r>
        <w:separator/>
      </w:r>
    </w:p>
  </w:endnote>
  <w:endnote w:type="continuationSeparator" w:id="0">
    <w:p w14:paraId="540AB5FF" w14:textId="77777777" w:rsidR="00FC4FBF" w:rsidRDefault="00FC4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88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1CB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805FD5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D3F45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6D1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7361F" w14:textId="77777777" w:rsidR="00FC4FBF" w:rsidRDefault="00FC4FBF">
      <w:r>
        <w:separator/>
      </w:r>
    </w:p>
  </w:footnote>
  <w:footnote w:type="continuationSeparator" w:id="0">
    <w:p w14:paraId="7BD051A5" w14:textId="77777777" w:rsidR="00FC4FBF" w:rsidRDefault="00FC4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C168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50AB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64FB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FBF"/>
    <w:rsid w:val="00022322"/>
    <w:rsid w:val="00042497"/>
    <w:rsid w:val="000C1E6F"/>
    <w:rsid w:val="000E4E56"/>
    <w:rsid w:val="001A1468"/>
    <w:rsid w:val="001B7815"/>
    <w:rsid w:val="00203A7F"/>
    <w:rsid w:val="00211A34"/>
    <w:rsid w:val="00256D2F"/>
    <w:rsid w:val="002B1E4F"/>
    <w:rsid w:val="002B6761"/>
    <w:rsid w:val="003445A0"/>
    <w:rsid w:val="003A0AFC"/>
    <w:rsid w:val="003C17AB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444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C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7654A0"/>
  <w15:chartTrackingRefBased/>
  <w15:docId w15:val="{8DC0137D-7B97-44D2-B176-E4F64B550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rsid w:val="00203A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543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2025-10-10T06:49:00Z</cp:lastPrinted>
  <dcterms:created xsi:type="dcterms:W3CDTF">2025-10-10T06:44:00Z</dcterms:created>
  <dcterms:modified xsi:type="dcterms:W3CDTF">2025-10-10T06:49:00Z</dcterms:modified>
</cp:coreProperties>
</file>