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ACA6F" w14:textId="77777777" w:rsidR="006676AE" w:rsidRPr="00B815B4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B815B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E12E6" w:rsidRPr="00B815B4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B815B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7E4F8C4" w14:textId="77777777" w:rsidR="005103B9" w:rsidRPr="00B815B4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76283504" w14:textId="421D9FC1" w:rsidR="006676AE" w:rsidRPr="00B815B4" w:rsidRDefault="00B815B4" w:rsidP="006B53D6">
      <w:pPr>
        <w:spacing w:after="120" w:line="48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Sprawa nr</w:t>
      </w:r>
      <w:r w:rsidR="005103B9" w:rsidRPr="00B815B4">
        <w:rPr>
          <w:rFonts w:ascii="Arial Narrow" w:hAnsi="Arial Narrow" w:cs="Arial"/>
        </w:rPr>
        <w:t>:</w:t>
      </w:r>
      <w:r w:rsidR="005103B9" w:rsidRPr="00B815B4">
        <w:rPr>
          <w:rFonts w:ascii="Arial Narrow" w:hAnsi="Arial Narrow" w:cs="Arial"/>
          <w:b/>
        </w:rPr>
        <w:t xml:space="preserve"> </w:t>
      </w:r>
      <w:r w:rsidR="002E12E6" w:rsidRPr="00B815B4">
        <w:rPr>
          <w:rFonts w:ascii="Arial Narrow" w:hAnsi="Arial Narrow" w:cs="Arial"/>
          <w:b/>
        </w:rPr>
        <w:t>118/2025</w:t>
      </w:r>
    </w:p>
    <w:p w14:paraId="7F86D508" w14:textId="77777777" w:rsidR="00C4103F" w:rsidRPr="00B815B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B815B4">
        <w:rPr>
          <w:rFonts w:ascii="Arial Narrow" w:hAnsi="Arial Narrow" w:cs="Arial"/>
          <w:b/>
        </w:rPr>
        <w:t xml:space="preserve"> </w:t>
      </w:r>
      <w:r w:rsidR="007118F0" w:rsidRPr="00B815B4">
        <w:rPr>
          <w:rFonts w:ascii="Arial Narrow" w:hAnsi="Arial Narrow" w:cs="Arial"/>
          <w:b/>
        </w:rPr>
        <w:t>Zamawiający</w:t>
      </w:r>
      <w:r w:rsidR="007936D6" w:rsidRPr="00B815B4">
        <w:rPr>
          <w:rFonts w:ascii="Arial Narrow" w:hAnsi="Arial Narrow" w:cs="Arial"/>
          <w:b/>
        </w:rPr>
        <w:t>:</w:t>
      </w:r>
    </w:p>
    <w:p w14:paraId="72A79A66" w14:textId="77777777" w:rsidR="006676AE" w:rsidRPr="00B815B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B815B4">
        <w:rPr>
          <w:rFonts w:ascii="Arial Narrow" w:hAnsi="Arial Narrow" w:cs="Arial"/>
          <w:sz w:val="22"/>
          <w:szCs w:val="22"/>
        </w:rPr>
        <w:t xml:space="preserve"> </w:t>
      </w:r>
      <w:r w:rsidR="002E12E6" w:rsidRPr="00B815B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22DB3D0F" w14:textId="77777777" w:rsidR="006676AE" w:rsidRPr="00B815B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815B4">
        <w:rPr>
          <w:rFonts w:ascii="Arial Narrow" w:hAnsi="Arial Narrow" w:cs="Arial"/>
          <w:sz w:val="22"/>
          <w:szCs w:val="22"/>
        </w:rPr>
        <w:t xml:space="preserve"> </w:t>
      </w:r>
      <w:r w:rsidR="002E12E6" w:rsidRPr="00B815B4">
        <w:rPr>
          <w:rFonts w:ascii="Arial Narrow" w:hAnsi="Arial Narrow" w:cs="Arial"/>
          <w:sz w:val="22"/>
          <w:szCs w:val="22"/>
        </w:rPr>
        <w:t>ul. Powstańców Warszawy</w:t>
      </w:r>
      <w:r w:rsidRPr="00B815B4">
        <w:rPr>
          <w:rFonts w:ascii="Arial Narrow" w:hAnsi="Arial Narrow" w:cs="Arial"/>
          <w:sz w:val="22"/>
          <w:szCs w:val="22"/>
        </w:rPr>
        <w:t xml:space="preserve"> </w:t>
      </w:r>
      <w:r w:rsidR="002E12E6" w:rsidRPr="00B815B4">
        <w:rPr>
          <w:rFonts w:ascii="Arial Narrow" w:hAnsi="Arial Narrow" w:cs="Arial"/>
          <w:sz w:val="22"/>
          <w:szCs w:val="22"/>
        </w:rPr>
        <w:t>5</w:t>
      </w:r>
      <w:r w:rsidRPr="00B815B4">
        <w:rPr>
          <w:rFonts w:ascii="Arial Narrow" w:hAnsi="Arial Narrow" w:cs="Arial"/>
          <w:sz w:val="22"/>
          <w:szCs w:val="22"/>
        </w:rPr>
        <w:t xml:space="preserve"> </w:t>
      </w:r>
    </w:p>
    <w:p w14:paraId="4FC2219E" w14:textId="77777777" w:rsidR="00F90CD1" w:rsidRPr="00B815B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815B4">
        <w:rPr>
          <w:rFonts w:ascii="Arial Narrow" w:hAnsi="Arial Narrow" w:cs="Arial"/>
          <w:sz w:val="22"/>
          <w:szCs w:val="22"/>
        </w:rPr>
        <w:t xml:space="preserve"> </w:t>
      </w:r>
      <w:r w:rsidR="002E12E6" w:rsidRPr="00B815B4">
        <w:rPr>
          <w:rFonts w:ascii="Arial Narrow" w:hAnsi="Arial Narrow" w:cs="Arial"/>
          <w:sz w:val="22"/>
          <w:szCs w:val="22"/>
        </w:rPr>
        <w:t>85-681</w:t>
      </w:r>
      <w:r w:rsidRPr="00B815B4">
        <w:rPr>
          <w:rFonts w:ascii="Arial Narrow" w:hAnsi="Arial Narrow" w:cs="Arial"/>
          <w:sz w:val="22"/>
          <w:szCs w:val="22"/>
        </w:rPr>
        <w:t xml:space="preserve"> </w:t>
      </w:r>
      <w:r w:rsidR="002E12E6" w:rsidRPr="00B815B4">
        <w:rPr>
          <w:rFonts w:ascii="Arial Narrow" w:hAnsi="Arial Narrow" w:cs="Arial"/>
          <w:sz w:val="22"/>
          <w:szCs w:val="22"/>
        </w:rPr>
        <w:t>Bydgoszcz</w:t>
      </w:r>
    </w:p>
    <w:p w14:paraId="65909AF0" w14:textId="77777777" w:rsidR="009169D4" w:rsidRPr="00B815B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B815B4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7794E2A5" w14:textId="77777777" w:rsidR="009169D4" w:rsidRPr="00B815B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815B4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25C7BEA4" w14:textId="77777777" w:rsidR="00C4103F" w:rsidRPr="00B815B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B815B4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7AE9663A" w14:textId="77777777" w:rsidR="00C4103F" w:rsidRPr="00B815B4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B815B4">
        <w:rPr>
          <w:rFonts w:ascii="Arial Narrow" w:hAnsi="Arial Narrow" w:cs="Arial"/>
          <w:b/>
        </w:rPr>
        <w:t>Wykonawca</w:t>
      </w:r>
      <w:r w:rsidR="007936D6" w:rsidRPr="00B815B4">
        <w:rPr>
          <w:rFonts w:ascii="Arial Narrow" w:hAnsi="Arial Narrow" w:cs="Arial"/>
          <w:b/>
        </w:rPr>
        <w:t>:</w:t>
      </w:r>
    </w:p>
    <w:p w14:paraId="6703B84D" w14:textId="77777777" w:rsidR="00757EFB" w:rsidRPr="00B815B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B815B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B815B4">
        <w:rPr>
          <w:rFonts w:ascii="Arial Narrow" w:hAnsi="Arial Narrow" w:cs="Arial"/>
          <w:sz w:val="20"/>
          <w:szCs w:val="20"/>
        </w:rPr>
        <w:t>…………………………</w:t>
      </w:r>
      <w:r w:rsidRPr="00B815B4">
        <w:rPr>
          <w:rFonts w:ascii="Arial Narrow" w:hAnsi="Arial Narrow" w:cs="Arial"/>
          <w:sz w:val="20"/>
          <w:szCs w:val="20"/>
        </w:rPr>
        <w:t>…</w:t>
      </w:r>
    </w:p>
    <w:p w14:paraId="14C25E48" w14:textId="77777777" w:rsidR="007118F0" w:rsidRPr="00B815B4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B815B4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B815B4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B815B4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B815B4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B815B4">
        <w:rPr>
          <w:rFonts w:ascii="Arial Narrow" w:hAnsi="Arial Narrow" w:cs="Arial"/>
          <w:i/>
          <w:sz w:val="14"/>
          <w:szCs w:val="14"/>
        </w:rPr>
        <w:t>KRS/CEiDG)</w:t>
      </w:r>
    </w:p>
    <w:p w14:paraId="7FA7B0BE" w14:textId="77777777" w:rsidR="00C4103F" w:rsidRPr="00B815B4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B815B4">
        <w:rPr>
          <w:rFonts w:ascii="Arial Narrow" w:hAnsi="Arial Narrow" w:cs="Arial"/>
          <w:u w:val="single"/>
        </w:rPr>
        <w:t>reprezentowany przez:</w:t>
      </w:r>
    </w:p>
    <w:p w14:paraId="5F3458E4" w14:textId="77777777" w:rsidR="00757EFB" w:rsidRPr="00B815B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B815B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B815B4">
        <w:rPr>
          <w:rFonts w:ascii="Arial Narrow" w:hAnsi="Arial Narrow" w:cs="Arial"/>
          <w:sz w:val="20"/>
          <w:szCs w:val="20"/>
        </w:rPr>
        <w:t>……</w:t>
      </w:r>
      <w:r w:rsidRPr="00B815B4">
        <w:rPr>
          <w:rFonts w:ascii="Arial Narrow" w:hAnsi="Arial Narrow" w:cs="Arial"/>
          <w:sz w:val="20"/>
          <w:szCs w:val="20"/>
        </w:rPr>
        <w:t>…</w:t>
      </w:r>
    </w:p>
    <w:p w14:paraId="76430402" w14:textId="77777777" w:rsidR="00484F88" w:rsidRPr="00B815B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B815B4">
        <w:rPr>
          <w:rFonts w:ascii="Arial Narrow" w:hAnsi="Arial Narrow" w:cs="Arial"/>
          <w:i/>
          <w:sz w:val="14"/>
          <w:szCs w:val="14"/>
        </w:rPr>
        <w:t>(imię, n</w:t>
      </w:r>
      <w:r w:rsidR="00825A09" w:rsidRPr="00B815B4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B815B4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B815B4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B815B4">
        <w:rPr>
          <w:rFonts w:ascii="Arial Narrow" w:hAnsi="Arial Narrow" w:cs="Arial"/>
          <w:i/>
          <w:sz w:val="14"/>
          <w:szCs w:val="14"/>
        </w:rPr>
        <w:t>reprezentacji</w:t>
      </w:r>
      <w:r w:rsidRPr="00B815B4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E12E6" w:rsidRPr="00B815B4" w14:paraId="4C714B16" w14:textId="77777777" w:rsidTr="00844061">
        <w:tc>
          <w:tcPr>
            <w:tcW w:w="9104" w:type="dxa"/>
            <w:shd w:val="clear" w:color="auto" w:fill="D9D9D9"/>
          </w:tcPr>
          <w:p w14:paraId="03FDB11F" w14:textId="77777777" w:rsidR="002E12E6" w:rsidRPr="00B815B4" w:rsidRDefault="002E12E6" w:rsidP="0084406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815B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680B76C" w14:textId="77777777" w:rsidR="002E12E6" w:rsidRPr="00B815B4" w:rsidRDefault="002E12E6" w:rsidP="00844061">
            <w:pPr>
              <w:jc w:val="both"/>
              <w:rPr>
                <w:rFonts w:ascii="Arial Narrow" w:hAnsi="Arial Narrow" w:cs="Arial"/>
              </w:rPr>
            </w:pPr>
            <w:r w:rsidRPr="00B815B4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B815B4">
              <w:rPr>
                <w:rFonts w:ascii="Arial Narrow" w:hAnsi="Arial Narrow" w:cs="Arial"/>
              </w:rPr>
              <w:t>(t.j. Dz. U. z 2024 poz. 1320)</w:t>
            </w:r>
            <w:r w:rsidRPr="00B815B4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B815B4">
              <w:rPr>
                <w:rFonts w:ascii="Arial Narrow" w:hAnsi="Arial Narrow" w:cs="Arial"/>
              </w:rPr>
              <w:t>Pzp</w:t>
            </w:r>
            <w:proofErr w:type="spellEnd"/>
            <w:r w:rsidRPr="00B815B4">
              <w:rPr>
                <w:rFonts w:ascii="Arial Narrow" w:hAnsi="Arial Narrow" w:cs="Arial"/>
              </w:rPr>
              <w:t>), dotyczące przesłanek wykluczenia z:</w:t>
            </w:r>
          </w:p>
          <w:p w14:paraId="030976D1" w14:textId="77777777" w:rsidR="002E12E6" w:rsidRPr="00B815B4" w:rsidRDefault="002E12E6" w:rsidP="0084406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815B4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1D1FD578" w14:textId="77777777" w:rsidR="002E12E6" w:rsidRPr="00B815B4" w:rsidRDefault="002E12E6" w:rsidP="00844061">
            <w:pPr>
              <w:jc w:val="center"/>
              <w:rPr>
                <w:rFonts w:ascii="Arial Narrow" w:hAnsi="Arial Narrow" w:cs="Arial"/>
              </w:rPr>
            </w:pPr>
            <w:r w:rsidRPr="00B815B4">
              <w:rPr>
                <w:rFonts w:ascii="Arial Narrow" w:hAnsi="Arial Narrow" w:cs="Arial"/>
              </w:rPr>
              <w:t>oraz</w:t>
            </w:r>
          </w:p>
          <w:p w14:paraId="694D1025" w14:textId="77777777" w:rsidR="002E12E6" w:rsidRPr="00B815B4" w:rsidRDefault="002E12E6" w:rsidP="0084406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815B4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315A5732" w14:textId="77777777" w:rsidR="00E50194" w:rsidRPr="00B815B4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</w:rPr>
        <w:t>Na potrzeby postę</w:t>
      </w:r>
      <w:r w:rsidR="008D0487" w:rsidRPr="00B815B4">
        <w:rPr>
          <w:rFonts w:ascii="Arial Narrow" w:hAnsi="Arial Narrow" w:cs="Arial"/>
        </w:rPr>
        <w:t xml:space="preserve">powania o udzielenie </w:t>
      </w:r>
      <w:r w:rsidR="007936D6" w:rsidRPr="00B815B4">
        <w:rPr>
          <w:rFonts w:ascii="Arial Narrow" w:hAnsi="Arial Narrow" w:cs="Arial"/>
        </w:rPr>
        <w:t>zamówienia publicznego</w:t>
      </w:r>
      <w:r w:rsidR="00E50194" w:rsidRPr="00B815B4">
        <w:rPr>
          <w:rFonts w:ascii="Arial Narrow" w:hAnsi="Arial Narrow" w:cs="Arial"/>
        </w:rPr>
        <w:t xml:space="preserve"> pn.:</w:t>
      </w:r>
    </w:p>
    <w:p w14:paraId="71CFE896" w14:textId="77777777" w:rsidR="00E50194" w:rsidRPr="00B815B4" w:rsidRDefault="002E12E6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B815B4">
        <w:rPr>
          <w:rFonts w:ascii="Arial Narrow" w:hAnsi="Arial Narrow" w:cs="Arial"/>
          <w:b/>
        </w:rPr>
        <w:t>Dostawy sukcesywne zestawów do wspomagania pracy lewej komory serca u pacjentów podczas zabiegów PCI wysokiego ryzyka na okres 12 miesięcy</w:t>
      </w:r>
    </w:p>
    <w:p w14:paraId="501AB103" w14:textId="77777777" w:rsidR="00F90CD1" w:rsidRPr="00B815B4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</w:rPr>
        <w:t xml:space="preserve">prowadzonego przez </w:t>
      </w:r>
      <w:r w:rsidR="002E12E6" w:rsidRPr="00B815B4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B815B4">
        <w:rPr>
          <w:rFonts w:ascii="Arial Narrow" w:hAnsi="Arial Narrow" w:cs="Arial"/>
          <w:b/>
        </w:rPr>
        <w:t>,</w:t>
      </w:r>
      <w:r w:rsidR="002B2AD9" w:rsidRPr="00B815B4">
        <w:rPr>
          <w:rFonts w:ascii="Arial Narrow" w:hAnsi="Arial Narrow" w:cs="Arial"/>
        </w:rPr>
        <w:t xml:space="preserve"> </w:t>
      </w:r>
      <w:r w:rsidR="00E65685" w:rsidRPr="00B815B4">
        <w:rPr>
          <w:rFonts w:ascii="Arial Narrow" w:hAnsi="Arial Narrow" w:cs="Arial"/>
        </w:rPr>
        <w:t>oświa</w:t>
      </w:r>
      <w:r w:rsidR="00825A09" w:rsidRPr="00B815B4">
        <w:rPr>
          <w:rFonts w:ascii="Arial Narrow" w:hAnsi="Arial Narrow" w:cs="Arial"/>
        </w:rPr>
        <w:t>dczam</w:t>
      </w:r>
      <w:r w:rsidR="00E65685" w:rsidRPr="00B815B4">
        <w:rPr>
          <w:rFonts w:ascii="Arial Narrow" w:hAnsi="Arial Narrow" w:cs="Arial"/>
        </w:rPr>
        <w:t>,</w:t>
      </w:r>
      <w:r w:rsidR="002B2AD9" w:rsidRPr="00B815B4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815B4" w14:paraId="107C164F" w14:textId="77777777" w:rsidTr="00650D6C">
        <w:tc>
          <w:tcPr>
            <w:tcW w:w="9104" w:type="dxa"/>
            <w:shd w:val="clear" w:color="auto" w:fill="D9D9D9"/>
          </w:tcPr>
          <w:p w14:paraId="2B0596EF" w14:textId="77777777" w:rsidR="00E50194" w:rsidRPr="00B815B4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B815B4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B815B4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0370931E" w14:textId="77777777" w:rsidR="0032618A" w:rsidRPr="00B815B4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B815B4">
        <w:rPr>
          <w:rFonts w:ascii="Arial Narrow" w:hAnsi="Arial Narrow" w:cs="Arial"/>
          <w:i/>
          <w:iCs/>
        </w:rPr>
        <w:t>dalej: rozporządzenie 833/2014</w:t>
      </w:r>
      <w:r w:rsidRPr="00B815B4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B815B4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B815B4">
        <w:rPr>
          <w:rFonts w:ascii="Arial Narrow" w:hAnsi="Arial Narrow" w:cs="Arial"/>
          <w:i/>
          <w:iCs/>
        </w:rPr>
        <w:t>dalej: rozporządzenie 2022/576</w:t>
      </w:r>
      <w:r w:rsidR="0032618A" w:rsidRPr="00B815B4">
        <w:rPr>
          <w:rFonts w:ascii="Arial Narrow" w:hAnsi="Arial Narrow" w:cs="Arial"/>
          <w:i/>
          <w:iCs/>
        </w:rPr>
        <w:t xml:space="preserve"> </w:t>
      </w:r>
      <w:r w:rsidR="0032618A" w:rsidRPr="00B815B4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B815B4">
        <w:rPr>
          <w:rFonts w:ascii="Arial Narrow" w:hAnsi="Arial Narrow" w:cs="Arial"/>
        </w:rPr>
        <w:t>.</w:t>
      </w:r>
    </w:p>
    <w:p w14:paraId="10C8A524" w14:textId="77777777" w:rsidR="0011306C" w:rsidRPr="00B815B4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B815B4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B815B4">
        <w:rPr>
          <w:rFonts w:ascii="Arial Narrow" w:hAnsi="Arial Narrow" w:cs="Arial"/>
        </w:rPr>
        <w:t xml:space="preserve"> (</w:t>
      </w:r>
      <w:r w:rsidR="00486223" w:rsidRPr="00B815B4">
        <w:rPr>
          <w:rFonts w:ascii="Arial Narrow" w:hAnsi="Arial Narrow" w:cs="Arial"/>
        </w:rPr>
        <w:t>t.j. Dz.U. z 2023r. poz. 1497</w:t>
      </w:r>
      <w:r w:rsidRPr="00B815B4">
        <w:rPr>
          <w:rFonts w:ascii="Arial Narrow" w:hAnsi="Arial Narrow" w:cs="Arial"/>
        </w:rPr>
        <w:t>)</w:t>
      </w:r>
      <w:r w:rsidR="0032618A" w:rsidRPr="00B815B4">
        <w:rPr>
          <w:rFonts w:ascii="Arial Narrow" w:hAnsi="Arial Narrow" w:cs="Arial"/>
        </w:rPr>
        <w:t xml:space="preserve"> </w:t>
      </w:r>
      <w:r w:rsidR="0011306C" w:rsidRPr="00B815B4">
        <w:rPr>
          <w:rStyle w:val="Odwoanieprzypisudolnego"/>
          <w:rFonts w:ascii="Arial Narrow" w:hAnsi="Arial Narrow" w:cs="Arial"/>
        </w:rPr>
        <w:footnoteReference w:id="2"/>
      </w:r>
      <w:r w:rsidRPr="00B815B4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815B4" w14:paraId="0C5FCA16" w14:textId="77777777" w:rsidTr="00CD4DD1">
        <w:tc>
          <w:tcPr>
            <w:tcW w:w="9104" w:type="dxa"/>
            <w:shd w:val="clear" w:color="auto" w:fill="D9D9D9"/>
          </w:tcPr>
          <w:p w14:paraId="7C74153D" w14:textId="77777777" w:rsidR="0011306C" w:rsidRPr="00B815B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B815B4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51D86A75" w14:textId="77777777" w:rsidR="00103D09" w:rsidRPr="00B815B4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678FABE" w14:textId="77777777" w:rsidR="00D2702A" w:rsidRPr="00B815B4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815B4" w14:paraId="479AFDD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84EFA" w14:textId="77777777" w:rsidR="00D2702A" w:rsidRPr="00B815B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B815B4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A7B59" w14:textId="77777777" w:rsidR="00D2702A" w:rsidRPr="00B815B4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B815B4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2E12E6" w:rsidRPr="00B815B4" w14:paraId="18074B9E" w14:textId="77777777" w:rsidTr="0084406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817C4" w14:textId="77777777" w:rsidR="002E12E6" w:rsidRPr="00B815B4" w:rsidRDefault="002E12E6" w:rsidP="00844061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B815B4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46FB3" w14:textId="77777777" w:rsidR="002E12E6" w:rsidRPr="00B815B4" w:rsidRDefault="002E12E6" w:rsidP="0084406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B815B4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00BE1A65" w14:textId="77777777" w:rsidR="002E12E6" w:rsidRPr="00B815B4" w:rsidRDefault="002E12E6" w:rsidP="00844061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B815B4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6AECA558" w14:textId="77777777" w:rsidR="00122954" w:rsidRPr="00B815B4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</w:rPr>
        <w:t>polegam na zdolnościach lub sytuacji następującego podmiotu udostępniającego zasoby:</w:t>
      </w:r>
    </w:p>
    <w:p w14:paraId="1390081C" w14:textId="77777777" w:rsidR="00721D87" w:rsidRPr="00B815B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</w:rPr>
        <w:t>……………</w:t>
      </w:r>
      <w:r w:rsidR="00721D87" w:rsidRPr="00B815B4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1793E208" w14:textId="77777777" w:rsidR="00721D87" w:rsidRPr="00B815B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B815B4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B815B4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B815B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1F5307CD" w14:textId="77777777" w:rsidR="00721D87" w:rsidRPr="00B815B4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</w:rPr>
        <w:t xml:space="preserve">w następującym zakresie: </w:t>
      </w:r>
    </w:p>
    <w:p w14:paraId="4F5F1478" w14:textId="77777777" w:rsidR="00E21BB4" w:rsidRPr="00B815B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</w:rPr>
        <w:t>……………</w:t>
      </w:r>
      <w:r w:rsidR="00721D87" w:rsidRPr="00B815B4">
        <w:rPr>
          <w:rFonts w:ascii="Arial Narrow" w:hAnsi="Arial Narrow" w:cs="Arial"/>
        </w:rPr>
        <w:t>………………………………………………………….</w:t>
      </w:r>
      <w:r w:rsidRPr="00B815B4">
        <w:rPr>
          <w:rFonts w:ascii="Arial Narrow" w:hAnsi="Arial Narrow" w:cs="Arial"/>
        </w:rPr>
        <w:t>………………………….</w:t>
      </w:r>
    </w:p>
    <w:p w14:paraId="0DA12700" w14:textId="77777777" w:rsidR="00E21BB4" w:rsidRPr="00B815B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B815B4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B815B4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B815B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7A61D196" w14:textId="77777777" w:rsidR="00334A77" w:rsidRPr="00B815B4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B815B4" w14:paraId="75A3279E" w14:textId="77777777" w:rsidTr="0061040C">
        <w:tc>
          <w:tcPr>
            <w:tcW w:w="9104" w:type="dxa"/>
            <w:shd w:val="clear" w:color="auto" w:fill="D9D9D9"/>
          </w:tcPr>
          <w:p w14:paraId="15B2563D" w14:textId="77777777" w:rsidR="00334A77" w:rsidRPr="00B815B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B815B4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0F33C0DA" w14:textId="77777777" w:rsidR="00334A77" w:rsidRPr="00B815B4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4F7A26C3" w14:textId="77777777" w:rsidR="004175AB" w:rsidRPr="00B815B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1C2DF031" w14:textId="77777777" w:rsidR="004175AB" w:rsidRPr="00B815B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29644A1D" w14:textId="77777777" w:rsidR="004175AB" w:rsidRPr="00B815B4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B815B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077C0ADD" w14:textId="77777777" w:rsidR="00334A77" w:rsidRPr="00B815B4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B815B4" w14:paraId="2FFCE423" w14:textId="77777777" w:rsidTr="0061040C">
        <w:tc>
          <w:tcPr>
            <w:tcW w:w="9104" w:type="dxa"/>
            <w:shd w:val="clear" w:color="auto" w:fill="D9D9D9"/>
          </w:tcPr>
          <w:p w14:paraId="3CB968F9" w14:textId="77777777" w:rsidR="00C37715" w:rsidRPr="00B815B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B815B4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13C8D7BA" w14:textId="77777777" w:rsidR="00334A77" w:rsidRPr="00B815B4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B815B4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815B4">
        <w:rPr>
          <w:rFonts w:ascii="Arial Narrow" w:hAnsi="Arial Narrow" w:cs="Arial"/>
          <w:color w:val="0070C0"/>
          <w:sz w:val="18"/>
          <w:szCs w:val="18"/>
        </w:rPr>
        <w:t>]</w:t>
      </w:r>
    </w:p>
    <w:p w14:paraId="1B08B937" w14:textId="77777777" w:rsidR="0044648E" w:rsidRPr="00B815B4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B815B4">
        <w:rPr>
          <w:rFonts w:ascii="Arial Narrow" w:hAnsi="Arial Narrow" w:cs="Arial"/>
        </w:rPr>
        <w:t>:</w:t>
      </w:r>
    </w:p>
    <w:p w14:paraId="38B620C3" w14:textId="77777777" w:rsidR="0044648E" w:rsidRPr="00B815B4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3E13B201" w14:textId="77777777" w:rsidR="0044648E" w:rsidRPr="00B815B4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B815B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14A0B00D" w14:textId="77777777" w:rsidR="00C62F57" w:rsidRPr="00B815B4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B815B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815B4" w14:paraId="3FE2D72D" w14:textId="77777777" w:rsidTr="00CD4DD1">
        <w:tc>
          <w:tcPr>
            <w:tcW w:w="9104" w:type="dxa"/>
            <w:shd w:val="clear" w:color="auto" w:fill="D9D9D9"/>
          </w:tcPr>
          <w:p w14:paraId="738E9479" w14:textId="77777777" w:rsidR="00BE6F04" w:rsidRPr="00B815B4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B815B4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7C659E81" w14:textId="77777777" w:rsidR="00FE4E2B" w:rsidRPr="00B815B4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815B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815B4" w14:paraId="53DE83E3" w14:textId="77777777" w:rsidTr="00847232">
        <w:tc>
          <w:tcPr>
            <w:tcW w:w="9104" w:type="dxa"/>
            <w:shd w:val="clear" w:color="auto" w:fill="D9D9D9"/>
          </w:tcPr>
          <w:p w14:paraId="617EADCD" w14:textId="77777777" w:rsidR="00E426EB" w:rsidRPr="00B815B4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B815B4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1A768351" w14:textId="77777777" w:rsidR="00E426EB" w:rsidRPr="00B815B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4F988AD3" w14:textId="77777777" w:rsidR="00E426EB" w:rsidRPr="00B815B4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2A1296AC" w14:textId="77777777" w:rsidR="00E426EB" w:rsidRPr="00B815B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62B0C0B" w14:textId="77777777" w:rsidR="00E426EB" w:rsidRPr="00B815B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B815B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5C79C761" w14:textId="77777777" w:rsidR="00E426EB" w:rsidRPr="00B815B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B815B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46E2B5B8" w14:textId="77777777" w:rsidR="00E426EB" w:rsidRPr="00B815B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B815B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0B7E36AE" w14:textId="36C6387A" w:rsidR="00524951" w:rsidRPr="00B815B4" w:rsidRDefault="0052495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4045FA9" w14:textId="77777777" w:rsidR="00524951" w:rsidRPr="00B815B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36D6924B" w14:textId="77777777" w:rsidR="00FE4E2B" w:rsidRPr="00B815B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B815B4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B815B4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60B70726" w14:textId="77777777" w:rsidR="00484F88" w:rsidRPr="00B815B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B815B4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B815B4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B815B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5B14D9" w14:textId="77777777" w:rsidR="00E322CB" w:rsidRDefault="00E322CB" w:rsidP="0038231F">
      <w:pPr>
        <w:spacing w:after="0" w:line="240" w:lineRule="auto"/>
      </w:pPr>
      <w:r>
        <w:separator/>
      </w:r>
    </w:p>
  </w:endnote>
  <w:endnote w:type="continuationSeparator" w:id="0">
    <w:p w14:paraId="31664071" w14:textId="77777777" w:rsidR="00E322CB" w:rsidRDefault="00E322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B23FA" w14:textId="77777777" w:rsidR="002E12E6" w:rsidRDefault="002E12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74FC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61CE93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BC4EC" w14:textId="77777777" w:rsidR="002E12E6" w:rsidRDefault="002E12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F2777" w14:textId="77777777" w:rsidR="00E322CB" w:rsidRDefault="00E322CB" w:rsidP="0038231F">
      <w:pPr>
        <w:spacing w:after="0" w:line="240" w:lineRule="auto"/>
      </w:pPr>
      <w:r>
        <w:separator/>
      </w:r>
    </w:p>
  </w:footnote>
  <w:footnote w:type="continuationSeparator" w:id="0">
    <w:p w14:paraId="56C72B8E" w14:textId="77777777" w:rsidR="00E322CB" w:rsidRDefault="00E322CB" w:rsidP="0038231F">
      <w:pPr>
        <w:spacing w:after="0" w:line="240" w:lineRule="auto"/>
      </w:pPr>
      <w:r>
        <w:continuationSeparator/>
      </w:r>
    </w:p>
  </w:footnote>
  <w:footnote w:id="1">
    <w:p w14:paraId="16A2E2C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1E3000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C85D40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524F50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5D9EE14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48F66DB" w14:textId="77777777" w:rsidR="0032618A" w:rsidRDefault="0032618A" w:rsidP="0032618A">
      <w:pPr>
        <w:pStyle w:val="Tekstprzypisudolnego"/>
      </w:pPr>
    </w:p>
  </w:footnote>
  <w:footnote w:id="2">
    <w:p w14:paraId="3C69C77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116B77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F8A0F4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E78DA9B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8B4BD" w14:textId="77777777" w:rsidR="002E12E6" w:rsidRDefault="002E12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9AC6D" w14:textId="77777777" w:rsidR="002E12E6" w:rsidRDefault="002E12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76CCE" w14:textId="77777777" w:rsidR="002E12E6" w:rsidRDefault="002E12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7705444">
    <w:abstractNumId w:val="11"/>
  </w:num>
  <w:num w:numId="2" w16cid:durableId="1359433654">
    <w:abstractNumId w:val="0"/>
  </w:num>
  <w:num w:numId="3" w16cid:durableId="1245727885">
    <w:abstractNumId w:val="10"/>
  </w:num>
  <w:num w:numId="4" w16cid:durableId="1997026542">
    <w:abstractNumId w:val="13"/>
  </w:num>
  <w:num w:numId="5" w16cid:durableId="1354307297">
    <w:abstractNumId w:val="12"/>
  </w:num>
  <w:num w:numId="6" w16cid:durableId="1544826584">
    <w:abstractNumId w:val="9"/>
  </w:num>
  <w:num w:numId="7" w16cid:durableId="1384787571">
    <w:abstractNumId w:val="1"/>
  </w:num>
  <w:num w:numId="8" w16cid:durableId="754522898">
    <w:abstractNumId w:val="6"/>
  </w:num>
  <w:num w:numId="9" w16cid:durableId="1012151321">
    <w:abstractNumId w:val="4"/>
  </w:num>
  <w:num w:numId="10" w16cid:durableId="1652098394">
    <w:abstractNumId w:val="7"/>
  </w:num>
  <w:num w:numId="11" w16cid:durableId="152574049">
    <w:abstractNumId w:val="5"/>
  </w:num>
  <w:num w:numId="12" w16cid:durableId="1692143896">
    <w:abstractNumId w:val="8"/>
  </w:num>
  <w:num w:numId="13" w16cid:durableId="2031490318">
    <w:abstractNumId w:val="3"/>
  </w:num>
  <w:num w:numId="14" w16cid:durableId="1574392726">
    <w:abstractNumId w:val="2"/>
  </w:num>
  <w:num w:numId="15" w16cid:durableId="204625131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22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12E6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815B4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22CB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B4DC7D"/>
  <w15:docId w15:val="{DD7532AF-BC90-40C4-919D-7A69AE6F7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909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2025-10-09T08:20:00Z</dcterms:created>
  <dcterms:modified xsi:type="dcterms:W3CDTF">2025-10-09T08:22:00Z</dcterms:modified>
</cp:coreProperties>
</file>