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C181B" w14:textId="77777777" w:rsidR="005709C8" w:rsidRDefault="005709C8" w:rsidP="006676AE">
      <w:pPr>
        <w:pStyle w:val="Nagwek4"/>
        <w:rPr>
          <w:bCs/>
          <w:i w:val="0"/>
          <w:sz w:val="22"/>
          <w:szCs w:val="22"/>
        </w:rPr>
      </w:pPr>
    </w:p>
    <w:p w14:paraId="6FC788D5" w14:textId="0CF58AB2" w:rsidR="006676AE" w:rsidRPr="003132FB" w:rsidRDefault="006676AE" w:rsidP="006676AE">
      <w:pPr>
        <w:pStyle w:val="Nagwek4"/>
        <w:rPr>
          <w:bCs/>
          <w:i w:val="0"/>
          <w:sz w:val="22"/>
          <w:szCs w:val="22"/>
        </w:rPr>
      </w:pPr>
      <w:r w:rsidRPr="003132FB">
        <w:rPr>
          <w:bCs/>
          <w:i w:val="0"/>
          <w:sz w:val="22"/>
          <w:szCs w:val="22"/>
        </w:rPr>
        <w:t xml:space="preserve">Załącznik nr </w:t>
      </w:r>
      <w:r w:rsidR="003132FB" w:rsidRPr="003132FB">
        <w:rPr>
          <w:bCs/>
          <w:i w:val="0"/>
          <w:sz w:val="22"/>
          <w:szCs w:val="22"/>
        </w:rPr>
        <w:t>6</w:t>
      </w:r>
      <w:r w:rsidR="00B36ABD" w:rsidRPr="003132FB">
        <w:rPr>
          <w:bCs/>
          <w:i w:val="0"/>
          <w:sz w:val="22"/>
          <w:szCs w:val="22"/>
        </w:rPr>
        <w:t xml:space="preserve"> do SWZ</w:t>
      </w:r>
    </w:p>
    <w:p w14:paraId="54D93469" w14:textId="77777777" w:rsidR="005103B9" w:rsidRPr="003132FB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2BBC82AD" w14:textId="77777777" w:rsidR="006676AE" w:rsidRPr="003132FB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3132FB">
        <w:rPr>
          <w:rFonts w:ascii="Times New Roman" w:hAnsi="Times New Roman"/>
        </w:rPr>
        <w:t>Znak sprawy:</w:t>
      </w:r>
      <w:r w:rsidRPr="003132FB">
        <w:rPr>
          <w:rFonts w:ascii="Times New Roman" w:hAnsi="Times New Roman"/>
          <w:b/>
        </w:rPr>
        <w:t xml:space="preserve"> </w:t>
      </w:r>
      <w:r w:rsidR="000B7E7D" w:rsidRPr="003132FB">
        <w:rPr>
          <w:rFonts w:ascii="Times New Roman" w:hAnsi="Times New Roman"/>
          <w:b/>
        </w:rPr>
        <w:t>SZW/DZP/128/2025</w:t>
      </w:r>
    </w:p>
    <w:p w14:paraId="79EDFB37" w14:textId="77777777" w:rsidR="00C4103F" w:rsidRPr="003132FB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3132FB">
        <w:rPr>
          <w:rFonts w:ascii="Times New Roman" w:hAnsi="Times New Roman"/>
          <w:b/>
        </w:rPr>
        <w:t xml:space="preserve"> </w:t>
      </w:r>
      <w:r w:rsidR="007118F0" w:rsidRPr="003132FB">
        <w:rPr>
          <w:rFonts w:ascii="Times New Roman" w:hAnsi="Times New Roman"/>
          <w:b/>
        </w:rPr>
        <w:t>Zamawiający</w:t>
      </w:r>
      <w:r w:rsidR="007936D6" w:rsidRPr="003132FB">
        <w:rPr>
          <w:rFonts w:ascii="Times New Roman" w:hAnsi="Times New Roman"/>
          <w:b/>
        </w:rPr>
        <w:t>:</w:t>
      </w:r>
    </w:p>
    <w:p w14:paraId="39CB5B0D" w14:textId="77777777" w:rsidR="006676AE" w:rsidRPr="003132FB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3132FB">
        <w:rPr>
          <w:sz w:val="22"/>
          <w:szCs w:val="22"/>
        </w:rPr>
        <w:t xml:space="preserve"> </w:t>
      </w:r>
      <w:r w:rsidR="000B7E7D" w:rsidRPr="003132FB">
        <w:rPr>
          <w:sz w:val="22"/>
          <w:szCs w:val="22"/>
        </w:rPr>
        <w:t>SZPITAL WOJEWÓDZKI W POZNANIU</w:t>
      </w:r>
    </w:p>
    <w:p w14:paraId="4970D51E" w14:textId="45BCE2E4" w:rsidR="006676AE" w:rsidRPr="003132FB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132FB">
        <w:rPr>
          <w:sz w:val="22"/>
          <w:szCs w:val="22"/>
        </w:rPr>
        <w:t xml:space="preserve"> </w:t>
      </w:r>
      <w:r w:rsidR="005709C8">
        <w:rPr>
          <w:sz w:val="22"/>
          <w:szCs w:val="22"/>
        </w:rPr>
        <w:t xml:space="preserve">ul. </w:t>
      </w:r>
      <w:r w:rsidR="000B7E7D" w:rsidRPr="003132FB">
        <w:rPr>
          <w:sz w:val="22"/>
          <w:szCs w:val="22"/>
        </w:rPr>
        <w:t>Juraszów</w:t>
      </w:r>
      <w:r w:rsidRPr="003132FB">
        <w:rPr>
          <w:sz w:val="22"/>
          <w:szCs w:val="22"/>
        </w:rPr>
        <w:t xml:space="preserve"> </w:t>
      </w:r>
      <w:r w:rsidR="000B7E7D" w:rsidRPr="003132FB">
        <w:rPr>
          <w:sz w:val="22"/>
          <w:szCs w:val="22"/>
        </w:rPr>
        <w:t>7/19</w:t>
      </w:r>
      <w:r w:rsidRPr="003132FB">
        <w:rPr>
          <w:sz w:val="22"/>
          <w:szCs w:val="22"/>
        </w:rPr>
        <w:t xml:space="preserve"> </w:t>
      </w:r>
    </w:p>
    <w:p w14:paraId="08ACC01C" w14:textId="77777777" w:rsidR="00F90CD1" w:rsidRPr="003132FB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132FB">
        <w:rPr>
          <w:sz w:val="22"/>
          <w:szCs w:val="22"/>
        </w:rPr>
        <w:t xml:space="preserve"> </w:t>
      </w:r>
      <w:r w:rsidR="000B7E7D" w:rsidRPr="003132FB">
        <w:rPr>
          <w:sz w:val="22"/>
          <w:szCs w:val="22"/>
        </w:rPr>
        <w:t>60-479</w:t>
      </w:r>
      <w:r w:rsidRPr="003132FB">
        <w:rPr>
          <w:sz w:val="22"/>
          <w:szCs w:val="22"/>
        </w:rPr>
        <w:t xml:space="preserve"> </w:t>
      </w:r>
      <w:r w:rsidR="000B7E7D" w:rsidRPr="003132FB">
        <w:rPr>
          <w:sz w:val="22"/>
          <w:szCs w:val="22"/>
        </w:rPr>
        <w:t>Poznań</w:t>
      </w:r>
    </w:p>
    <w:p w14:paraId="7DC62586" w14:textId="7A5929C1" w:rsidR="00C4103F" w:rsidRPr="003132FB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59A7F5D" w14:textId="77777777" w:rsidR="00C4103F" w:rsidRPr="003132FB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3132FB">
        <w:rPr>
          <w:rFonts w:ascii="Times New Roman" w:hAnsi="Times New Roman"/>
          <w:b/>
        </w:rPr>
        <w:t>Wykonawca</w:t>
      </w:r>
      <w:r w:rsidR="007936D6" w:rsidRPr="003132FB">
        <w:rPr>
          <w:rFonts w:ascii="Times New Roman" w:hAnsi="Times New Roman"/>
          <w:b/>
        </w:rPr>
        <w:t>:</w:t>
      </w:r>
    </w:p>
    <w:p w14:paraId="0314EC07" w14:textId="77777777" w:rsidR="00757EFB" w:rsidRPr="003132FB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3132FB">
        <w:rPr>
          <w:rFonts w:ascii="Times New Roman" w:hAnsi="Times New Roman"/>
        </w:rPr>
        <w:t>………………………………………</w:t>
      </w:r>
      <w:r w:rsidR="00650D6C" w:rsidRPr="003132FB">
        <w:rPr>
          <w:rFonts w:ascii="Times New Roman" w:hAnsi="Times New Roman"/>
        </w:rPr>
        <w:t>…………………………</w:t>
      </w:r>
      <w:r w:rsidRPr="003132FB">
        <w:rPr>
          <w:rFonts w:ascii="Times New Roman" w:hAnsi="Times New Roman"/>
        </w:rPr>
        <w:t>…</w:t>
      </w:r>
    </w:p>
    <w:p w14:paraId="54AF88D5" w14:textId="77777777" w:rsidR="007118F0" w:rsidRPr="003132FB" w:rsidRDefault="007118F0" w:rsidP="00650D6C">
      <w:pPr>
        <w:ind w:right="2976"/>
        <w:rPr>
          <w:rFonts w:ascii="Times New Roman" w:hAnsi="Times New Roman"/>
          <w:i/>
        </w:rPr>
      </w:pPr>
      <w:r w:rsidRPr="003132FB">
        <w:rPr>
          <w:rFonts w:ascii="Times New Roman" w:hAnsi="Times New Roman"/>
          <w:i/>
        </w:rPr>
        <w:t>(pełna nazwa/firma, adres</w:t>
      </w:r>
      <w:r w:rsidR="00757EFB" w:rsidRPr="003132FB">
        <w:rPr>
          <w:rFonts w:ascii="Times New Roman" w:hAnsi="Times New Roman"/>
          <w:i/>
        </w:rPr>
        <w:t>, w zależności od</w:t>
      </w:r>
      <w:r w:rsidR="00650D6C" w:rsidRPr="003132FB">
        <w:rPr>
          <w:rFonts w:ascii="Times New Roman" w:hAnsi="Times New Roman"/>
          <w:i/>
        </w:rPr>
        <w:t xml:space="preserve"> </w:t>
      </w:r>
      <w:r w:rsidR="00BB0C3C" w:rsidRPr="003132FB">
        <w:rPr>
          <w:rFonts w:ascii="Times New Roman" w:hAnsi="Times New Roman"/>
          <w:i/>
        </w:rPr>
        <w:t xml:space="preserve">podmiotu: NIP/PESEL, </w:t>
      </w:r>
      <w:r w:rsidRPr="003132FB">
        <w:rPr>
          <w:rFonts w:ascii="Times New Roman" w:hAnsi="Times New Roman"/>
          <w:i/>
        </w:rPr>
        <w:t>KRS/CEiDG)</w:t>
      </w:r>
    </w:p>
    <w:p w14:paraId="6D212760" w14:textId="77777777" w:rsidR="00C4103F" w:rsidRPr="003132FB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3132FB">
        <w:rPr>
          <w:rFonts w:ascii="Times New Roman" w:hAnsi="Times New Roman"/>
          <w:u w:val="single"/>
        </w:rPr>
        <w:t>reprezentowany przez:</w:t>
      </w:r>
    </w:p>
    <w:p w14:paraId="2BF0701C" w14:textId="77777777" w:rsidR="00757EFB" w:rsidRPr="003132FB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3132FB">
        <w:rPr>
          <w:rFonts w:ascii="Times New Roman" w:hAnsi="Times New Roman"/>
        </w:rPr>
        <w:t>………………………………………</w:t>
      </w:r>
      <w:r w:rsidR="00650D6C" w:rsidRPr="003132FB">
        <w:rPr>
          <w:rFonts w:ascii="Times New Roman" w:hAnsi="Times New Roman"/>
        </w:rPr>
        <w:t>……</w:t>
      </w:r>
      <w:r w:rsidRPr="003132FB">
        <w:rPr>
          <w:rFonts w:ascii="Times New Roman" w:hAnsi="Times New Roman"/>
        </w:rPr>
        <w:t>…</w:t>
      </w:r>
    </w:p>
    <w:p w14:paraId="42099ABE" w14:textId="77777777" w:rsidR="00484F88" w:rsidRPr="003132FB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3132FB">
        <w:rPr>
          <w:rFonts w:ascii="Times New Roman" w:hAnsi="Times New Roman"/>
          <w:i/>
        </w:rPr>
        <w:t>(imię, n</w:t>
      </w:r>
      <w:r w:rsidR="00825A09" w:rsidRPr="003132FB">
        <w:rPr>
          <w:rFonts w:ascii="Times New Roman" w:hAnsi="Times New Roman"/>
          <w:i/>
        </w:rPr>
        <w:t xml:space="preserve">azwisko, </w:t>
      </w:r>
      <w:r w:rsidR="00757EFB" w:rsidRPr="003132FB">
        <w:rPr>
          <w:rFonts w:ascii="Times New Roman" w:hAnsi="Times New Roman"/>
          <w:i/>
        </w:rPr>
        <w:t>stanowisko/podstawa do</w:t>
      </w:r>
      <w:r w:rsidR="0012157F" w:rsidRPr="003132FB">
        <w:rPr>
          <w:rFonts w:ascii="Times New Roman" w:hAnsi="Times New Roman"/>
          <w:i/>
        </w:rPr>
        <w:t xml:space="preserve"> </w:t>
      </w:r>
      <w:r w:rsidR="00825A09" w:rsidRPr="003132FB">
        <w:rPr>
          <w:rFonts w:ascii="Times New Roman" w:hAnsi="Times New Roman"/>
          <w:i/>
        </w:rPr>
        <w:t>reprezentacji</w:t>
      </w:r>
      <w:r w:rsidRPr="003132FB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B7E7D" w:rsidRPr="003132FB" w14:paraId="211A8FF6" w14:textId="77777777" w:rsidTr="006B4C79">
        <w:tc>
          <w:tcPr>
            <w:tcW w:w="9104" w:type="dxa"/>
            <w:shd w:val="clear" w:color="auto" w:fill="D9D9D9"/>
          </w:tcPr>
          <w:p w14:paraId="05824A30" w14:textId="77777777" w:rsidR="000B7E7D" w:rsidRPr="003132FB" w:rsidRDefault="000B7E7D" w:rsidP="006B4C7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132FB">
              <w:rPr>
                <w:rFonts w:ascii="Times New Roman" w:hAnsi="Times New Roman"/>
                <w:b/>
              </w:rPr>
              <w:t>OŚWIADCZENIE WYKONAWCY</w:t>
            </w:r>
          </w:p>
          <w:p w14:paraId="7264BAC6" w14:textId="77777777" w:rsidR="000B7E7D" w:rsidRPr="003132FB" w:rsidRDefault="000B7E7D" w:rsidP="006B4C79">
            <w:pPr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D5E25A2" w14:textId="77777777" w:rsidR="000B7E7D" w:rsidRPr="003132FB" w:rsidRDefault="000B7E7D" w:rsidP="006B4C7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3FD67A50" w14:textId="77777777" w:rsidR="000B7E7D" w:rsidRPr="003132FB" w:rsidRDefault="000B7E7D" w:rsidP="006B4C79">
            <w:pPr>
              <w:jc w:val="center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oraz</w:t>
            </w:r>
          </w:p>
          <w:p w14:paraId="221F2D53" w14:textId="77777777" w:rsidR="000B7E7D" w:rsidRPr="003132FB" w:rsidRDefault="000B7E7D" w:rsidP="006B4C7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13119CCC" w14:textId="77777777" w:rsidR="00E50194" w:rsidRPr="003132FB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Na potrzeby postę</w:t>
      </w:r>
      <w:r w:rsidR="008D0487" w:rsidRPr="003132FB">
        <w:rPr>
          <w:rFonts w:ascii="Times New Roman" w:hAnsi="Times New Roman"/>
        </w:rPr>
        <w:t xml:space="preserve">powania o udzielenie </w:t>
      </w:r>
      <w:r w:rsidR="007936D6" w:rsidRPr="003132FB">
        <w:rPr>
          <w:rFonts w:ascii="Times New Roman" w:hAnsi="Times New Roman"/>
        </w:rPr>
        <w:t>zamówienia publicznego</w:t>
      </w:r>
      <w:r w:rsidR="00E50194" w:rsidRPr="003132FB">
        <w:rPr>
          <w:rFonts w:ascii="Times New Roman" w:hAnsi="Times New Roman"/>
        </w:rPr>
        <w:t xml:space="preserve"> pn.:</w:t>
      </w:r>
    </w:p>
    <w:p w14:paraId="25B8FC14" w14:textId="77777777" w:rsidR="00E50194" w:rsidRPr="003132FB" w:rsidRDefault="000B7E7D" w:rsidP="00E50194">
      <w:pPr>
        <w:spacing w:after="240" w:line="276" w:lineRule="auto"/>
        <w:jc w:val="center"/>
        <w:rPr>
          <w:rFonts w:ascii="Times New Roman" w:hAnsi="Times New Roman"/>
        </w:rPr>
      </w:pPr>
      <w:r w:rsidRPr="003132FB">
        <w:rPr>
          <w:rFonts w:ascii="Times New Roman" w:hAnsi="Times New Roman"/>
          <w:b/>
        </w:rPr>
        <w:t>Zakup angiografu wraz z remontem i adaptacją pomieszczeń na rzecz Pracowni Kardiologii Inwazyjnej i Naczyniowej wraz z utworzeniem dod. sali zabiegowej do zabiegów elektrofizjologii i elektroterapi dla Szpitala Wojewódzkiego w Poznaniu w ramach realizacji projektu: Kompleksowy program rozwoju opieki nad pacjentem kardiologicznym w Szpitalu Wojewódzkim w Poznaniu.</w:t>
      </w:r>
    </w:p>
    <w:p w14:paraId="44AB470F" w14:textId="77777777" w:rsidR="00F90CD1" w:rsidRPr="003132FB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prowadzonego przez </w:t>
      </w:r>
      <w:r w:rsidR="000B7E7D" w:rsidRPr="003132FB">
        <w:rPr>
          <w:rFonts w:ascii="Times New Roman" w:hAnsi="Times New Roman"/>
          <w:b/>
        </w:rPr>
        <w:t>SZPITAL WOJEWÓDZKI W POZNANIU</w:t>
      </w:r>
      <w:r w:rsidRPr="003132FB">
        <w:rPr>
          <w:rFonts w:ascii="Times New Roman" w:hAnsi="Times New Roman"/>
          <w:b/>
        </w:rPr>
        <w:t>,</w:t>
      </w:r>
      <w:r w:rsidR="002B2AD9" w:rsidRPr="003132FB">
        <w:rPr>
          <w:rFonts w:ascii="Times New Roman" w:hAnsi="Times New Roman"/>
        </w:rPr>
        <w:t xml:space="preserve"> </w:t>
      </w:r>
      <w:r w:rsidR="00E65685" w:rsidRPr="003132FB">
        <w:rPr>
          <w:rFonts w:ascii="Times New Roman" w:hAnsi="Times New Roman"/>
        </w:rPr>
        <w:t>oświa</w:t>
      </w:r>
      <w:r w:rsidR="00825A09" w:rsidRPr="003132FB">
        <w:rPr>
          <w:rFonts w:ascii="Times New Roman" w:hAnsi="Times New Roman"/>
        </w:rPr>
        <w:t>dczam</w:t>
      </w:r>
      <w:r w:rsidR="00E65685" w:rsidRPr="003132FB">
        <w:rPr>
          <w:rFonts w:ascii="Times New Roman" w:hAnsi="Times New Roman"/>
        </w:rPr>
        <w:t>,</w:t>
      </w:r>
      <w:r w:rsidR="002B2AD9" w:rsidRPr="003132FB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132FB" w14:paraId="03E4FFEC" w14:textId="77777777" w:rsidTr="00650D6C">
        <w:tc>
          <w:tcPr>
            <w:tcW w:w="9104" w:type="dxa"/>
            <w:shd w:val="clear" w:color="auto" w:fill="D9D9D9"/>
          </w:tcPr>
          <w:p w14:paraId="79D1E256" w14:textId="77777777" w:rsidR="00E50194" w:rsidRPr="003132FB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3132FB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33AABD2" w14:textId="77777777" w:rsidR="0032618A" w:rsidRPr="003132FB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132FB">
        <w:rPr>
          <w:rFonts w:ascii="Times New Roman" w:hAnsi="Times New Roman"/>
          <w:i/>
          <w:iCs/>
        </w:rPr>
        <w:t>dalej: rozporządzenie 833/2014</w:t>
      </w:r>
      <w:r w:rsidRPr="003132FB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132FB">
        <w:rPr>
          <w:rFonts w:ascii="Times New Roman" w:hAnsi="Times New Roman"/>
          <w:i/>
          <w:iCs/>
        </w:rPr>
        <w:t>dalej: rozporządzenie 2022/576</w:t>
      </w:r>
      <w:r w:rsidR="0032618A" w:rsidRPr="003132FB">
        <w:rPr>
          <w:rFonts w:ascii="Times New Roman" w:hAnsi="Times New Roman"/>
          <w:i/>
          <w:iCs/>
        </w:rPr>
        <w:t xml:space="preserve"> </w:t>
      </w:r>
      <w:r w:rsidR="0032618A" w:rsidRPr="003132FB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3132FB">
        <w:rPr>
          <w:rFonts w:ascii="Times New Roman" w:hAnsi="Times New Roman"/>
        </w:rPr>
        <w:t>.</w:t>
      </w:r>
    </w:p>
    <w:p w14:paraId="7CDE5BC5" w14:textId="77777777" w:rsidR="0011306C" w:rsidRPr="003132FB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3132FB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132FB">
        <w:rPr>
          <w:rFonts w:ascii="Times New Roman" w:hAnsi="Times New Roman"/>
        </w:rPr>
        <w:t xml:space="preserve"> (</w:t>
      </w:r>
      <w:r w:rsidR="00486223" w:rsidRPr="003132FB">
        <w:rPr>
          <w:rFonts w:ascii="Times New Roman" w:hAnsi="Times New Roman"/>
        </w:rPr>
        <w:t>t.j. Dz.U. z 2023r. poz. 1497</w:t>
      </w:r>
      <w:r w:rsidRPr="003132FB">
        <w:rPr>
          <w:rFonts w:ascii="Times New Roman" w:hAnsi="Times New Roman"/>
        </w:rPr>
        <w:t>)</w:t>
      </w:r>
      <w:r w:rsidR="0032618A" w:rsidRPr="003132FB">
        <w:rPr>
          <w:rFonts w:ascii="Times New Roman" w:hAnsi="Times New Roman"/>
        </w:rPr>
        <w:t xml:space="preserve"> </w:t>
      </w:r>
      <w:r w:rsidR="0011306C" w:rsidRPr="003132FB">
        <w:rPr>
          <w:rStyle w:val="Odwoanieprzypisudolnego"/>
          <w:rFonts w:ascii="Times New Roman" w:hAnsi="Times New Roman"/>
        </w:rPr>
        <w:footnoteReference w:id="2"/>
      </w:r>
      <w:r w:rsidRPr="003132FB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132FB" w14:paraId="623BF0F2" w14:textId="77777777" w:rsidTr="00CD4DD1">
        <w:tc>
          <w:tcPr>
            <w:tcW w:w="9104" w:type="dxa"/>
            <w:shd w:val="clear" w:color="auto" w:fill="D9D9D9"/>
          </w:tcPr>
          <w:p w14:paraId="79739584" w14:textId="77777777" w:rsidR="0011306C" w:rsidRPr="003132FB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09767D4" w14:textId="77777777" w:rsidR="00103D09" w:rsidRPr="003132FB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B7709C8" w14:textId="77777777" w:rsidR="00D2702A" w:rsidRPr="003132FB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132FB" w14:paraId="5F6834A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085C" w14:textId="77777777" w:rsidR="00D2702A" w:rsidRPr="003132F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132F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08EEF" w14:textId="77777777" w:rsidR="00D2702A" w:rsidRPr="003132FB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B7E7D" w:rsidRPr="003132FB" w14:paraId="2C2EE473" w14:textId="77777777" w:rsidTr="006B4C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9A01F" w14:textId="77777777" w:rsidR="000B7E7D" w:rsidRPr="003132FB" w:rsidRDefault="000B7E7D" w:rsidP="006B4C7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A5D8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A272E7A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0B7E7D" w:rsidRPr="003132FB" w14:paraId="3C353FB0" w14:textId="77777777" w:rsidTr="006B4C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ED95C" w14:textId="77777777" w:rsidR="000B7E7D" w:rsidRPr="003132FB" w:rsidRDefault="000B7E7D" w:rsidP="006B4C7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6022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EA5DDA7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B7E7D" w:rsidRPr="003132FB" w14:paraId="79F3D541" w14:textId="77777777" w:rsidTr="006B4C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90BB1" w14:textId="77777777" w:rsidR="000B7E7D" w:rsidRPr="003132FB" w:rsidRDefault="000B7E7D" w:rsidP="006B4C7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26D73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84DC10D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B7E7D" w:rsidRPr="003132FB" w14:paraId="37715A4E" w14:textId="77777777" w:rsidTr="006B4C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90E09" w14:textId="77777777" w:rsidR="000B7E7D" w:rsidRPr="003132FB" w:rsidRDefault="000B7E7D" w:rsidP="006B4C7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C26A3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32FB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A534456" w14:textId="77777777" w:rsidR="000B7E7D" w:rsidRPr="003132FB" w:rsidRDefault="000B7E7D" w:rsidP="006B4C7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2A22B9E" w14:textId="77777777" w:rsidR="00122954" w:rsidRPr="003132FB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polegam na zdolnościach lub sytuacji następującego podmiotu udostępniającego zasoby:</w:t>
      </w:r>
    </w:p>
    <w:p w14:paraId="72701899" w14:textId="77777777" w:rsidR="00721D87" w:rsidRPr="003132F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……………</w:t>
      </w:r>
      <w:r w:rsidR="00721D87" w:rsidRPr="003132FB">
        <w:rPr>
          <w:rFonts w:ascii="Times New Roman" w:hAnsi="Times New Roman"/>
        </w:rPr>
        <w:t>………………….……………………………………………………………….....</w:t>
      </w:r>
    </w:p>
    <w:p w14:paraId="516C9B5E" w14:textId="77777777" w:rsidR="00721D87" w:rsidRPr="003132F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132FB">
        <w:rPr>
          <w:rFonts w:ascii="Times New Roman" w:hAnsi="Times New Roman"/>
          <w:i/>
          <w:iCs/>
        </w:rPr>
        <w:t>(</w:t>
      </w:r>
      <w:r w:rsidR="005433B0" w:rsidRPr="003132FB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3132FB">
        <w:rPr>
          <w:rFonts w:ascii="Times New Roman" w:hAnsi="Times New Roman"/>
          <w:i/>
          <w:iCs/>
        </w:rPr>
        <w:t>)</w:t>
      </w:r>
    </w:p>
    <w:p w14:paraId="4E9153AB" w14:textId="77777777" w:rsidR="00721D87" w:rsidRPr="003132FB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w następującym zakresie: </w:t>
      </w:r>
    </w:p>
    <w:p w14:paraId="38439DE4" w14:textId="77777777" w:rsidR="00E21BB4" w:rsidRPr="003132F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……………</w:t>
      </w:r>
      <w:r w:rsidR="00721D87" w:rsidRPr="003132FB">
        <w:rPr>
          <w:rFonts w:ascii="Times New Roman" w:hAnsi="Times New Roman"/>
        </w:rPr>
        <w:t>………………………………………………………….</w:t>
      </w:r>
      <w:r w:rsidRPr="003132FB">
        <w:rPr>
          <w:rFonts w:ascii="Times New Roman" w:hAnsi="Times New Roman"/>
        </w:rPr>
        <w:t>………………………….</w:t>
      </w:r>
    </w:p>
    <w:p w14:paraId="150CF458" w14:textId="77777777" w:rsidR="00E21BB4" w:rsidRPr="003132F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132FB">
        <w:rPr>
          <w:rFonts w:ascii="Times New Roman" w:hAnsi="Times New Roman"/>
          <w:i/>
          <w:iCs/>
        </w:rPr>
        <w:t>(</w:t>
      </w:r>
      <w:r w:rsidR="005433B0" w:rsidRPr="003132FB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3132FB">
        <w:rPr>
          <w:rFonts w:ascii="Times New Roman" w:hAnsi="Times New Roman"/>
          <w:i/>
          <w:iCs/>
        </w:rPr>
        <w:t>)</w:t>
      </w:r>
    </w:p>
    <w:p w14:paraId="2D069682" w14:textId="77777777" w:rsidR="00334A77" w:rsidRPr="003132FB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132FB" w14:paraId="5F4B3367" w14:textId="77777777" w:rsidTr="0061040C">
        <w:tc>
          <w:tcPr>
            <w:tcW w:w="9104" w:type="dxa"/>
            <w:shd w:val="clear" w:color="auto" w:fill="D9D9D9"/>
          </w:tcPr>
          <w:p w14:paraId="70C8B817" w14:textId="77777777" w:rsidR="00334A77" w:rsidRPr="003132FB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2FFE9BB" w14:textId="77777777" w:rsidR="00334A77" w:rsidRPr="003132FB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EB699AE" w14:textId="77777777" w:rsidR="004175AB" w:rsidRPr="003132FB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E326D86" w14:textId="77777777" w:rsidR="004175AB" w:rsidRPr="003132FB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FA061D5" w14:textId="77777777" w:rsidR="004175AB" w:rsidRPr="003132FB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3132FB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06D5EC0B" w14:textId="77777777" w:rsidR="00334A77" w:rsidRPr="003132FB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132FB" w14:paraId="71DD3334" w14:textId="77777777" w:rsidTr="0061040C">
        <w:tc>
          <w:tcPr>
            <w:tcW w:w="9104" w:type="dxa"/>
            <w:shd w:val="clear" w:color="auto" w:fill="D9D9D9"/>
          </w:tcPr>
          <w:p w14:paraId="57CD164B" w14:textId="77777777" w:rsidR="00C37715" w:rsidRPr="003132FB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4E024AAD" w14:textId="77777777" w:rsidR="00334A77" w:rsidRPr="003132FB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  <w:color w:val="0070C0"/>
        </w:rPr>
        <w:t>[</w:t>
      </w:r>
      <w:r w:rsidR="008C60E1" w:rsidRPr="003132FB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132FB">
        <w:rPr>
          <w:rFonts w:ascii="Times New Roman" w:hAnsi="Times New Roman"/>
          <w:color w:val="0070C0"/>
        </w:rPr>
        <w:t>]</w:t>
      </w:r>
    </w:p>
    <w:p w14:paraId="48F7A132" w14:textId="77777777" w:rsidR="0044648E" w:rsidRPr="003132FB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3132FB">
        <w:rPr>
          <w:rFonts w:ascii="Times New Roman" w:hAnsi="Times New Roman"/>
        </w:rPr>
        <w:t>:</w:t>
      </w:r>
    </w:p>
    <w:p w14:paraId="5EEFC68A" w14:textId="77777777" w:rsidR="0044648E" w:rsidRPr="003132FB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FA091FF" w14:textId="77777777" w:rsidR="0044648E" w:rsidRPr="003132FB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3132FB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E0DB2C3" w14:textId="77777777" w:rsidR="00C62F57" w:rsidRPr="003132FB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3132FB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132FB" w14:paraId="5A323D4C" w14:textId="77777777" w:rsidTr="00CD4DD1">
        <w:tc>
          <w:tcPr>
            <w:tcW w:w="9104" w:type="dxa"/>
            <w:shd w:val="clear" w:color="auto" w:fill="D9D9D9"/>
          </w:tcPr>
          <w:p w14:paraId="2E8FB57D" w14:textId="77777777" w:rsidR="00BE6F04" w:rsidRPr="003132FB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46671FD" w14:textId="77777777" w:rsidR="00FE4E2B" w:rsidRPr="003132FB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132FB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132FB" w14:paraId="39069754" w14:textId="77777777" w:rsidTr="00847232">
        <w:tc>
          <w:tcPr>
            <w:tcW w:w="9104" w:type="dxa"/>
            <w:shd w:val="clear" w:color="auto" w:fill="D9D9D9"/>
          </w:tcPr>
          <w:p w14:paraId="792FC788" w14:textId="77777777" w:rsidR="00E426EB" w:rsidRPr="003132FB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132FB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CE85326" w14:textId="77777777" w:rsidR="00E426EB" w:rsidRPr="003132F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7CAA649" w14:textId="77777777" w:rsidR="00E426EB" w:rsidRPr="003132FB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0459EAF5" w14:textId="77777777" w:rsidR="00E426EB" w:rsidRPr="003132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8976178" w14:textId="77777777" w:rsidR="00E426EB" w:rsidRPr="003132F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132F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282EF5E" w14:textId="77777777" w:rsidR="00E426EB" w:rsidRPr="003132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425BA85" w14:textId="77777777" w:rsidR="00E426EB" w:rsidRPr="003132F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132F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6716433" w14:textId="77777777" w:rsidR="0012157F" w:rsidRPr="003132FB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71DB0E0" w14:textId="77777777" w:rsidR="008C60E1" w:rsidRPr="003132FB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9174BA0" w14:textId="77777777" w:rsidR="00524951" w:rsidRPr="003132FB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  <w:r w:rsidRPr="003132FB">
        <w:rPr>
          <w:rFonts w:ascii="Times New Roman" w:hAnsi="Times New Roman"/>
        </w:rPr>
        <w:tab/>
      </w:r>
    </w:p>
    <w:p w14:paraId="3DBD398D" w14:textId="77777777" w:rsidR="00524951" w:rsidRPr="003132F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F55BCCD" w14:textId="77777777" w:rsidR="00FE4E2B" w:rsidRPr="003132F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</w:rPr>
        <w:t xml:space="preserve">                       </w:t>
      </w:r>
      <w:r w:rsidR="00FE4E2B" w:rsidRPr="003132FB">
        <w:rPr>
          <w:rFonts w:ascii="Times New Roman" w:hAnsi="Times New Roman"/>
        </w:rPr>
        <w:t>…………………………………………</w:t>
      </w:r>
    </w:p>
    <w:p w14:paraId="3738D180" w14:textId="77777777" w:rsidR="00484F88" w:rsidRPr="003132FB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3132FB">
        <w:rPr>
          <w:rFonts w:ascii="Times New Roman" w:hAnsi="Times New Roman"/>
          <w:i/>
        </w:rPr>
        <w:t xml:space="preserve">                               Data; </w:t>
      </w:r>
      <w:r w:rsidR="00524951" w:rsidRPr="003132FB">
        <w:rPr>
          <w:rFonts w:ascii="Times New Roman" w:hAnsi="Times New Roman"/>
          <w:i/>
        </w:rPr>
        <w:t>kwalifikowany podpis elektroniczny</w:t>
      </w:r>
    </w:p>
    <w:sectPr w:rsidR="00484F88" w:rsidRPr="003132FB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82EC1" w14:textId="77777777" w:rsidR="00AD320D" w:rsidRDefault="00AD320D" w:rsidP="0038231F">
      <w:pPr>
        <w:spacing w:after="0" w:line="240" w:lineRule="auto"/>
      </w:pPr>
      <w:r>
        <w:separator/>
      </w:r>
    </w:p>
  </w:endnote>
  <w:endnote w:type="continuationSeparator" w:id="0">
    <w:p w14:paraId="287590E9" w14:textId="77777777" w:rsidR="00AD320D" w:rsidRDefault="00AD32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7E9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D4332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63D7D" w14:textId="77777777" w:rsidR="00AD320D" w:rsidRDefault="00AD320D" w:rsidP="0038231F">
      <w:pPr>
        <w:spacing w:after="0" w:line="240" w:lineRule="auto"/>
      </w:pPr>
      <w:r>
        <w:separator/>
      </w:r>
    </w:p>
  </w:footnote>
  <w:footnote w:type="continuationSeparator" w:id="0">
    <w:p w14:paraId="474CC5F1" w14:textId="77777777" w:rsidR="00AD320D" w:rsidRDefault="00AD320D" w:rsidP="0038231F">
      <w:pPr>
        <w:spacing w:after="0" w:line="240" w:lineRule="auto"/>
      </w:pPr>
      <w:r>
        <w:continuationSeparator/>
      </w:r>
    </w:p>
  </w:footnote>
  <w:footnote w:id="1">
    <w:p w14:paraId="2EB767E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D1A79B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BBD198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08A4A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46781F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1F1ADAF" w14:textId="77777777" w:rsidR="0032618A" w:rsidRDefault="0032618A" w:rsidP="0032618A">
      <w:pPr>
        <w:pStyle w:val="Tekstprzypisudolnego"/>
      </w:pPr>
    </w:p>
  </w:footnote>
  <w:footnote w:id="2">
    <w:p w14:paraId="7FA0DAF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8FCAE5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0B80DA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F08A4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632D3" w14:textId="265A9947" w:rsidR="005709C8" w:rsidRDefault="005709C8" w:rsidP="005709C8">
    <w:pPr>
      <w:pStyle w:val="Nagwek"/>
      <w:jc w:val="center"/>
    </w:pPr>
    <w:r w:rsidRPr="00006301">
      <w:rPr>
        <w:noProof/>
      </w:rPr>
      <w:drawing>
        <wp:inline distT="0" distB="0" distL="0" distR="0" wp14:anchorId="6131C421" wp14:editId="03D36074">
          <wp:extent cx="5760720" cy="738505"/>
          <wp:effectExtent l="0" t="0" r="0" b="4445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3A0D4D" w14:textId="77777777" w:rsidR="000B7E7D" w:rsidRDefault="000B7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843305">
    <w:abstractNumId w:val="11"/>
  </w:num>
  <w:num w:numId="2" w16cid:durableId="1215317650">
    <w:abstractNumId w:val="0"/>
  </w:num>
  <w:num w:numId="3" w16cid:durableId="1511692">
    <w:abstractNumId w:val="10"/>
  </w:num>
  <w:num w:numId="4" w16cid:durableId="836921606">
    <w:abstractNumId w:val="13"/>
  </w:num>
  <w:num w:numId="5" w16cid:durableId="1502161455">
    <w:abstractNumId w:val="12"/>
  </w:num>
  <w:num w:numId="6" w16cid:durableId="323053452">
    <w:abstractNumId w:val="9"/>
  </w:num>
  <w:num w:numId="7" w16cid:durableId="564922571">
    <w:abstractNumId w:val="1"/>
  </w:num>
  <w:num w:numId="8" w16cid:durableId="2044745720">
    <w:abstractNumId w:val="6"/>
  </w:num>
  <w:num w:numId="9" w16cid:durableId="421921403">
    <w:abstractNumId w:val="4"/>
  </w:num>
  <w:num w:numId="10" w16cid:durableId="1583835895">
    <w:abstractNumId w:val="7"/>
  </w:num>
  <w:num w:numId="11" w16cid:durableId="1425803009">
    <w:abstractNumId w:val="5"/>
  </w:num>
  <w:num w:numId="12" w16cid:durableId="1860511415">
    <w:abstractNumId w:val="8"/>
  </w:num>
  <w:num w:numId="13" w16cid:durableId="1947536302">
    <w:abstractNumId w:val="3"/>
  </w:num>
  <w:num w:numId="14" w16cid:durableId="822935646">
    <w:abstractNumId w:val="2"/>
  </w:num>
  <w:num w:numId="15" w16cid:durableId="12797221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7E7D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2FB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0B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09C8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320D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1D5C38"/>
  <w15:docId w15:val="{3D33D138-59C7-4ADB-8585-C093A625E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973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2025-10-09T12:03:00Z</dcterms:created>
  <dcterms:modified xsi:type="dcterms:W3CDTF">2025-10-09T12:04:00Z</dcterms:modified>
</cp:coreProperties>
</file>