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699BFA97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7B36A6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74DA00F7" w:rsidR="00D62E6E" w:rsidRPr="00926B32" w:rsidRDefault="00254F06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54F06">
              <w:rPr>
                <w:rFonts w:ascii="Times New Roman" w:eastAsia="Times New Roman" w:hAnsi="Times New Roman"/>
                <w:b/>
                <w:bCs/>
                <w:lang w:eastAsia="pl-PL"/>
              </w:rPr>
              <w:t>Zakup angiografu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BD83F24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254F06">
              <w:rPr>
                <w:rFonts w:ascii="Times New Roman" w:eastAsia="Times New Roman" w:hAnsi="Times New Roman"/>
                <w:bCs/>
                <w:lang w:eastAsia="pl-PL"/>
              </w:rPr>
              <w:t>28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254F06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254F06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32A5" w14:textId="77777777" w:rsidR="00E06994" w:rsidRDefault="00E069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A143" w14:textId="77777777" w:rsidR="00E06994" w:rsidRDefault="00E06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6C96C701" w:rsidR="005C1DC8" w:rsidRDefault="00E06994" w:rsidP="007B36A6">
    <w:pPr>
      <w:pStyle w:val="Nagwek"/>
      <w:jc w:val="center"/>
    </w:pPr>
    <w:r w:rsidRPr="00006301">
      <w:rPr>
        <w:noProof/>
      </w:rPr>
      <w:drawing>
        <wp:inline distT="0" distB="0" distL="0" distR="0" wp14:anchorId="6F5D7576" wp14:editId="688F9E47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B54E" w14:textId="77777777" w:rsidR="00E06994" w:rsidRDefault="00E06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255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10</cp:revision>
  <cp:lastPrinted>2010-01-07T09:39:00Z</cp:lastPrinted>
  <dcterms:created xsi:type="dcterms:W3CDTF">2025-03-10T08:55:00Z</dcterms:created>
  <dcterms:modified xsi:type="dcterms:W3CDTF">2025-10-09T09:03:00Z</dcterms:modified>
</cp:coreProperties>
</file>