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99968" w14:textId="06687A1C"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A26576">
        <w:rPr>
          <w:rFonts w:ascii="Arial Narrow" w:hAnsi="Arial Narrow"/>
          <w:sz w:val="22"/>
          <w:szCs w:val="22"/>
        </w:rPr>
        <w:t>09.10</w:t>
      </w:r>
      <w:r w:rsidR="001F479F">
        <w:rPr>
          <w:rFonts w:ascii="Arial Narrow" w:hAnsi="Arial Narrow"/>
          <w:sz w:val="22"/>
          <w:szCs w:val="22"/>
        </w:rPr>
        <w:t>.202</w:t>
      </w:r>
      <w:r w:rsidR="00A26576">
        <w:rPr>
          <w:rFonts w:ascii="Arial Narrow" w:hAnsi="Arial Narrow"/>
          <w:sz w:val="22"/>
          <w:szCs w:val="22"/>
        </w:rPr>
        <w:t>5</w:t>
      </w:r>
      <w:r w:rsidR="008145FA">
        <w:rPr>
          <w:rFonts w:ascii="Arial Narrow" w:hAnsi="Arial Narrow"/>
          <w:sz w:val="22"/>
          <w:szCs w:val="22"/>
        </w:rPr>
        <w:t xml:space="preserve"> r.</w:t>
      </w:r>
    </w:p>
    <w:p w14:paraId="2B5F3207" w14:textId="77777777"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14:paraId="7E0F0B22" w14:textId="77777777"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222B1A54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14:paraId="6A9DCF78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14:paraId="432D2F52" w14:textId="77777777"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14:paraId="377D38E0" w14:textId="77777777"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14:paraId="5201EC35" w14:textId="77777777" w:rsidTr="005E28E4">
        <w:trPr>
          <w:trHeight w:val="638"/>
        </w:trPr>
        <w:tc>
          <w:tcPr>
            <w:tcW w:w="959" w:type="dxa"/>
          </w:tcPr>
          <w:p w14:paraId="59FBCC47" w14:textId="77777777"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BD8B701" w14:textId="77777777" w:rsidR="00BB152A" w:rsidRPr="00BB152A" w:rsidRDefault="00C240F0" w:rsidP="00BB152A">
            <w:pPr>
              <w:spacing w:after="60"/>
              <w:ind w:left="36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bookmarkStart w:id="1" w:name="_Hlk67513230"/>
            <w:r w:rsidR="00BB152A" w:rsidRPr="00BB152A">
              <w:rPr>
                <w:rFonts w:ascii="Arial Narrow" w:hAnsi="Arial Narrow" w:cs="Tahoma"/>
                <w:b/>
                <w:sz w:val="22"/>
                <w:szCs w:val="22"/>
              </w:rPr>
              <w:t xml:space="preserve"> </w:t>
            </w:r>
            <w:r w:rsidR="00BB152A">
              <w:rPr>
                <w:rFonts w:ascii="Arial Narrow" w:hAnsi="Arial Narrow" w:cs="Tahoma"/>
                <w:b/>
                <w:sz w:val="22"/>
                <w:szCs w:val="22"/>
              </w:rPr>
              <w:t>S</w:t>
            </w:r>
            <w:r w:rsidR="00BB152A" w:rsidRPr="00BB152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ukcesywną dostawę </w:t>
            </w:r>
            <w:bookmarkEnd w:id="1"/>
            <w:r w:rsidR="00BB152A" w:rsidRPr="00BB152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helu N 5.0 na okres 1 roku  wraz z najmem butli na okres 2 lat oraz transport butli do budynków poszczególnych jednostek.</w:t>
            </w:r>
          </w:p>
          <w:p w14:paraId="33F17AD4" w14:textId="2B2CCD44" w:rsidR="00C240F0" w:rsidRPr="00C84CAA" w:rsidRDefault="00C240F0" w:rsidP="00BB152A">
            <w:pPr>
              <w:spacing w:after="60"/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EE771E">
              <w:rPr>
                <w:rFonts w:ascii="Arial Narrow" w:hAnsi="Arial Narrow"/>
                <w:b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E94E21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A26576">
              <w:rPr>
                <w:rFonts w:ascii="Arial Narrow" w:hAnsi="Arial Narrow"/>
                <w:b/>
                <w:sz w:val="22"/>
                <w:szCs w:val="22"/>
              </w:rPr>
              <w:t>6049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/2</w:t>
            </w:r>
            <w:r w:rsidR="00A26576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14:paraId="2ECF9B4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14:paraId="6D83B299" w14:textId="77777777"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14:paraId="7505A7B4" w14:textId="77777777" w:rsidTr="00C84CAA">
        <w:trPr>
          <w:cantSplit/>
          <w:trHeight w:val="859"/>
          <w:jc w:val="center"/>
        </w:trPr>
        <w:tc>
          <w:tcPr>
            <w:tcW w:w="5262" w:type="dxa"/>
          </w:tcPr>
          <w:p w14:paraId="70679B4E" w14:textId="77777777" w:rsidR="00EE771E" w:rsidRDefault="00BB152A" w:rsidP="00BE31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AIR PRODUCTS Sp. z o.o.</w:t>
            </w:r>
          </w:p>
          <w:p w14:paraId="51BDE5C3" w14:textId="77777777" w:rsidR="00BB152A" w:rsidRDefault="00BB152A" w:rsidP="00BE31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Ul. Komitetu Obrony Robotników 48</w:t>
            </w:r>
          </w:p>
          <w:p w14:paraId="7D244F5D" w14:textId="77777777" w:rsidR="00BB152A" w:rsidRPr="00EE771E" w:rsidRDefault="00BB152A" w:rsidP="00BE31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02-146 Warszawa</w:t>
            </w:r>
          </w:p>
        </w:tc>
      </w:tr>
    </w:tbl>
    <w:p w14:paraId="74FFAD95" w14:textId="77777777"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14:paraId="0FB31D73" w14:textId="77777777"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7D830A" w14:textId="44D3F525" w:rsidR="00F960D7" w:rsidRPr="00B7114E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="00E94E21">
        <w:rPr>
          <w:rFonts w:ascii="Arial Narrow" w:hAnsi="Arial Narrow"/>
          <w:bCs/>
          <w:sz w:val="22"/>
          <w:szCs w:val="22"/>
        </w:rPr>
        <w:t xml:space="preserve">                          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 </w:t>
      </w:r>
      <w:r w:rsidR="00A26576">
        <w:rPr>
          <w:rFonts w:ascii="Arial Narrow" w:hAnsi="Arial Narrow"/>
          <w:b/>
          <w:bCs/>
          <w:sz w:val="22"/>
          <w:szCs w:val="22"/>
        </w:rPr>
        <w:t>71.039</w:t>
      </w:r>
      <w:r w:rsidR="00BB152A">
        <w:rPr>
          <w:rFonts w:ascii="Arial Narrow" w:hAnsi="Arial Narrow"/>
          <w:b/>
          <w:bCs/>
          <w:sz w:val="22"/>
          <w:szCs w:val="22"/>
        </w:rPr>
        <w:t>,</w:t>
      </w:r>
      <w:r w:rsidR="00A26576">
        <w:rPr>
          <w:rFonts w:ascii="Arial Narrow" w:hAnsi="Arial Narrow"/>
          <w:b/>
          <w:bCs/>
          <w:sz w:val="22"/>
          <w:szCs w:val="22"/>
        </w:rPr>
        <w:t>50</w:t>
      </w:r>
      <w:r w:rsidR="00D7266F">
        <w:rPr>
          <w:rFonts w:ascii="Arial Narrow" w:hAnsi="Arial Narrow"/>
          <w:bCs/>
          <w:sz w:val="22"/>
          <w:szCs w:val="22"/>
        </w:rPr>
        <w:t xml:space="preserve"> </w:t>
      </w:r>
      <w:r w:rsidR="00B7114E" w:rsidRPr="00B7114E">
        <w:rPr>
          <w:rFonts w:ascii="Arial Narrow" w:hAnsi="Arial Narrow"/>
          <w:b/>
          <w:bCs/>
          <w:sz w:val="22"/>
          <w:szCs w:val="22"/>
        </w:rPr>
        <w:t>PLN</w:t>
      </w:r>
    </w:p>
    <w:bookmarkEnd w:id="0"/>
    <w:sectPr w:rsidR="00F960D7" w:rsidRPr="00B7114E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9ACFD" w14:textId="77777777" w:rsidR="00EE002C" w:rsidRDefault="00EE002C">
      <w:r>
        <w:separator/>
      </w:r>
    </w:p>
  </w:endnote>
  <w:endnote w:type="continuationSeparator" w:id="0">
    <w:p w14:paraId="5DD433D7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D7E0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F72C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3D2009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A6DC70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C687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A852A" w14:textId="77777777" w:rsidR="00EE002C" w:rsidRDefault="00EE002C">
      <w:r>
        <w:separator/>
      </w:r>
    </w:p>
  </w:footnote>
  <w:footnote w:type="continuationSeparator" w:id="0">
    <w:p w14:paraId="723EC7E6" w14:textId="77777777"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7605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1EF4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4CB37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68408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00FB"/>
    <w:rsid w:val="001F479F"/>
    <w:rsid w:val="002B1E4F"/>
    <w:rsid w:val="002B6761"/>
    <w:rsid w:val="002D6AB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37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45FA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26576"/>
    <w:rsid w:val="00AA02AC"/>
    <w:rsid w:val="00B32D12"/>
    <w:rsid w:val="00B464D3"/>
    <w:rsid w:val="00B7114E"/>
    <w:rsid w:val="00B8185B"/>
    <w:rsid w:val="00B97912"/>
    <w:rsid w:val="00BB152A"/>
    <w:rsid w:val="00BB7993"/>
    <w:rsid w:val="00BD2174"/>
    <w:rsid w:val="00BE312A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7266F"/>
    <w:rsid w:val="00D8427E"/>
    <w:rsid w:val="00E30B2D"/>
    <w:rsid w:val="00E62859"/>
    <w:rsid w:val="00E85D70"/>
    <w:rsid w:val="00E94E21"/>
    <w:rsid w:val="00EB2D38"/>
    <w:rsid w:val="00EC5D7F"/>
    <w:rsid w:val="00EE002C"/>
    <w:rsid w:val="00EE771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39FF2A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71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69</TotalTime>
  <Pages>1</Pages>
  <Words>113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16</cp:revision>
  <cp:lastPrinted>2022-06-23T10:43:00Z</cp:lastPrinted>
  <dcterms:created xsi:type="dcterms:W3CDTF">2021-03-26T07:38:00Z</dcterms:created>
  <dcterms:modified xsi:type="dcterms:W3CDTF">2025-10-09T06:24:00Z</dcterms:modified>
</cp:coreProperties>
</file>