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94EE9" w14:textId="77777777" w:rsidR="00986737" w:rsidRPr="009432A1" w:rsidRDefault="00F725C4" w:rsidP="006A2DDB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725C4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F725C4">
        <w:rPr>
          <w:rFonts w:ascii="Arial" w:hAnsi="Arial" w:cs="Arial"/>
          <w:sz w:val="24"/>
          <w:szCs w:val="24"/>
        </w:rPr>
        <w:t>2025-10-10</w:t>
      </w:r>
    </w:p>
    <w:p w14:paraId="45F521E7" w14:textId="77777777" w:rsidR="00F725C4" w:rsidRPr="00F725C4" w:rsidRDefault="00F725C4" w:rsidP="006A2DDB">
      <w:pPr>
        <w:rPr>
          <w:rFonts w:ascii="Arial" w:hAnsi="Arial" w:cs="Arial"/>
          <w:b/>
          <w:bCs/>
          <w:sz w:val="24"/>
          <w:szCs w:val="24"/>
        </w:rPr>
      </w:pPr>
      <w:r w:rsidRPr="00F725C4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8226BEA" w14:textId="77777777" w:rsidR="00986737" w:rsidRPr="009432A1" w:rsidRDefault="00F725C4" w:rsidP="006A2DDB">
      <w:pPr>
        <w:rPr>
          <w:rFonts w:ascii="Arial" w:hAnsi="Arial" w:cs="Arial"/>
          <w:b/>
          <w:bCs/>
          <w:sz w:val="24"/>
          <w:szCs w:val="24"/>
        </w:rPr>
      </w:pPr>
      <w:r w:rsidRPr="00F725C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B92D76A" w14:textId="77777777" w:rsidR="00986737" w:rsidRPr="009432A1" w:rsidRDefault="00F725C4" w:rsidP="006A2DDB">
      <w:pPr>
        <w:rPr>
          <w:rFonts w:ascii="Arial" w:hAnsi="Arial" w:cs="Arial"/>
          <w:sz w:val="24"/>
          <w:szCs w:val="24"/>
        </w:rPr>
      </w:pPr>
      <w:r w:rsidRPr="00F725C4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725C4">
        <w:rPr>
          <w:rFonts w:ascii="Arial" w:hAnsi="Arial" w:cs="Arial"/>
          <w:sz w:val="24"/>
          <w:szCs w:val="24"/>
        </w:rPr>
        <w:t>7/19</w:t>
      </w:r>
    </w:p>
    <w:p w14:paraId="1B5EA419" w14:textId="77777777" w:rsidR="00986737" w:rsidRPr="009432A1" w:rsidRDefault="00F725C4" w:rsidP="006A2DDB">
      <w:pPr>
        <w:rPr>
          <w:rFonts w:ascii="Arial" w:hAnsi="Arial" w:cs="Arial"/>
          <w:sz w:val="24"/>
          <w:szCs w:val="24"/>
        </w:rPr>
      </w:pPr>
      <w:r w:rsidRPr="00F725C4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725C4">
        <w:rPr>
          <w:rFonts w:ascii="Arial" w:hAnsi="Arial" w:cs="Arial"/>
          <w:sz w:val="24"/>
          <w:szCs w:val="24"/>
        </w:rPr>
        <w:t>Poznań</w:t>
      </w:r>
    </w:p>
    <w:p w14:paraId="1C8C698B" w14:textId="34040D3D" w:rsidR="00986737" w:rsidRDefault="00986737" w:rsidP="006A2DDB">
      <w:pPr>
        <w:jc w:val="both"/>
        <w:rPr>
          <w:rFonts w:ascii="Arial" w:hAnsi="Arial" w:cs="Arial"/>
          <w:bCs/>
          <w:sz w:val="18"/>
          <w:szCs w:val="18"/>
        </w:rPr>
      </w:pPr>
    </w:p>
    <w:p w14:paraId="395ADCA7" w14:textId="77777777" w:rsidR="006A2DDB" w:rsidRDefault="006A2DDB" w:rsidP="006A2DDB">
      <w:pPr>
        <w:jc w:val="both"/>
        <w:rPr>
          <w:rFonts w:ascii="Arial" w:hAnsi="Arial" w:cs="Arial"/>
          <w:bCs/>
          <w:sz w:val="18"/>
          <w:szCs w:val="18"/>
        </w:rPr>
      </w:pPr>
    </w:p>
    <w:p w14:paraId="443D31F0" w14:textId="77777777" w:rsidR="006A2DDB" w:rsidRPr="009432A1" w:rsidRDefault="006A2DDB" w:rsidP="006A2DDB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5B477CF7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B9ADA5" w14:textId="77777777" w:rsidR="00986737" w:rsidRPr="00CF7835" w:rsidRDefault="00986737" w:rsidP="006A2DD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92559F2" w14:textId="77777777" w:rsidR="006A2DDB" w:rsidRDefault="006A2DDB" w:rsidP="006A2DDB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6091EA64" w14:textId="7AB1916F" w:rsidR="00986737" w:rsidRPr="00382A4A" w:rsidRDefault="00986737" w:rsidP="006A2DDB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8D9F64A" w14:textId="77777777" w:rsidR="00986737" w:rsidRPr="004E4B64" w:rsidRDefault="00986737" w:rsidP="006A2DDB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2096FDF4" w14:textId="77777777" w:rsidTr="005A632E">
        <w:tc>
          <w:tcPr>
            <w:tcW w:w="2269" w:type="dxa"/>
          </w:tcPr>
          <w:p w14:paraId="3CCA474E" w14:textId="77777777" w:rsidR="00986737" w:rsidRPr="004E4B64" w:rsidRDefault="00986737" w:rsidP="006A2DD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71E4DAF" w14:textId="77777777" w:rsidR="00986737" w:rsidRPr="004E4B64" w:rsidRDefault="00F725C4" w:rsidP="006A2DD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725C4">
              <w:rPr>
                <w:rFonts w:ascii="Arial" w:hAnsi="Arial" w:cs="Arial"/>
                <w:bCs/>
                <w:sz w:val="24"/>
                <w:szCs w:val="24"/>
              </w:rPr>
              <w:t>Zakup aparatów USG w ramach realizacji zadań: "Zakup niezbędnego sprzętu medycznego i wyposażenia na potrzeby Oddziału  Chirurgii Ogólnej i Chirurgii Onkologicznej  Szpitala Wojewódzkiego w Poznaniu" oraz "Zakup aparatów USG na potrzeby Szpitala Wojewódzkiego w Poznaniu" - powtórka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725C4" w:rsidRPr="004E4B64" w14:paraId="31A8D28A" w14:textId="77777777" w:rsidTr="00170AF9">
        <w:tc>
          <w:tcPr>
            <w:tcW w:w="2269" w:type="dxa"/>
          </w:tcPr>
          <w:p w14:paraId="5B994923" w14:textId="77777777" w:rsidR="00F725C4" w:rsidRPr="004E4B64" w:rsidRDefault="00F725C4" w:rsidP="006A2DD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297B934" w14:textId="77777777" w:rsidR="00F725C4" w:rsidRPr="004E4B64" w:rsidRDefault="00F725C4" w:rsidP="006A2DD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725C4">
              <w:rPr>
                <w:rFonts w:ascii="Arial" w:hAnsi="Arial" w:cs="Arial"/>
                <w:bCs/>
                <w:sz w:val="24"/>
                <w:szCs w:val="24"/>
              </w:rPr>
              <w:t>SZW/DZP/107/2025</w:t>
            </w:r>
          </w:p>
        </w:tc>
      </w:tr>
    </w:tbl>
    <w:p w14:paraId="34A1B906" w14:textId="77777777" w:rsidR="00A80738" w:rsidRPr="00986737" w:rsidRDefault="00A80738" w:rsidP="006A2DDB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3B43DA32" w14:textId="78F84DE3" w:rsidR="00D665F5" w:rsidRDefault="00D665F5" w:rsidP="006A2DDB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F725C4" w:rsidRPr="00F725C4">
        <w:rPr>
          <w:rFonts w:ascii="Arial" w:hAnsi="Arial" w:cs="Arial"/>
          <w:sz w:val="24"/>
          <w:szCs w:val="24"/>
        </w:rPr>
        <w:t>(</w:t>
      </w:r>
      <w:proofErr w:type="spellStart"/>
      <w:r w:rsidR="00F725C4" w:rsidRPr="00F725C4">
        <w:rPr>
          <w:rFonts w:ascii="Arial" w:hAnsi="Arial" w:cs="Arial"/>
          <w:sz w:val="24"/>
          <w:szCs w:val="24"/>
        </w:rPr>
        <w:t>t.j</w:t>
      </w:r>
      <w:proofErr w:type="spellEnd"/>
      <w:r w:rsidR="00F725C4" w:rsidRPr="00F725C4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314AA15B" w14:textId="77777777" w:rsidR="006A2DDB" w:rsidRDefault="006A2DDB" w:rsidP="006A2DDB">
      <w:pPr>
        <w:jc w:val="both"/>
        <w:rPr>
          <w:rFonts w:ascii="Arial" w:hAnsi="Arial" w:cs="Arial"/>
          <w:sz w:val="24"/>
          <w:szCs w:val="24"/>
        </w:rPr>
      </w:pPr>
    </w:p>
    <w:p w14:paraId="56843C85" w14:textId="77777777" w:rsidR="006A2DDB" w:rsidRPr="006A2DDB" w:rsidRDefault="006A2DDB" w:rsidP="006A2DDB">
      <w:pPr>
        <w:jc w:val="both"/>
        <w:rPr>
          <w:rFonts w:ascii="Arial" w:hAnsi="Arial" w:cs="Arial"/>
          <w:sz w:val="24"/>
          <w:szCs w:val="24"/>
        </w:rPr>
      </w:pPr>
      <w:r w:rsidRPr="006A2DDB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26600D7B" w14:textId="737CFD62" w:rsidR="006A2DDB" w:rsidRPr="006A2DDB" w:rsidRDefault="006A2DDB" w:rsidP="006A2DDB">
      <w:pPr>
        <w:jc w:val="both"/>
        <w:rPr>
          <w:rFonts w:ascii="Arial" w:hAnsi="Arial" w:cs="Arial"/>
          <w:sz w:val="24"/>
          <w:szCs w:val="24"/>
        </w:rPr>
      </w:pPr>
      <w:r w:rsidRPr="006A2DDB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6A2DDB">
        <w:rPr>
          <w:rFonts w:ascii="Arial" w:hAnsi="Arial" w:cs="Arial"/>
          <w:sz w:val="24"/>
          <w:szCs w:val="24"/>
        </w:rPr>
        <w:t>588800,00 zł brutto</w:t>
      </w:r>
    </w:p>
    <w:p w14:paraId="54C1AAED" w14:textId="2A7EB157" w:rsidR="006A2DDB" w:rsidRPr="006A2DDB" w:rsidRDefault="006A2DDB" w:rsidP="006A2DDB">
      <w:pPr>
        <w:jc w:val="both"/>
        <w:rPr>
          <w:rFonts w:ascii="Arial" w:hAnsi="Arial" w:cs="Arial"/>
          <w:sz w:val="24"/>
          <w:szCs w:val="24"/>
        </w:rPr>
      </w:pPr>
      <w:r w:rsidRPr="006A2DDB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6A2DDB">
        <w:rPr>
          <w:rFonts w:ascii="Arial" w:hAnsi="Arial" w:cs="Arial"/>
          <w:sz w:val="24"/>
          <w:szCs w:val="24"/>
        </w:rPr>
        <w:t>368240,00 zł brutto</w:t>
      </w:r>
      <w:r>
        <w:rPr>
          <w:rFonts w:ascii="Arial" w:hAnsi="Arial" w:cs="Arial"/>
          <w:sz w:val="24"/>
          <w:szCs w:val="24"/>
        </w:rPr>
        <w:t>.</w:t>
      </w:r>
    </w:p>
    <w:p w14:paraId="49648F80" w14:textId="77777777" w:rsidR="006A2DDB" w:rsidRPr="00BB547B" w:rsidRDefault="006A2DDB" w:rsidP="006A2DDB">
      <w:pPr>
        <w:jc w:val="both"/>
        <w:rPr>
          <w:rFonts w:ascii="Arial" w:hAnsi="Arial" w:cs="Arial"/>
          <w:sz w:val="24"/>
          <w:szCs w:val="24"/>
        </w:rPr>
      </w:pPr>
    </w:p>
    <w:p w14:paraId="351680CA" w14:textId="77777777" w:rsidR="00A80738" w:rsidRPr="00BB547B" w:rsidRDefault="00D665F5" w:rsidP="006A2DDB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F725C4" w:rsidRPr="00F725C4">
        <w:rPr>
          <w:rFonts w:ascii="Arial" w:hAnsi="Arial" w:cs="Arial"/>
          <w:sz w:val="24"/>
          <w:szCs w:val="24"/>
        </w:rPr>
        <w:t>10/10/2025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F725C4" w:rsidRPr="00F725C4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50"/>
        <w:gridCol w:w="3402"/>
        <w:gridCol w:w="1701"/>
        <w:gridCol w:w="2410"/>
      </w:tblGrid>
      <w:tr w:rsidR="006A2DDB" w:rsidRPr="006A2DDB" w14:paraId="551E4E70" w14:textId="77777777" w:rsidTr="00A671CF">
        <w:trPr>
          <w:jc w:val="center"/>
        </w:trPr>
        <w:tc>
          <w:tcPr>
            <w:tcW w:w="851" w:type="dxa"/>
            <w:shd w:val="clear" w:color="auto" w:fill="F2F2F2"/>
            <w:vAlign w:val="center"/>
          </w:tcPr>
          <w:p w14:paraId="3B5789F1" w14:textId="77777777" w:rsidR="006A2DDB" w:rsidRPr="006A2DDB" w:rsidRDefault="006A2DDB" w:rsidP="006A2DDB">
            <w:pPr>
              <w:jc w:val="center"/>
              <w:rPr>
                <w:rFonts w:ascii="Arial" w:hAnsi="Arial" w:cs="Arial"/>
              </w:rPr>
            </w:pPr>
            <w:r w:rsidRPr="006A2DDB">
              <w:rPr>
                <w:rFonts w:ascii="Arial" w:hAnsi="Arial" w:cs="Arial"/>
              </w:rPr>
              <w:t>Oferta nr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2853C41C" w14:textId="77777777" w:rsidR="006A2DDB" w:rsidRPr="006A2DDB" w:rsidRDefault="006A2DDB" w:rsidP="006A2DDB">
            <w:pPr>
              <w:jc w:val="center"/>
              <w:rPr>
                <w:rFonts w:ascii="Arial" w:hAnsi="Arial" w:cs="Arial"/>
              </w:rPr>
            </w:pPr>
            <w:r w:rsidRPr="006A2DDB">
              <w:rPr>
                <w:rFonts w:ascii="Arial" w:hAnsi="Arial" w:cs="Arial"/>
              </w:rPr>
              <w:t>Część nr</w:t>
            </w:r>
          </w:p>
        </w:tc>
        <w:tc>
          <w:tcPr>
            <w:tcW w:w="3402" w:type="dxa"/>
            <w:shd w:val="clear" w:color="auto" w:fill="F2F2F2"/>
            <w:vAlign w:val="center"/>
          </w:tcPr>
          <w:p w14:paraId="30972CAE" w14:textId="77777777" w:rsidR="006A2DDB" w:rsidRPr="006A2DDB" w:rsidRDefault="006A2DDB" w:rsidP="006A2DDB">
            <w:pPr>
              <w:jc w:val="center"/>
              <w:rPr>
                <w:rFonts w:ascii="Arial" w:hAnsi="Arial" w:cs="Arial"/>
              </w:rPr>
            </w:pPr>
            <w:r w:rsidRPr="006A2DD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03C9E339" w14:textId="69507725" w:rsidR="006A2DDB" w:rsidRPr="006A2DDB" w:rsidRDefault="00A671CF" w:rsidP="006A2D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Gwarancja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3299E621" w14:textId="1F1500BC" w:rsidR="006A2DDB" w:rsidRPr="006A2DDB" w:rsidRDefault="006A2DDB" w:rsidP="006A2DDB">
            <w:pPr>
              <w:jc w:val="center"/>
              <w:rPr>
                <w:rFonts w:ascii="Arial" w:hAnsi="Arial" w:cs="Arial"/>
              </w:rPr>
            </w:pPr>
            <w:r w:rsidRPr="006A2DDB">
              <w:rPr>
                <w:rFonts w:ascii="Arial" w:hAnsi="Arial" w:cs="Arial"/>
              </w:rPr>
              <w:t>Cena oferty</w:t>
            </w:r>
          </w:p>
        </w:tc>
      </w:tr>
      <w:tr w:rsidR="006A2DDB" w:rsidRPr="00BB547B" w14:paraId="7FD74B7B" w14:textId="77777777" w:rsidTr="00A671CF">
        <w:trPr>
          <w:jc w:val="center"/>
        </w:trPr>
        <w:tc>
          <w:tcPr>
            <w:tcW w:w="851" w:type="dxa"/>
            <w:vAlign w:val="center"/>
          </w:tcPr>
          <w:p w14:paraId="06B3FF59" w14:textId="77777777" w:rsidR="006A2DDB" w:rsidRPr="00986737" w:rsidRDefault="006A2DDB" w:rsidP="006A2D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5C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14:paraId="4257B8F2" w14:textId="77777777" w:rsidR="006A2DDB" w:rsidRPr="00986737" w:rsidRDefault="006A2DDB" w:rsidP="006A2D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5C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14:paraId="3A5EFDEC" w14:textId="77777777" w:rsidR="006A2DDB" w:rsidRPr="00986737" w:rsidRDefault="006A2DDB" w:rsidP="006A2DD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725C4">
              <w:rPr>
                <w:rFonts w:ascii="Arial" w:hAnsi="Arial" w:cs="Arial"/>
                <w:sz w:val="24"/>
                <w:szCs w:val="24"/>
              </w:rPr>
              <w:t>Kosmed</w:t>
            </w:r>
            <w:proofErr w:type="spellEnd"/>
            <w:r w:rsidRPr="00F725C4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94010B0" w14:textId="77777777" w:rsidR="006A2DDB" w:rsidRPr="00986737" w:rsidRDefault="006A2DDB" w:rsidP="006A2DDB">
            <w:pPr>
              <w:rPr>
                <w:rFonts w:ascii="Arial" w:hAnsi="Arial" w:cs="Arial"/>
                <w:sz w:val="24"/>
                <w:szCs w:val="24"/>
              </w:rPr>
            </w:pPr>
            <w:r w:rsidRPr="00F725C4">
              <w:rPr>
                <w:rFonts w:ascii="Arial" w:hAnsi="Arial" w:cs="Arial"/>
                <w:sz w:val="24"/>
                <w:szCs w:val="24"/>
              </w:rPr>
              <w:t>Łazy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725C4">
              <w:rPr>
                <w:rFonts w:ascii="Arial" w:hAnsi="Arial" w:cs="Arial"/>
                <w:sz w:val="24"/>
                <w:szCs w:val="24"/>
              </w:rPr>
              <w:t>30A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CD147D" w14:textId="77777777" w:rsidR="006A2DDB" w:rsidRPr="00986737" w:rsidRDefault="006A2DDB" w:rsidP="006A2DD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25C4">
              <w:rPr>
                <w:rFonts w:ascii="Arial" w:hAnsi="Arial" w:cs="Arial"/>
                <w:sz w:val="24"/>
                <w:szCs w:val="24"/>
              </w:rPr>
              <w:t>25-677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725C4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1701" w:type="dxa"/>
          </w:tcPr>
          <w:p w14:paraId="467D7E3D" w14:textId="77777777" w:rsidR="006A2DDB" w:rsidRDefault="006A2DDB" w:rsidP="006A2D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CEB744D" w14:textId="3FA39267" w:rsidR="00A671CF" w:rsidRPr="00F725C4" w:rsidRDefault="00A671CF" w:rsidP="006A2D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2410" w:type="dxa"/>
            <w:vAlign w:val="center"/>
          </w:tcPr>
          <w:p w14:paraId="2B97F679" w14:textId="731EBAA6" w:rsidR="006A2DDB" w:rsidRPr="00986737" w:rsidRDefault="006A2DDB" w:rsidP="006A2D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5C4">
              <w:rPr>
                <w:rFonts w:ascii="Arial" w:hAnsi="Arial" w:cs="Arial"/>
                <w:sz w:val="24"/>
                <w:szCs w:val="24"/>
              </w:rPr>
              <w:t>356 400.00 zł</w:t>
            </w:r>
          </w:p>
        </w:tc>
      </w:tr>
      <w:tr w:rsidR="006A2DDB" w:rsidRPr="00BB547B" w14:paraId="1DA0ACC2" w14:textId="77777777" w:rsidTr="00A671CF">
        <w:trPr>
          <w:jc w:val="center"/>
        </w:trPr>
        <w:tc>
          <w:tcPr>
            <w:tcW w:w="851" w:type="dxa"/>
            <w:vAlign w:val="center"/>
          </w:tcPr>
          <w:p w14:paraId="0177B17D" w14:textId="77777777" w:rsidR="006A2DDB" w:rsidRPr="00986737" w:rsidRDefault="006A2DDB" w:rsidP="006A2D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5C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14:paraId="67E0A900" w14:textId="77777777" w:rsidR="006A2DDB" w:rsidRPr="00986737" w:rsidRDefault="006A2DDB" w:rsidP="006A2D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5C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14:paraId="30C065BB" w14:textId="77777777" w:rsidR="006A2DDB" w:rsidRPr="00986737" w:rsidRDefault="006A2DDB" w:rsidP="006A2DDB">
            <w:pPr>
              <w:rPr>
                <w:rFonts w:ascii="Arial" w:hAnsi="Arial" w:cs="Arial"/>
                <w:sz w:val="24"/>
                <w:szCs w:val="24"/>
              </w:rPr>
            </w:pPr>
            <w:r w:rsidRPr="00F725C4">
              <w:rPr>
                <w:rFonts w:ascii="Arial" w:hAnsi="Arial" w:cs="Arial"/>
                <w:sz w:val="24"/>
                <w:szCs w:val="24"/>
              </w:rPr>
              <w:t>ADO-MED Sp. z o.o.</w:t>
            </w:r>
          </w:p>
          <w:p w14:paraId="600B781F" w14:textId="77777777" w:rsidR="006A2DDB" w:rsidRPr="00986737" w:rsidRDefault="006A2DDB" w:rsidP="006A2DDB">
            <w:pPr>
              <w:rPr>
                <w:rFonts w:ascii="Arial" w:hAnsi="Arial" w:cs="Arial"/>
                <w:sz w:val="24"/>
                <w:szCs w:val="24"/>
              </w:rPr>
            </w:pPr>
            <w:r w:rsidRPr="00F725C4">
              <w:rPr>
                <w:rFonts w:ascii="Arial" w:hAnsi="Arial" w:cs="Arial"/>
                <w:sz w:val="24"/>
                <w:szCs w:val="24"/>
              </w:rPr>
              <w:t>Bytomska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725C4">
              <w:rPr>
                <w:rFonts w:ascii="Arial" w:hAnsi="Arial" w:cs="Arial"/>
                <w:sz w:val="24"/>
                <w:szCs w:val="24"/>
              </w:rPr>
              <w:t>38b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30C1827" w14:textId="77777777" w:rsidR="006A2DDB" w:rsidRPr="00986737" w:rsidRDefault="006A2DDB" w:rsidP="006A2DD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25C4">
              <w:rPr>
                <w:rFonts w:ascii="Arial" w:hAnsi="Arial" w:cs="Arial"/>
                <w:sz w:val="24"/>
                <w:szCs w:val="24"/>
              </w:rPr>
              <w:t>41-600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725C4">
              <w:rPr>
                <w:rFonts w:ascii="Arial" w:hAnsi="Arial" w:cs="Arial"/>
                <w:sz w:val="24"/>
                <w:szCs w:val="24"/>
              </w:rPr>
              <w:t>Świętochłowice</w:t>
            </w:r>
          </w:p>
        </w:tc>
        <w:tc>
          <w:tcPr>
            <w:tcW w:w="1701" w:type="dxa"/>
          </w:tcPr>
          <w:p w14:paraId="4FE67716" w14:textId="77777777" w:rsidR="006A2DDB" w:rsidRDefault="006A2DDB" w:rsidP="006A2D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D63C45" w14:textId="58B1A68D" w:rsidR="00A671CF" w:rsidRPr="00F725C4" w:rsidRDefault="00A671CF" w:rsidP="006A2D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2410" w:type="dxa"/>
            <w:vAlign w:val="center"/>
          </w:tcPr>
          <w:p w14:paraId="7207504E" w14:textId="6FD9B3DE" w:rsidR="006A2DDB" w:rsidRPr="00986737" w:rsidRDefault="006A2DDB" w:rsidP="006A2D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5C4">
              <w:rPr>
                <w:rFonts w:ascii="Arial" w:hAnsi="Arial" w:cs="Arial"/>
                <w:sz w:val="24"/>
                <w:szCs w:val="24"/>
              </w:rPr>
              <w:t>388 800.00 zł</w:t>
            </w:r>
          </w:p>
        </w:tc>
      </w:tr>
      <w:tr w:rsidR="006A2DDB" w:rsidRPr="00BB547B" w14:paraId="5577DB0D" w14:textId="77777777" w:rsidTr="00A671CF">
        <w:trPr>
          <w:jc w:val="center"/>
        </w:trPr>
        <w:tc>
          <w:tcPr>
            <w:tcW w:w="851" w:type="dxa"/>
            <w:vAlign w:val="center"/>
          </w:tcPr>
          <w:p w14:paraId="38106206" w14:textId="77777777" w:rsidR="006A2DDB" w:rsidRPr="00986737" w:rsidRDefault="006A2DDB" w:rsidP="006A2D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5C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14:paraId="678D47F5" w14:textId="77777777" w:rsidR="006A2DDB" w:rsidRPr="00986737" w:rsidRDefault="006A2DDB" w:rsidP="006A2D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5C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14:paraId="320E82A8" w14:textId="77777777" w:rsidR="006A2DDB" w:rsidRPr="00986737" w:rsidRDefault="006A2DDB" w:rsidP="006A2DD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725C4">
              <w:rPr>
                <w:rFonts w:ascii="Arial" w:hAnsi="Arial" w:cs="Arial"/>
                <w:sz w:val="24"/>
                <w:szCs w:val="24"/>
              </w:rPr>
              <w:t>Medinco</w:t>
            </w:r>
            <w:proofErr w:type="spellEnd"/>
            <w:r w:rsidRPr="00F725C4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1B73C26" w14:textId="77777777" w:rsidR="006A2DDB" w:rsidRPr="00986737" w:rsidRDefault="006A2DDB" w:rsidP="006A2DDB">
            <w:pPr>
              <w:rPr>
                <w:rFonts w:ascii="Arial" w:hAnsi="Arial" w:cs="Arial"/>
                <w:sz w:val="24"/>
                <w:szCs w:val="24"/>
              </w:rPr>
            </w:pPr>
            <w:r w:rsidRPr="00F725C4">
              <w:rPr>
                <w:rFonts w:ascii="Arial" w:hAnsi="Arial" w:cs="Arial"/>
                <w:sz w:val="24"/>
                <w:szCs w:val="24"/>
              </w:rPr>
              <w:t>Rondo ONZ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725C4">
              <w:rPr>
                <w:rFonts w:ascii="Arial" w:hAnsi="Arial" w:cs="Arial"/>
                <w:sz w:val="24"/>
                <w:szCs w:val="24"/>
              </w:rPr>
              <w:t>1/piętro 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8B64D5" w14:textId="77777777" w:rsidR="006A2DDB" w:rsidRPr="00986737" w:rsidRDefault="006A2DDB" w:rsidP="006A2DD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25C4">
              <w:rPr>
                <w:rFonts w:ascii="Arial" w:hAnsi="Arial" w:cs="Arial"/>
                <w:sz w:val="24"/>
                <w:szCs w:val="24"/>
              </w:rPr>
              <w:t>00-124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725C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701" w:type="dxa"/>
          </w:tcPr>
          <w:p w14:paraId="268D5E2B" w14:textId="77777777" w:rsidR="006A2DDB" w:rsidRDefault="006A2DDB" w:rsidP="006A2D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988E3A7" w14:textId="7FABF601" w:rsidR="00A671CF" w:rsidRPr="00F725C4" w:rsidRDefault="00A671CF" w:rsidP="006A2D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2410" w:type="dxa"/>
            <w:vAlign w:val="center"/>
          </w:tcPr>
          <w:p w14:paraId="07A80FEE" w14:textId="6ED2D6D7" w:rsidR="006A2DDB" w:rsidRPr="00986737" w:rsidRDefault="006A2DDB" w:rsidP="006A2D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5C4">
              <w:rPr>
                <w:rFonts w:ascii="Arial" w:hAnsi="Arial" w:cs="Arial"/>
                <w:sz w:val="24"/>
                <w:szCs w:val="24"/>
              </w:rPr>
              <w:t>549 999.16 zł</w:t>
            </w:r>
          </w:p>
        </w:tc>
      </w:tr>
    </w:tbl>
    <w:p w14:paraId="1C07C4D7" w14:textId="77777777" w:rsidR="00A671CF" w:rsidRDefault="00A671CF" w:rsidP="006A2DD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21B6766" w14:textId="03096F84" w:rsidR="00A80738" w:rsidRDefault="00A80738" w:rsidP="006A2DD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28695B9B" w14:textId="77777777" w:rsidR="008D6803" w:rsidRDefault="008D6803" w:rsidP="006A2DD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DE827A4" w14:textId="77777777" w:rsidR="008D6803" w:rsidRPr="008D6803" w:rsidRDefault="008D6803" w:rsidP="008D6803">
      <w:pPr>
        <w:pStyle w:val="Tekstpodstawowy"/>
        <w:spacing w:line="240" w:lineRule="auto"/>
        <w:jc w:val="right"/>
        <w:rPr>
          <w:rFonts w:ascii="Arial" w:hAnsi="Arial" w:cs="Arial"/>
          <w:i/>
          <w:szCs w:val="24"/>
        </w:rPr>
      </w:pPr>
      <w:r w:rsidRPr="008D6803">
        <w:rPr>
          <w:rFonts w:ascii="Arial" w:hAnsi="Arial" w:cs="Arial"/>
          <w:i/>
          <w:szCs w:val="24"/>
        </w:rPr>
        <w:t xml:space="preserve">  /-/ I Z-ca Dyrektora ds. Administracyjnych</w:t>
      </w:r>
    </w:p>
    <w:p w14:paraId="3E45866F" w14:textId="77777777" w:rsidR="008D6803" w:rsidRPr="008D6803" w:rsidRDefault="008D6803" w:rsidP="008D6803">
      <w:pPr>
        <w:pStyle w:val="Tekstpodstawowy"/>
        <w:spacing w:line="240" w:lineRule="auto"/>
        <w:jc w:val="right"/>
        <w:rPr>
          <w:rFonts w:ascii="Arial" w:hAnsi="Arial" w:cs="Arial"/>
          <w:i/>
          <w:szCs w:val="24"/>
        </w:rPr>
      </w:pPr>
      <w:r w:rsidRPr="008D6803">
        <w:rPr>
          <w:rFonts w:ascii="Arial" w:hAnsi="Arial" w:cs="Arial"/>
          <w:i/>
          <w:szCs w:val="24"/>
        </w:rPr>
        <w:t>Krystyna Piątkowska</w:t>
      </w:r>
    </w:p>
    <w:p w14:paraId="71596F80" w14:textId="77777777" w:rsidR="008D6803" w:rsidRDefault="008D6803" w:rsidP="006A2DD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BFDB72B" w14:textId="77777777" w:rsidR="008D6803" w:rsidRDefault="008D6803" w:rsidP="006A2DD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84B665C" w14:textId="77777777" w:rsidR="008D6803" w:rsidRPr="00BB547B" w:rsidRDefault="008D6803" w:rsidP="006A2DD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8D680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B1DF0" w14:textId="77777777" w:rsidR="003024CD" w:rsidRDefault="003024CD">
      <w:r>
        <w:separator/>
      </w:r>
    </w:p>
  </w:endnote>
  <w:endnote w:type="continuationSeparator" w:id="0">
    <w:p w14:paraId="0C8B212D" w14:textId="77777777" w:rsidR="003024CD" w:rsidRDefault="00302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2DF1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265D6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016BC" w14:textId="0FF2523A" w:rsidR="00986737" w:rsidRPr="00986737" w:rsidRDefault="008D6803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55B423A" wp14:editId="703081D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BD1C49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A34FCA5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2A35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525AC4" w14:textId="77777777" w:rsidR="009F189D" w:rsidRDefault="009F189D">
    <w:pPr>
      <w:pStyle w:val="Stopka"/>
      <w:tabs>
        <w:tab w:val="clear" w:pos="4536"/>
      </w:tabs>
      <w:jc w:val="center"/>
    </w:pPr>
  </w:p>
  <w:p w14:paraId="6470D03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08153" w14:textId="77777777" w:rsidR="003024CD" w:rsidRDefault="003024CD">
      <w:r>
        <w:separator/>
      </w:r>
    </w:p>
  </w:footnote>
  <w:footnote w:type="continuationSeparator" w:id="0">
    <w:p w14:paraId="449C0C06" w14:textId="77777777" w:rsidR="003024CD" w:rsidRDefault="003024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556CF" w14:textId="77777777" w:rsidR="00F725C4" w:rsidRDefault="00F725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6D60E" w14:textId="77777777" w:rsidR="00F725C4" w:rsidRDefault="00F725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E4649" w14:textId="77777777" w:rsidR="00F725C4" w:rsidRDefault="00F725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4CD"/>
    <w:rsid w:val="00007727"/>
    <w:rsid w:val="00017720"/>
    <w:rsid w:val="00035488"/>
    <w:rsid w:val="000D7F25"/>
    <w:rsid w:val="000E00E5"/>
    <w:rsid w:val="00173B20"/>
    <w:rsid w:val="001C69FF"/>
    <w:rsid w:val="0023318D"/>
    <w:rsid w:val="003024CD"/>
    <w:rsid w:val="003D72FD"/>
    <w:rsid w:val="00423179"/>
    <w:rsid w:val="00490DC0"/>
    <w:rsid w:val="00493F8C"/>
    <w:rsid w:val="004C7E9B"/>
    <w:rsid w:val="005614F2"/>
    <w:rsid w:val="00577BC6"/>
    <w:rsid w:val="005A632E"/>
    <w:rsid w:val="005F0A37"/>
    <w:rsid w:val="0069085C"/>
    <w:rsid w:val="006A2DDB"/>
    <w:rsid w:val="006B27ED"/>
    <w:rsid w:val="00843263"/>
    <w:rsid w:val="00861E75"/>
    <w:rsid w:val="008D6803"/>
    <w:rsid w:val="00986737"/>
    <w:rsid w:val="009D19BD"/>
    <w:rsid w:val="009F189D"/>
    <w:rsid w:val="00A671CF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725C4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E8A83E"/>
  <w15:chartTrackingRefBased/>
  <w15:docId w15:val="{5E26CEB4-17AA-49C8-B8EC-FDC713855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2025-10-10T09:39:00Z</cp:lastPrinted>
  <dcterms:created xsi:type="dcterms:W3CDTF">2025-10-10T09:40:00Z</dcterms:created>
  <dcterms:modified xsi:type="dcterms:W3CDTF">2025-10-10T09:40:00Z</dcterms:modified>
</cp:coreProperties>
</file>