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8148C4" w14:textId="77777777" w:rsidR="00986737" w:rsidRPr="009432A1" w:rsidRDefault="00B06406" w:rsidP="00B25D3A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B06406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B06406">
        <w:rPr>
          <w:rFonts w:ascii="Arial" w:hAnsi="Arial" w:cs="Arial"/>
          <w:sz w:val="24"/>
          <w:szCs w:val="24"/>
        </w:rPr>
        <w:t>2025-10-13</w:t>
      </w:r>
    </w:p>
    <w:p w14:paraId="12D18A7B" w14:textId="77777777" w:rsidR="00B06406" w:rsidRPr="00B06406" w:rsidRDefault="00B06406" w:rsidP="00B25D3A">
      <w:pPr>
        <w:rPr>
          <w:rFonts w:ascii="Arial" w:hAnsi="Arial" w:cs="Arial"/>
          <w:b/>
          <w:bCs/>
          <w:sz w:val="24"/>
          <w:szCs w:val="24"/>
        </w:rPr>
      </w:pPr>
      <w:r w:rsidRPr="00B06406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0BBA4D27" w14:textId="77777777" w:rsidR="00986737" w:rsidRPr="009432A1" w:rsidRDefault="00B06406" w:rsidP="00B25D3A">
      <w:pPr>
        <w:rPr>
          <w:rFonts w:ascii="Arial" w:hAnsi="Arial" w:cs="Arial"/>
          <w:b/>
          <w:bCs/>
          <w:sz w:val="24"/>
          <w:szCs w:val="24"/>
        </w:rPr>
      </w:pPr>
      <w:r w:rsidRPr="00B06406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52E9B0D" w14:textId="77777777" w:rsidR="00986737" w:rsidRPr="009432A1" w:rsidRDefault="00B06406" w:rsidP="00B25D3A">
      <w:pPr>
        <w:rPr>
          <w:rFonts w:ascii="Arial" w:hAnsi="Arial" w:cs="Arial"/>
          <w:sz w:val="24"/>
          <w:szCs w:val="24"/>
        </w:rPr>
      </w:pPr>
      <w:r w:rsidRPr="00B06406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06406">
        <w:rPr>
          <w:rFonts w:ascii="Arial" w:hAnsi="Arial" w:cs="Arial"/>
          <w:sz w:val="24"/>
          <w:szCs w:val="24"/>
        </w:rPr>
        <w:t>7/19</w:t>
      </w:r>
    </w:p>
    <w:p w14:paraId="67FEF8F1" w14:textId="77777777" w:rsidR="00986737" w:rsidRPr="009432A1" w:rsidRDefault="00B06406" w:rsidP="00B25D3A">
      <w:pPr>
        <w:rPr>
          <w:rFonts w:ascii="Arial" w:hAnsi="Arial" w:cs="Arial"/>
          <w:sz w:val="24"/>
          <w:szCs w:val="24"/>
        </w:rPr>
      </w:pPr>
      <w:r w:rsidRPr="00B06406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B06406">
        <w:rPr>
          <w:rFonts w:ascii="Arial" w:hAnsi="Arial" w:cs="Arial"/>
          <w:sz w:val="24"/>
          <w:szCs w:val="24"/>
        </w:rPr>
        <w:t>Poznań</w:t>
      </w:r>
    </w:p>
    <w:p w14:paraId="31D76773" w14:textId="0284BE31" w:rsidR="00986737" w:rsidRDefault="00986737" w:rsidP="00B25D3A">
      <w:pPr>
        <w:jc w:val="both"/>
        <w:rPr>
          <w:rFonts w:ascii="Arial" w:hAnsi="Arial" w:cs="Arial"/>
          <w:bCs/>
          <w:sz w:val="18"/>
          <w:szCs w:val="18"/>
        </w:rPr>
      </w:pPr>
    </w:p>
    <w:p w14:paraId="277802DB" w14:textId="77777777" w:rsidR="00B25D3A" w:rsidRPr="009432A1" w:rsidRDefault="00B25D3A" w:rsidP="00B25D3A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6F6C12C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A887BC" w14:textId="77777777" w:rsidR="00986737" w:rsidRPr="00CF7835" w:rsidRDefault="00986737" w:rsidP="00B25D3A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0197A8B" w14:textId="3AEF4EE0" w:rsidR="00986737" w:rsidRPr="00382A4A" w:rsidRDefault="00986737" w:rsidP="00B25D3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C7EF1F4" w14:textId="77777777" w:rsidR="00986737" w:rsidRPr="004E4B64" w:rsidRDefault="00986737" w:rsidP="00B25D3A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291466D" w14:textId="77777777" w:rsidTr="005A632E">
        <w:tc>
          <w:tcPr>
            <w:tcW w:w="2269" w:type="dxa"/>
          </w:tcPr>
          <w:p w14:paraId="7D14CDBE" w14:textId="77777777" w:rsidR="00986737" w:rsidRPr="004E4B64" w:rsidRDefault="00986737" w:rsidP="00B25D3A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225E364" w14:textId="77777777" w:rsidR="00986737" w:rsidRPr="004E4B64" w:rsidRDefault="00B06406" w:rsidP="00B25D3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06406">
              <w:rPr>
                <w:rFonts w:ascii="Arial" w:hAnsi="Arial" w:cs="Arial"/>
                <w:bCs/>
                <w:sz w:val="24"/>
                <w:szCs w:val="24"/>
              </w:rPr>
              <w:t>Zakup środków dezynfekcyjnych dla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06406" w:rsidRPr="004E4B64" w14:paraId="7CEA2330" w14:textId="77777777" w:rsidTr="000A20DE">
        <w:tc>
          <w:tcPr>
            <w:tcW w:w="2269" w:type="dxa"/>
          </w:tcPr>
          <w:p w14:paraId="3A4787EF" w14:textId="77777777" w:rsidR="00B06406" w:rsidRPr="004E4B64" w:rsidRDefault="00B06406" w:rsidP="00B25D3A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536A879" w14:textId="77777777" w:rsidR="00B06406" w:rsidRPr="004E4B64" w:rsidRDefault="00B06406" w:rsidP="00B25D3A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06406">
              <w:rPr>
                <w:rFonts w:ascii="Arial" w:hAnsi="Arial" w:cs="Arial"/>
                <w:bCs/>
                <w:sz w:val="24"/>
                <w:szCs w:val="24"/>
              </w:rPr>
              <w:t>SZW/DZP/125/2025</w:t>
            </w:r>
          </w:p>
        </w:tc>
      </w:tr>
    </w:tbl>
    <w:p w14:paraId="3D54E498" w14:textId="77777777" w:rsidR="00A80738" w:rsidRPr="00986737" w:rsidRDefault="00A80738" w:rsidP="00B25D3A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7CD2744E" w14:textId="7FC79542" w:rsidR="00D665F5" w:rsidRDefault="00D665F5" w:rsidP="00B25D3A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B06406" w:rsidRPr="00B06406">
        <w:rPr>
          <w:rFonts w:ascii="Arial" w:hAnsi="Arial" w:cs="Arial"/>
          <w:sz w:val="24"/>
          <w:szCs w:val="24"/>
        </w:rPr>
        <w:t>(</w:t>
      </w:r>
      <w:proofErr w:type="spellStart"/>
      <w:r w:rsidR="00B06406" w:rsidRPr="00B06406">
        <w:rPr>
          <w:rFonts w:ascii="Arial" w:hAnsi="Arial" w:cs="Arial"/>
          <w:sz w:val="24"/>
          <w:szCs w:val="24"/>
        </w:rPr>
        <w:t>t.j</w:t>
      </w:r>
      <w:proofErr w:type="spellEnd"/>
      <w:r w:rsidR="00B06406" w:rsidRPr="00B06406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65AC7DB" w14:textId="77777777" w:rsidR="00B25D3A" w:rsidRDefault="00B25D3A" w:rsidP="00B25D3A">
      <w:pPr>
        <w:jc w:val="both"/>
        <w:rPr>
          <w:rFonts w:ascii="Arial" w:hAnsi="Arial" w:cs="Arial"/>
          <w:sz w:val="24"/>
          <w:szCs w:val="24"/>
        </w:rPr>
      </w:pPr>
    </w:p>
    <w:p w14:paraId="4BC93A25" w14:textId="77777777" w:rsidR="00B25D3A" w:rsidRPr="00B25D3A" w:rsidRDefault="00B25D3A" w:rsidP="00B25D3A">
      <w:pPr>
        <w:jc w:val="both"/>
        <w:rPr>
          <w:rFonts w:ascii="Arial" w:hAnsi="Arial" w:cs="Arial"/>
          <w:sz w:val="24"/>
          <w:szCs w:val="24"/>
        </w:rPr>
      </w:pPr>
      <w:r w:rsidRPr="00B25D3A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4D3BCF8" w14:textId="312BEC00" w:rsidR="00B25D3A" w:rsidRPr="00B25D3A" w:rsidRDefault="00B25D3A" w:rsidP="00B25D3A">
      <w:pPr>
        <w:jc w:val="both"/>
        <w:rPr>
          <w:rFonts w:ascii="Arial" w:hAnsi="Arial" w:cs="Arial"/>
          <w:sz w:val="24"/>
          <w:szCs w:val="24"/>
        </w:rPr>
      </w:pPr>
      <w:r w:rsidRPr="00B25D3A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B25D3A">
        <w:rPr>
          <w:rFonts w:ascii="Arial" w:hAnsi="Arial" w:cs="Arial"/>
          <w:sz w:val="24"/>
          <w:szCs w:val="24"/>
        </w:rPr>
        <w:t>4720,00 zł brutto</w:t>
      </w:r>
    </w:p>
    <w:p w14:paraId="403E8F8E" w14:textId="743645BB" w:rsidR="00B25D3A" w:rsidRPr="00B25D3A" w:rsidRDefault="00B25D3A" w:rsidP="00B25D3A">
      <w:pPr>
        <w:jc w:val="both"/>
        <w:rPr>
          <w:rFonts w:ascii="Arial" w:hAnsi="Arial" w:cs="Arial"/>
          <w:sz w:val="24"/>
          <w:szCs w:val="24"/>
        </w:rPr>
      </w:pPr>
      <w:r w:rsidRPr="00B25D3A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B25D3A">
        <w:rPr>
          <w:rFonts w:ascii="Arial" w:hAnsi="Arial" w:cs="Arial"/>
          <w:sz w:val="24"/>
          <w:szCs w:val="24"/>
        </w:rPr>
        <w:t>5000,00 zł brutto</w:t>
      </w:r>
    </w:p>
    <w:p w14:paraId="5706A332" w14:textId="594538A7" w:rsidR="00B25D3A" w:rsidRPr="00B25D3A" w:rsidRDefault="00B25D3A" w:rsidP="00B25D3A">
      <w:pPr>
        <w:jc w:val="both"/>
        <w:rPr>
          <w:rFonts w:ascii="Arial" w:hAnsi="Arial" w:cs="Arial"/>
          <w:sz w:val="24"/>
          <w:szCs w:val="24"/>
        </w:rPr>
      </w:pPr>
      <w:r w:rsidRPr="00B25D3A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B25D3A">
        <w:rPr>
          <w:rFonts w:ascii="Arial" w:hAnsi="Arial" w:cs="Arial"/>
          <w:sz w:val="24"/>
          <w:szCs w:val="24"/>
        </w:rPr>
        <w:t>38712,68 zł brutto</w:t>
      </w:r>
    </w:p>
    <w:p w14:paraId="4D41D437" w14:textId="224AC7D7" w:rsidR="00B25D3A" w:rsidRPr="00B25D3A" w:rsidRDefault="00B25D3A" w:rsidP="00B25D3A">
      <w:pPr>
        <w:jc w:val="both"/>
        <w:rPr>
          <w:rFonts w:ascii="Arial" w:hAnsi="Arial" w:cs="Arial"/>
          <w:sz w:val="24"/>
          <w:szCs w:val="24"/>
        </w:rPr>
      </w:pPr>
      <w:r w:rsidRPr="00B25D3A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B25D3A">
        <w:rPr>
          <w:rFonts w:ascii="Arial" w:hAnsi="Arial" w:cs="Arial"/>
          <w:sz w:val="24"/>
          <w:szCs w:val="24"/>
        </w:rPr>
        <w:t>129291,83 zł brutto</w:t>
      </w:r>
      <w:r>
        <w:rPr>
          <w:rFonts w:ascii="Arial" w:hAnsi="Arial" w:cs="Arial"/>
          <w:sz w:val="24"/>
          <w:szCs w:val="24"/>
        </w:rPr>
        <w:t>.</w:t>
      </w:r>
    </w:p>
    <w:p w14:paraId="2E539A15" w14:textId="77777777" w:rsidR="00B25D3A" w:rsidRPr="00BB547B" w:rsidRDefault="00B25D3A" w:rsidP="00B25D3A">
      <w:pPr>
        <w:jc w:val="both"/>
        <w:rPr>
          <w:rFonts w:ascii="Arial" w:hAnsi="Arial" w:cs="Arial"/>
          <w:sz w:val="24"/>
          <w:szCs w:val="24"/>
        </w:rPr>
      </w:pPr>
    </w:p>
    <w:p w14:paraId="30C4D36A" w14:textId="77777777" w:rsidR="00A80738" w:rsidRPr="00BB547B" w:rsidRDefault="00D665F5" w:rsidP="00B25D3A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B06406" w:rsidRPr="00B06406">
        <w:rPr>
          <w:rFonts w:ascii="Arial" w:hAnsi="Arial" w:cs="Arial"/>
          <w:sz w:val="24"/>
          <w:szCs w:val="24"/>
        </w:rPr>
        <w:t>13/10/2025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B06406" w:rsidRPr="00B06406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6"/>
        <w:gridCol w:w="4394"/>
        <w:gridCol w:w="2268"/>
      </w:tblGrid>
      <w:tr w:rsidR="006B27ED" w:rsidRPr="004C7699" w14:paraId="5178252A" w14:textId="77777777" w:rsidTr="004C7699">
        <w:tc>
          <w:tcPr>
            <w:tcW w:w="1134" w:type="dxa"/>
            <w:shd w:val="clear" w:color="auto" w:fill="F2F2F2"/>
            <w:vAlign w:val="center"/>
          </w:tcPr>
          <w:p w14:paraId="09EF65C0" w14:textId="77777777" w:rsidR="006B27ED" w:rsidRPr="004C7699" w:rsidRDefault="00986737" w:rsidP="00B25D3A">
            <w:pPr>
              <w:jc w:val="center"/>
              <w:rPr>
                <w:rFonts w:ascii="Arial" w:hAnsi="Arial" w:cs="Arial"/>
              </w:rPr>
            </w:pPr>
            <w:r w:rsidRPr="004C7699">
              <w:rPr>
                <w:rFonts w:ascii="Arial" w:hAnsi="Arial" w:cs="Arial"/>
              </w:rPr>
              <w:t>Oferta n</w:t>
            </w:r>
            <w:r w:rsidR="006B27ED" w:rsidRPr="004C7699">
              <w:rPr>
                <w:rFonts w:ascii="Arial" w:hAnsi="Arial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01F1ADE" w14:textId="3746C74B" w:rsidR="006B27ED" w:rsidRPr="004C7699" w:rsidRDefault="004C7699" w:rsidP="00B25D3A">
            <w:pPr>
              <w:jc w:val="center"/>
              <w:rPr>
                <w:rFonts w:ascii="Arial" w:hAnsi="Arial" w:cs="Arial"/>
              </w:rPr>
            </w:pPr>
            <w:r w:rsidRPr="004C7699">
              <w:rPr>
                <w:rFonts w:ascii="Arial" w:hAnsi="Arial" w:cs="Arial"/>
              </w:rPr>
              <w:t>Zadanie</w:t>
            </w:r>
            <w:r w:rsidR="00986737" w:rsidRPr="004C7699">
              <w:rPr>
                <w:rFonts w:ascii="Arial" w:hAnsi="Arial" w:cs="Arial"/>
              </w:rPr>
              <w:t xml:space="preserve"> nr</w:t>
            </w:r>
          </w:p>
        </w:tc>
        <w:tc>
          <w:tcPr>
            <w:tcW w:w="4394" w:type="dxa"/>
            <w:shd w:val="clear" w:color="auto" w:fill="F2F2F2"/>
            <w:vAlign w:val="center"/>
          </w:tcPr>
          <w:p w14:paraId="04567F42" w14:textId="77777777" w:rsidR="006B27ED" w:rsidRPr="004C7699" w:rsidRDefault="006B27ED" w:rsidP="00B25D3A">
            <w:pPr>
              <w:jc w:val="center"/>
              <w:rPr>
                <w:rFonts w:ascii="Arial" w:hAnsi="Arial" w:cs="Arial"/>
              </w:rPr>
            </w:pPr>
            <w:r w:rsidRPr="004C7699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055CBAD5" w14:textId="77777777" w:rsidR="006B27ED" w:rsidRPr="004C7699" w:rsidRDefault="006B27ED" w:rsidP="00B25D3A">
            <w:pPr>
              <w:jc w:val="center"/>
              <w:rPr>
                <w:rFonts w:ascii="Arial" w:hAnsi="Arial" w:cs="Arial"/>
              </w:rPr>
            </w:pPr>
            <w:r w:rsidRPr="004C7699">
              <w:rPr>
                <w:rFonts w:ascii="Arial" w:hAnsi="Arial" w:cs="Arial"/>
              </w:rPr>
              <w:t>Cena oferty</w:t>
            </w:r>
          </w:p>
        </w:tc>
      </w:tr>
      <w:tr w:rsidR="00B06406" w:rsidRPr="00BB547B" w14:paraId="62D2645D" w14:textId="77777777" w:rsidTr="004C7699">
        <w:tc>
          <w:tcPr>
            <w:tcW w:w="1134" w:type="dxa"/>
            <w:vAlign w:val="center"/>
          </w:tcPr>
          <w:p w14:paraId="0936A769" w14:textId="77777777" w:rsidR="00B06406" w:rsidRPr="00986737" w:rsidRDefault="00B06406" w:rsidP="00B25D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10C110E2" w14:textId="77777777" w:rsidR="00B06406" w:rsidRPr="00986737" w:rsidRDefault="00B06406" w:rsidP="00B25D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394" w:type="dxa"/>
          </w:tcPr>
          <w:p w14:paraId="59B1683F" w14:textId="77777777" w:rsidR="00B06406" w:rsidRPr="00986737" w:rsidRDefault="00B06406" w:rsidP="00B25D3A">
            <w:pPr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OSS sp. z o.o.</w:t>
            </w:r>
          </w:p>
          <w:p w14:paraId="05F910EE" w14:textId="77777777" w:rsidR="00B06406" w:rsidRPr="00986737" w:rsidRDefault="00B06406" w:rsidP="00B25D3A">
            <w:pPr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Siennicka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06406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F0B3E59" w14:textId="77777777" w:rsidR="00B06406" w:rsidRPr="00986737" w:rsidRDefault="00B06406" w:rsidP="00B25D3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80-758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06406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268" w:type="dxa"/>
            <w:vAlign w:val="center"/>
          </w:tcPr>
          <w:p w14:paraId="2D63A58A" w14:textId="77777777" w:rsidR="00B06406" w:rsidRPr="00986737" w:rsidRDefault="00B06406" w:rsidP="00B25D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4 752.00 zł</w:t>
            </w:r>
          </w:p>
        </w:tc>
      </w:tr>
      <w:tr w:rsidR="00B06406" w:rsidRPr="00BB547B" w14:paraId="277E7F2F" w14:textId="77777777" w:rsidTr="004C7699">
        <w:tc>
          <w:tcPr>
            <w:tcW w:w="1134" w:type="dxa"/>
            <w:vAlign w:val="center"/>
          </w:tcPr>
          <w:p w14:paraId="3C613DB2" w14:textId="77777777" w:rsidR="00B06406" w:rsidRPr="00986737" w:rsidRDefault="00B06406" w:rsidP="00B25D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79889D71" w14:textId="77777777" w:rsidR="00B06406" w:rsidRPr="00986737" w:rsidRDefault="00B06406" w:rsidP="00B25D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394" w:type="dxa"/>
          </w:tcPr>
          <w:p w14:paraId="090CF8B5" w14:textId="77777777" w:rsidR="00B06406" w:rsidRPr="00986737" w:rsidRDefault="00B06406" w:rsidP="00B25D3A">
            <w:pPr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OSS sp. z o.o.</w:t>
            </w:r>
          </w:p>
          <w:p w14:paraId="51ADE695" w14:textId="77777777" w:rsidR="00B06406" w:rsidRPr="00986737" w:rsidRDefault="00B06406" w:rsidP="00B25D3A">
            <w:pPr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Siennicka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06406">
              <w:rPr>
                <w:rFonts w:ascii="Arial" w:hAnsi="Arial" w:cs="Arial"/>
                <w:sz w:val="24"/>
                <w:szCs w:val="24"/>
              </w:rPr>
              <w:t>25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73D020" w14:textId="77777777" w:rsidR="00B06406" w:rsidRPr="00986737" w:rsidRDefault="00B06406" w:rsidP="00B25D3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80-758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06406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268" w:type="dxa"/>
            <w:vAlign w:val="center"/>
          </w:tcPr>
          <w:p w14:paraId="510427FA" w14:textId="77777777" w:rsidR="00B06406" w:rsidRPr="00986737" w:rsidRDefault="00B06406" w:rsidP="00B25D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6 150.00 zł</w:t>
            </w:r>
          </w:p>
        </w:tc>
      </w:tr>
      <w:tr w:rsidR="00B06406" w:rsidRPr="00BB547B" w14:paraId="4CDA38A8" w14:textId="77777777" w:rsidTr="004C7699">
        <w:tc>
          <w:tcPr>
            <w:tcW w:w="1134" w:type="dxa"/>
            <w:vAlign w:val="center"/>
          </w:tcPr>
          <w:p w14:paraId="3AE1EDFD" w14:textId="77777777" w:rsidR="00B06406" w:rsidRPr="00986737" w:rsidRDefault="00B06406" w:rsidP="00B25D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0873DA6E" w14:textId="77777777" w:rsidR="00B06406" w:rsidRPr="00986737" w:rsidRDefault="00B06406" w:rsidP="00B25D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394" w:type="dxa"/>
          </w:tcPr>
          <w:p w14:paraId="5F8F676E" w14:textId="77777777" w:rsidR="00B06406" w:rsidRPr="00986737" w:rsidRDefault="00B06406" w:rsidP="00B25D3A">
            <w:pPr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AMED Biuro Techniczno-handlowe</w:t>
            </w:r>
          </w:p>
          <w:p w14:paraId="1B7FCD04" w14:textId="77777777" w:rsidR="00B06406" w:rsidRPr="00986737" w:rsidRDefault="00B06406" w:rsidP="00B25D3A">
            <w:pPr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ul. Słowikowskiego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06406">
              <w:rPr>
                <w:rFonts w:ascii="Arial" w:hAnsi="Arial" w:cs="Arial"/>
                <w:sz w:val="24"/>
                <w:szCs w:val="24"/>
              </w:rPr>
              <w:t>39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0E8D511" w14:textId="77777777" w:rsidR="00B06406" w:rsidRPr="00986737" w:rsidRDefault="00B06406" w:rsidP="00B25D3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05-090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06406">
              <w:rPr>
                <w:rFonts w:ascii="Arial" w:hAnsi="Arial" w:cs="Arial"/>
                <w:sz w:val="24"/>
                <w:szCs w:val="24"/>
              </w:rPr>
              <w:t>Raszyn k/ Warszawy</w:t>
            </w:r>
          </w:p>
        </w:tc>
        <w:tc>
          <w:tcPr>
            <w:tcW w:w="2268" w:type="dxa"/>
            <w:vAlign w:val="center"/>
          </w:tcPr>
          <w:p w14:paraId="4F42B302" w14:textId="77777777" w:rsidR="00B06406" w:rsidRPr="00986737" w:rsidRDefault="00B06406" w:rsidP="00B25D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127 450.73 zł</w:t>
            </w:r>
          </w:p>
        </w:tc>
      </w:tr>
      <w:tr w:rsidR="00B06406" w:rsidRPr="00BB547B" w14:paraId="6275A1EB" w14:textId="77777777" w:rsidTr="004C7699">
        <w:tc>
          <w:tcPr>
            <w:tcW w:w="1134" w:type="dxa"/>
            <w:vAlign w:val="center"/>
          </w:tcPr>
          <w:p w14:paraId="6ABC5235" w14:textId="77777777" w:rsidR="00B06406" w:rsidRPr="00986737" w:rsidRDefault="00B06406" w:rsidP="00B25D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55AA988A" w14:textId="77777777" w:rsidR="00B06406" w:rsidRPr="00986737" w:rsidRDefault="00B06406" w:rsidP="00B25D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394" w:type="dxa"/>
          </w:tcPr>
          <w:p w14:paraId="0CAAC572" w14:textId="77777777" w:rsidR="00B06406" w:rsidRPr="00986737" w:rsidRDefault="00B06406" w:rsidP="00B25D3A">
            <w:pPr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Olympus Polska Sp. z o.o.</w:t>
            </w:r>
          </w:p>
          <w:p w14:paraId="0E655BB1" w14:textId="77777777" w:rsidR="00B06406" w:rsidRPr="00986737" w:rsidRDefault="00B06406" w:rsidP="00B25D3A">
            <w:pPr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ul. Wynalazek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06406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7B4E65" w14:textId="77777777" w:rsidR="00B06406" w:rsidRPr="00986737" w:rsidRDefault="00B06406" w:rsidP="00B25D3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02-677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06406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268" w:type="dxa"/>
            <w:vAlign w:val="center"/>
          </w:tcPr>
          <w:p w14:paraId="527B6244" w14:textId="77777777" w:rsidR="00B06406" w:rsidRPr="00986737" w:rsidRDefault="00B06406" w:rsidP="00B25D3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06406">
              <w:rPr>
                <w:rFonts w:ascii="Arial" w:hAnsi="Arial" w:cs="Arial"/>
                <w:sz w:val="24"/>
                <w:szCs w:val="24"/>
              </w:rPr>
              <w:t>37 937.16 zł</w:t>
            </w:r>
          </w:p>
        </w:tc>
      </w:tr>
    </w:tbl>
    <w:p w14:paraId="59E1BA46" w14:textId="77777777" w:rsidR="00B25D3A" w:rsidRDefault="00B25D3A" w:rsidP="00B25D3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55D19EB1" w14:textId="41E06DD1" w:rsidR="00A80738" w:rsidRDefault="00A80738" w:rsidP="00B25D3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9BC1303" w14:textId="77777777" w:rsidR="00503594" w:rsidRDefault="00503594" w:rsidP="00B25D3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1178D0D1" w14:textId="77777777" w:rsidR="00503594" w:rsidRDefault="00503594" w:rsidP="00503594">
      <w:pPr>
        <w:ind w:left="4248"/>
        <w:jc w:val="center"/>
        <w:rPr>
          <w:i/>
        </w:rPr>
      </w:pPr>
      <w:r>
        <w:rPr>
          <w:i/>
        </w:rPr>
        <w:t>/-/ I Zastępca Dyrektora</w:t>
      </w:r>
    </w:p>
    <w:p w14:paraId="62EFAA74" w14:textId="77777777" w:rsidR="00503594" w:rsidRDefault="00503594" w:rsidP="00503594">
      <w:pPr>
        <w:ind w:left="4248"/>
        <w:jc w:val="center"/>
        <w:rPr>
          <w:i/>
        </w:rPr>
      </w:pPr>
      <w:r>
        <w:rPr>
          <w:i/>
        </w:rPr>
        <w:t>ds. Administracyjnych</w:t>
      </w:r>
    </w:p>
    <w:p w14:paraId="1F6B1DC0" w14:textId="77777777" w:rsidR="00503594" w:rsidRDefault="00503594" w:rsidP="00503594">
      <w:pPr>
        <w:ind w:left="4248"/>
        <w:jc w:val="center"/>
      </w:pPr>
      <w:r>
        <w:rPr>
          <w:i/>
        </w:rPr>
        <w:t>Krystyna Piątkowska</w:t>
      </w:r>
    </w:p>
    <w:p w14:paraId="67465D5E" w14:textId="77777777" w:rsidR="00503594" w:rsidRPr="00BB547B" w:rsidRDefault="00503594" w:rsidP="00B25D3A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5C1E2D6" w14:textId="29E14352" w:rsidR="00C236D3" w:rsidRPr="00BB547B" w:rsidRDefault="00B06406" w:rsidP="00B25D3A">
      <w:pPr>
        <w:jc w:val="right"/>
        <w:rPr>
          <w:rFonts w:ascii="Arial" w:hAnsi="Arial" w:cs="Arial"/>
          <w:sz w:val="22"/>
          <w:szCs w:val="22"/>
        </w:rPr>
      </w:pPr>
      <w:r w:rsidRPr="00B06406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F5AFD8" w14:textId="77777777" w:rsidR="00F14C34" w:rsidRDefault="00F14C34">
      <w:r>
        <w:separator/>
      </w:r>
    </w:p>
  </w:endnote>
  <w:endnote w:type="continuationSeparator" w:id="0">
    <w:p w14:paraId="717D4618" w14:textId="77777777" w:rsidR="00F14C34" w:rsidRDefault="00F14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E04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3D76D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0EC25" w14:textId="3A947503" w:rsidR="00986737" w:rsidRPr="00986737" w:rsidRDefault="0050359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EA7EF1E" wp14:editId="6BE7E6F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54CA86B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D500674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365B6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5C8C73" w14:textId="77777777" w:rsidR="009F189D" w:rsidRDefault="009F189D">
    <w:pPr>
      <w:pStyle w:val="Stopka"/>
      <w:tabs>
        <w:tab w:val="clear" w:pos="4536"/>
      </w:tabs>
      <w:jc w:val="center"/>
    </w:pPr>
  </w:p>
  <w:p w14:paraId="4D850D7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4D6A92" w14:textId="77777777" w:rsidR="00F14C34" w:rsidRDefault="00F14C34">
      <w:r>
        <w:separator/>
      </w:r>
    </w:p>
  </w:footnote>
  <w:footnote w:type="continuationSeparator" w:id="0">
    <w:p w14:paraId="45C1CCCE" w14:textId="77777777" w:rsidR="00F14C34" w:rsidRDefault="00F14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5722D" w14:textId="77777777" w:rsidR="00B06406" w:rsidRDefault="00B064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3E788" w14:textId="77777777" w:rsidR="00B06406" w:rsidRDefault="00B064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0C18C" w14:textId="77777777" w:rsidR="00B06406" w:rsidRDefault="00B064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C3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699"/>
    <w:rsid w:val="004C7E9B"/>
    <w:rsid w:val="00503594"/>
    <w:rsid w:val="005614F2"/>
    <w:rsid w:val="00577BC6"/>
    <w:rsid w:val="005A632E"/>
    <w:rsid w:val="0069085C"/>
    <w:rsid w:val="006B27ED"/>
    <w:rsid w:val="007C456F"/>
    <w:rsid w:val="00843263"/>
    <w:rsid w:val="00861E75"/>
    <w:rsid w:val="00986737"/>
    <w:rsid w:val="009D19BD"/>
    <w:rsid w:val="009F189D"/>
    <w:rsid w:val="00A80738"/>
    <w:rsid w:val="00B06406"/>
    <w:rsid w:val="00B25D3A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4C34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2F08C2"/>
  <w15:chartTrackingRefBased/>
  <w15:docId w15:val="{4A58CBFA-BEBA-44BA-939C-465EE8AED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2025-10-13T08:40:00Z</cp:lastPrinted>
  <dcterms:created xsi:type="dcterms:W3CDTF">2025-10-13T08:41:00Z</dcterms:created>
  <dcterms:modified xsi:type="dcterms:W3CDTF">2025-10-13T08:41:00Z</dcterms:modified>
</cp:coreProperties>
</file>