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7FCE6" w14:textId="3C4779C8" w:rsidR="00D62E6E" w:rsidRPr="002D3722" w:rsidRDefault="00D62E6E" w:rsidP="002D3722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D3722">
        <w:rPr>
          <w:rFonts w:ascii="Arial Narrow" w:eastAsia="Times New Roman" w:hAnsi="Arial Narrow" w:cs="Arial"/>
          <w:bCs/>
          <w:szCs w:val="18"/>
          <w:lang w:eastAsia="pl-PL"/>
        </w:rPr>
        <w:t>Załącznik nr</w:t>
      </w:r>
      <w:r w:rsidR="002D3722">
        <w:rPr>
          <w:rFonts w:ascii="Arial Narrow" w:eastAsia="Times New Roman" w:hAnsi="Arial Narrow" w:cs="Arial"/>
          <w:bCs/>
          <w:szCs w:val="18"/>
          <w:lang w:eastAsia="pl-PL"/>
        </w:rPr>
        <w:t xml:space="preserve"> 4</w:t>
      </w:r>
      <w:r w:rsidRPr="002D3722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2D3722" w14:paraId="36EEBD85" w14:textId="77777777" w:rsidTr="002D3722">
        <w:trPr>
          <w:gridAfter w:val="1"/>
          <w:wAfter w:w="32" w:type="dxa"/>
        </w:trPr>
        <w:tc>
          <w:tcPr>
            <w:tcW w:w="2800" w:type="dxa"/>
            <w:gridSpan w:val="2"/>
          </w:tcPr>
          <w:p w14:paraId="575DDDD8" w14:textId="77777777" w:rsidR="00D62E6E" w:rsidRPr="002D372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D3722">
              <w:rPr>
                <w:rFonts w:ascii="Arial Narrow" w:hAnsi="Arial Narrow" w:cs="Arial"/>
                <w:b/>
              </w:rPr>
              <w:t>Wykonawca</w:t>
            </w:r>
            <w:r w:rsidRPr="002D372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7147C96" w14:textId="77777777" w:rsidR="00D62E6E" w:rsidRPr="002D37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7FC6D84" w14:textId="77777777" w:rsidR="00D62E6E" w:rsidRPr="002D37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0257CB" w14:textId="77777777" w:rsidR="00D62E6E" w:rsidRPr="002D372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D37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D372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D37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D3722" w14:paraId="74B8218C" w14:textId="77777777" w:rsidTr="002D3722">
        <w:trPr>
          <w:gridAfter w:val="1"/>
          <w:wAfter w:w="32" w:type="dxa"/>
        </w:trPr>
        <w:tc>
          <w:tcPr>
            <w:tcW w:w="2800" w:type="dxa"/>
            <w:gridSpan w:val="2"/>
          </w:tcPr>
          <w:p w14:paraId="7FE968AF" w14:textId="77777777" w:rsidR="00D62E6E" w:rsidRPr="002D372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D372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8620BD1" w14:textId="77777777" w:rsidR="00D62E6E" w:rsidRPr="002D37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46C2FB6" w14:textId="77777777" w:rsidR="00D62E6E" w:rsidRPr="002D37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6F2A56" w14:textId="77777777" w:rsidR="00D62E6E" w:rsidRPr="002D372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D37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D372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D372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280130" w:rsidRPr="002D3722" w14:paraId="097FF717" w14:textId="77777777" w:rsidTr="002D37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CF9B38" w14:textId="77777777" w:rsidR="00280130" w:rsidRPr="002D3722" w:rsidRDefault="00280130" w:rsidP="005D767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04827C07" w14:textId="77777777" w:rsidR="00280130" w:rsidRPr="002D3722" w:rsidRDefault="00280130" w:rsidP="005D767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D37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2D37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D37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2D372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CDCD35D" w14:textId="77777777" w:rsidR="00280130" w:rsidRPr="002D3722" w:rsidRDefault="00280130" w:rsidP="005D76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EA560D0" w14:textId="77777777" w:rsidR="00280130" w:rsidRPr="002D3722" w:rsidRDefault="00280130" w:rsidP="005D76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2D3722" w14:paraId="7BB193DE" w14:textId="77777777" w:rsidTr="002D3722">
        <w:trPr>
          <w:gridAfter w:val="1"/>
          <w:wAfter w:w="32" w:type="dxa"/>
        </w:trPr>
        <w:tc>
          <w:tcPr>
            <w:tcW w:w="2269" w:type="dxa"/>
          </w:tcPr>
          <w:p w14:paraId="0B5F53F2" w14:textId="16CE6C6F" w:rsidR="00D62E6E" w:rsidRPr="002D3722" w:rsidRDefault="002D372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br/>
            </w:r>
            <w:r w:rsidR="00D62E6E" w:rsidRPr="002D372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63241E77" w14:textId="08228956" w:rsidR="00D62E6E" w:rsidRPr="002D3722" w:rsidRDefault="002D372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="00280130" w:rsidRPr="002D3722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asortymentu do zabiegów </w:t>
            </w:r>
            <w:proofErr w:type="spellStart"/>
            <w:r w:rsidR="00280130" w:rsidRPr="002D3722">
              <w:rPr>
                <w:rFonts w:ascii="Arial Narrow" w:eastAsia="Times New Roman" w:hAnsi="Arial Narrow" w:cs="Arial"/>
                <w:bCs/>
                <w:lang w:eastAsia="pl-PL"/>
              </w:rPr>
              <w:t>krioablacji</w:t>
            </w:r>
            <w:proofErr w:type="spellEnd"/>
            <w:r w:rsidR="00280130" w:rsidRPr="002D3722">
              <w:rPr>
                <w:rFonts w:ascii="Arial Narrow" w:eastAsia="Times New Roman" w:hAnsi="Arial Narrow" w:cs="Arial"/>
                <w:bCs/>
                <w:lang w:eastAsia="pl-PL"/>
              </w:rPr>
              <w:t xml:space="preserve"> wraz z dzierżawą na okres 12 miesięcy</w:t>
            </w:r>
            <w:r w:rsidR="00D62E6E" w:rsidRPr="002D372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80130" w:rsidRPr="002D3722" w14:paraId="7E31F172" w14:textId="77777777" w:rsidTr="002D3722">
        <w:trPr>
          <w:gridAfter w:val="1"/>
          <w:wAfter w:w="32" w:type="dxa"/>
        </w:trPr>
        <w:tc>
          <w:tcPr>
            <w:tcW w:w="2269" w:type="dxa"/>
          </w:tcPr>
          <w:p w14:paraId="6682A747" w14:textId="77777777" w:rsidR="00280130" w:rsidRPr="002D3722" w:rsidRDefault="00280130" w:rsidP="005D76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3D5843E8" w14:textId="77777777" w:rsidR="00280130" w:rsidRPr="002D3722" w:rsidRDefault="00280130" w:rsidP="005D76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bCs/>
                <w:lang w:eastAsia="pl-PL"/>
              </w:rPr>
              <w:t>105/2025</w:t>
            </w:r>
          </w:p>
        </w:tc>
      </w:tr>
    </w:tbl>
    <w:p w14:paraId="5D089E45" w14:textId="77777777" w:rsidR="00BC121E" w:rsidRPr="002D3722" w:rsidRDefault="0028013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D3722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D3722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D3722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2D3722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D3722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D3722">
        <w:rPr>
          <w:rFonts w:ascii="Arial Narrow" w:eastAsia="Times New Roman" w:hAnsi="Arial Narrow" w:cs="Arial"/>
          <w:bCs/>
          <w:lang w:eastAsia="pl-PL"/>
        </w:rPr>
        <w:t>, że:</w:t>
      </w:r>
    </w:p>
    <w:p w14:paraId="2EACA0A6" w14:textId="77777777" w:rsidR="00BC121E" w:rsidRPr="002D372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D3722">
        <w:rPr>
          <w:rFonts w:ascii="Arial Narrow" w:eastAsia="Times New Roman" w:hAnsi="Arial Narrow" w:cs="Arial"/>
          <w:b/>
          <w:bCs/>
        </w:rPr>
        <w:object w:dxaOrig="0" w:dyaOrig="0" w14:anchorId="31FB54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D3722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2D3722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2D3722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D3722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2D372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D3722">
        <w:rPr>
          <w:rFonts w:ascii="Arial Narrow" w:eastAsia="Times New Roman" w:hAnsi="Arial Narrow" w:cs="Arial"/>
          <w:lang w:eastAsia="pl-PL"/>
        </w:rPr>
        <w:t>.</w:t>
      </w:r>
    </w:p>
    <w:p w14:paraId="2F9BC324" w14:textId="77777777" w:rsidR="00BC121E" w:rsidRPr="002D372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D3722">
        <w:rPr>
          <w:rFonts w:ascii="Arial Narrow" w:eastAsia="Times New Roman" w:hAnsi="Arial Narrow" w:cs="Arial"/>
          <w:b/>
          <w:bCs/>
        </w:rPr>
        <w:object w:dxaOrig="0" w:dyaOrig="0" w14:anchorId="11D6AD3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D3722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2D3722">
        <w:rPr>
          <w:rFonts w:ascii="Arial Narrow" w:eastAsia="Times New Roman" w:hAnsi="Arial Narrow" w:cs="Arial"/>
          <w:lang w:eastAsia="pl-PL"/>
        </w:rPr>
        <w:t xml:space="preserve">            </w:t>
      </w:r>
      <w:r w:rsidRPr="002D3722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2D3722">
        <w:rPr>
          <w:rFonts w:ascii="Arial Narrow" w:eastAsia="Times New Roman" w:hAnsi="Arial Narrow" w:cs="Arial"/>
          <w:lang w:eastAsia="pl-PL"/>
        </w:rPr>
        <w:t>t.j. Dz.U. 2024 poz. 1616</w:t>
      </w:r>
      <w:r w:rsidRPr="002D372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59A16D2" w14:textId="77777777" w:rsidR="00BF69A4" w:rsidRPr="002D372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D3722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D3722" w14:paraId="3C5BD8F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287F" w14:textId="77777777" w:rsidR="00BC121E" w:rsidRPr="002D37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03813" w14:textId="77777777" w:rsidR="00BC121E" w:rsidRPr="002D37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03A0" w14:textId="77777777" w:rsidR="00BC121E" w:rsidRPr="002D37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D3722" w14:paraId="2E7E9AC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F671" w14:textId="77777777" w:rsidR="00BC121E" w:rsidRPr="002D37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1E0C" w14:textId="77777777" w:rsidR="00BC121E" w:rsidRPr="002D37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99C2" w14:textId="77777777" w:rsidR="00BC121E" w:rsidRPr="002D37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3F0DC8D" w14:textId="77777777" w:rsidR="00BC121E" w:rsidRPr="002D37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D3722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7A49F093" w14:textId="77777777" w:rsidR="00BC121E" w:rsidRPr="002D3722" w:rsidRDefault="00BC121E" w:rsidP="002D3722">
      <w:pPr>
        <w:widowControl w:val="0"/>
        <w:adjustRightInd w:val="0"/>
        <w:spacing w:after="24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D3722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9F3237" w14:textId="77777777" w:rsidR="00067B62" w:rsidRPr="002D372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D3722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D372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2D3722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D3722" w14:paraId="1A07A413" w14:textId="77777777" w:rsidTr="00620E37">
        <w:tc>
          <w:tcPr>
            <w:tcW w:w="2660" w:type="dxa"/>
          </w:tcPr>
          <w:p w14:paraId="27BEBC52" w14:textId="77777777" w:rsidR="00BC121E" w:rsidRPr="002D37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B4B5062" w14:textId="77777777" w:rsidR="00BC121E" w:rsidRPr="002D372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3579B16" w14:textId="77777777" w:rsidR="00BC121E" w:rsidRPr="002D372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02E592E2" w14:textId="77777777" w:rsidR="00BC121E" w:rsidRPr="002D37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408D31" w14:textId="77777777" w:rsidR="00BC121E" w:rsidRPr="002D37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756746" w14:textId="77777777" w:rsidR="00BC121E" w:rsidRPr="002D372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80130"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D372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22E36DC" w14:textId="77777777" w:rsidR="00106AC7" w:rsidRPr="002D3722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2D372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D2492" w14:textId="77777777" w:rsidR="000B2D14" w:rsidRDefault="000B2D14">
      <w:r>
        <w:separator/>
      </w:r>
    </w:p>
  </w:endnote>
  <w:endnote w:type="continuationSeparator" w:id="0">
    <w:p w14:paraId="4946921B" w14:textId="77777777" w:rsidR="000B2D14" w:rsidRDefault="000B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A43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A4D39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1B3F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7314C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095276E">
        <v:line id="_x0000_s1025" style="position:absolute;left:0;text-align:left;z-index:251657728" from="-3.85pt,8.7pt" to="455.15pt,8.7pt"/>
      </w:pict>
    </w:r>
  </w:p>
  <w:p w14:paraId="35F0F9A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0E052" w14:textId="77777777" w:rsidR="00280130" w:rsidRDefault="002801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84486" w14:textId="77777777" w:rsidR="000B2D14" w:rsidRDefault="000B2D14">
      <w:r>
        <w:separator/>
      </w:r>
    </w:p>
  </w:footnote>
  <w:footnote w:type="continuationSeparator" w:id="0">
    <w:p w14:paraId="384CDC34" w14:textId="77777777" w:rsidR="000B2D14" w:rsidRDefault="000B2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3E84" w14:textId="77777777" w:rsidR="00280130" w:rsidRDefault="00280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43FC" w14:textId="77777777" w:rsidR="00280130" w:rsidRDefault="00280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6B9B0" w14:textId="77777777" w:rsidR="00280130" w:rsidRDefault="00280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3455545">
    <w:abstractNumId w:val="13"/>
  </w:num>
  <w:num w:numId="2" w16cid:durableId="1609121097">
    <w:abstractNumId w:val="0"/>
  </w:num>
  <w:num w:numId="3" w16cid:durableId="1779374867">
    <w:abstractNumId w:val="11"/>
  </w:num>
  <w:num w:numId="4" w16cid:durableId="1682244918">
    <w:abstractNumId w:val="8"/>
  </w:num>
  <w:num w:numId="5" w16cid:durableId="470287149">
    <w:abstractNumId w:val="7"/>
  </w:num>
  <w:num w:numId="6" w16cid:durableId="246812699">
    <w:abstractNumId w:val="1"/>
  </w:num>
  <w:num w:numId="7" w16cid:durableId="2085638724">
    <w:abstractNumId w:val="6"/>
  </w:num>
  <w:num w:numId="8" w16cid:durableId="877817433">
    <w:abstractNumId w:val="3"/>
  </w:num>
  <w:num w:numId="9" w16cid:durableId="559949299">
    <w:abstractNumId w:val="2"/>
  </w:num>
  <w:num w:numId="10" w16cid:durableId="353194002">
    <w:abstractNumId w:val="5"/>
  </w:num>
  <w:num w:numId="11" w16cid:durableId="411514728">
    <w:abstractNumId w:val="10"/>
  </w:num>
  <w:num w:numId="12" w16cid:durableId="1418669997">
    <w:abstractNumId w:val="4"/>
  </w:num>
  <w:num w:numId="13" w16cid:durableId="902135329">
    <w:abstractNumId w:val="9"/>
  </w:num>
  <w:num w:numId="14" w16cid:durableId="4254268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D14"/>
    <w:rsid w:val="0000184A"/>
    <w:rsid w:val="00007C1C"/>
    <w:rsid w:val="00012997"/>
    <w:rsid w:val="000621A2"/>
    <w:rsid w:val="00067B62"/>
    <w:rsid w:val="000719DC"/>
    <w:rsid w:val="00075CEC"/>
    <w:rsid w:val="000807AB"/>
    <w:rsid w:val="000B2D14"/>
    <w:rsid w:val="000E0467"/>
    <w:rsid w:val="00106AC7"/>
    <w:rsid w:val="00111985"/>
    <w:rsid w:val="00147532"/>
    <w:rsid w:val="001614BA"/>
    <w:rsid w:val="00204613"/>
    <w:rsid w:val="00280130"/>
    <w:rsid w:val="00283561"/>
    <w:rsid w:val="002B1E07"/>
    <w:rsid w:val="002C2DE7"/>
    <w:rsid w:val="002D160C"/>
    <w:rsid w:val="002D3722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35F5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BE7BD"/>
  <w15:chartTrackingRefBased/>
  <w15:docId w15:val="{4B4100B6-BBDD-4480-B4A7-6FBD286D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2025-10-08T10:00:00Z</dcterms:created>
  <dcterms:modified xsi:type="dcterms:W3CDTF">2025-10-08T10:01:00Z</dcterms:modified>
</cp:coreProperties>
</file>