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3156F" w14:textId="3C14B920" w:rsidR="00025386" w:rsidRPr="00BB7A8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BB7A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B7A84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BB7A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BB7A84" w14:paraId="4632353E" w14:textId="77777777" w:rsidTr="00BB7A84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759A1D76" w14:textId="77777777" w:rsidR="00D520D3" w:rsidRPr="00BB7A8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B7A84">
              <w:rPr>
                <w:rFonts w:ascii="Arial Narrow" w:hAnsi="Arial Narrow" w:cs="Arial"/>
                <w:b/>
              </w:rPr>
              <w:t>Podmiot</w:t>
            </w:r>
            <w:r w:rsidRPr="00BB7A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469256A" w14:textId="77777777" w:rsidR="00D520D3" w:rsidRPr="00BB7A8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CD1C90" w14:textId="77777777" w:rsidR="00D520D3" w:rsidRPr="00BB7A8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D9DFA" w14:textId="77777777" w:rsidR="00D520D3" w:rsidRPr="00BB7A8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B7A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B7A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B7A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BB7A84" w14:paraId="3B91CDAC" w14:textId="77777777" w:rsidTr="00BB7A84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F3178EC" w14:textId="77777777" w:rsidR="00D520D3" w:rsidRPr="00BB7A8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B7A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7F8B0B3" w14:textId="77777777" w:rsidR="00D520D3" w:rsidRPr="00BB7A8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A9FC15C" w14:textId="77777777" w:rsidR="00D520D3" w:rsidRPr="00BB7A8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C9A37C" w14:textId="77777777" w:rsidR="00D520D3" w:rsidRPr="00BB7A8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B7A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B7A84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BB7A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BB7A84" w14:paraId="18126B5E" w14:textId="77777777" w:rsidTr="00BB7A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18C6CA" w14:textId="77777777" w:rsidR="00053927" w:rsidRPr="00BB7A8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7A84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B8F007C" w14:textId="77777777" w:rsidR="00053927" w:rsidRPr="00BB7A8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BB7A84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BB7A84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BB7A84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5ADB238" w14:textId="77777777" w:rsidR="0071340C" w:rsidRPr="00BB7A84" w:rsidRDefault="0071340C" w:rsidP="00BB7A84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BB7A84">
        <w:rPr>
          <w:rFonts w:ascii="Arial Narrow" w:eastAsia="Times New Roman" w:hAnsi="Arial Narrow" w:cs="Arial"/>
          <w:lang w:eastAsia="pl-PL"/>
        </w:rPr>
        <w:t xml:space="preserve">, </w:t>
      </w:r>
      <w:r w:rsidRPr="00BB7A84">
        <w:rPr>
          <w:rFonts w:ascii="Arial Narrow" w:eastAsia="Times New Roman" w:hAnsi="Arial Narrow" w:cs="Arial"/>
          <w:lang w:eastAsia="pl-PL"/>
        </w:rPr>
        <w:t>w oparciu o</w:t>
      </w:r>
      <w:r w:rsidR="00EF3368" w:rsidRPr="00BB7A8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BB7A84">
        <w:rPr>
          <w:rFonts w:ascii="Arial Narrow" w:hAnsi="Arial Narrow" w:cs="Arial"/>
        </w:rPr>
        <w:t xml:space="preserve"> ustawy </w:t>
      </w:r>
      <w:r w:rsidR="00EF3368" w:rsidRPr="00BB7A84">
        <w:rPr>
          <w:rFonts w:ascii="Arial Narrow" w:hAnsi="Arial Narrow" w:cs="Arial"/>
        </w:rPr>
        <w:t xml:space="preserve">z dnia 11 września 2019r. Prawo zamówień publicznych </w:t>
      </w:r>
      <w:r w:rsidR="0054727A" w:rsidRPr="00BB7A84">
        <w:rPr>
          <w:rFonts w:ascii="Arial Narrow" w:hAnsi="Arial Narrow" w:cs="Arial"/>
        </w:rPr>
        <w:t>(t.j. Dz. U. z 2024 poz. 1320)</w:t>
      </w:r>
      <w:r w:rsidR="00E27ABB" w:rsidRPr="00BB7A84">
        <w:rPr>
          <w:rFonts w:ascii="Arial Narrow" w:eastAsia="Times New Roman" w:hAnsi="Arial Narrow" w:cs="Arial"/>
          <w:lang w:eastAsia="pl-PL"/>
        </w:rPr>
        <w:t xml:space="preserve">, </w:t>
      </w:r>
      <w:r w:rsidRPr="00BB7A84">
        <w:rPr>
          <w:rFonts w:ascii="Arial Narrow" w:eastAsia="Times New Roman" w:hAnsi="Arial Narrow" w:cs="Arial"/>
          <w:lang w:eastAsia="pl-PL"/>
        </w:rPr>
        <w:t xml:space="preserve">że </w:t>
      </w:r>
      <w:r w:rsidRPr="00BB7A8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BB7A8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BB7A84">
        <w:rPr>
          <w:rFonts w:ascii="Arial Narrow" w:eastAsia="Times New Roman" w:hAnsi="Arial Narrow" w:cs="Arial"/>
          <w:lang w:eastAsia="pl-PL"/>
        </w:rPr>
        <w:t xml:space="preserve">do </w:t>
      </w:r>
      <w:r w:rsidRPr="00BB7A8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B7A84" w14:paraId="1056A0AF" w14:textId="77777777" w:rsidTr="00467CA2">
        <w:tc>
          <w:tcPr>
            <w:tcW w:w="2269" w:type="dxa"/>
          </w:tcPr>
          <w:p w14:paraId="439AC33E" w14:textId="77777777" w:rsidR="00D520D3" w:rsidRPr="00BB7A8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410481" w14:textId="77777777" w:rsidR="00D520D3" w:rsidRPr="00BB7A84" w:rsidRDefault="0054727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asortymentu do zabiegów </w:t>
            </w:r>
            <w:proofErr w:type="spellStart"/>
            <w:r w:rsidRPr="00BB7A84">
              <w:rPr>
                <w:rFonts w:ascii="Arial Narrow" w:eastAsia="Times New Roman" w:hAnsi="Arial Narrow" w:cs="Arial"/>
                <w:bCs/>
                <w:lang w:eastAsia="pl-PL"/>
              </w:rPr>
              <w:t>krioablacji</w:t>
            </w:r>
            <w:proofErr w:type="spellEnd"/>
            <w:r w:rsidRPr="00BB7A84">
              <w:rPr>
                <w:rFonts w:ascii="Arial Narrow" w:eastAsia="Times New Roman" w:hAnsi="Arial Narrow" w:cs="Arial"/>
                <w:bCs/>
                <w:lang w:eastAsia="pl-PL"/>
              </w:rPr>
              <w:t xml:space="preserve"> wraz z dzierżawą na okres 12 miesięcy</w:t>
            </w:r>
            <w:r w:rsidR="00D520D3" w:rsidRPr="00BB7A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4727A" w:rsidRPr="00BB7A84" w14:paraId="084A93A5" w14:textId="77777777" w:rsidTr="005D767D">
        <w:tc>
          <w:tcPr>
            <w:tcW w:w="2269" w:type="dxa"/>
          </w:tcPr>
          <w:p w14:paraId="665F088D" w14:textId="77777777" w:rsidR="0054727A" w:rsidRPr="00BB7A84" w:rsidRDefault="0054727A" w:rsidP="005D76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D80527" w14:textId="77777777" w:rsidR="0054727A" w:rsidRPr="00BB7A84" w:rsidRDefault="0054727A" w:rsidP="005D76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bCs/>
                <w:lang w:eastAsia="pl-PL"/>
              </w:rPr>
              <w:t>105/2025</w:t>
            </w:r>
          </w:p>
        </w:tc>
      </w:tr>
    </w:tbl>
    <w:p w14:paraId="300ED8B0" w14:textId="77777777" w:rsidR="00DC652A" w:rsidRPr="00BB7A84" w:rsidRDefault="0054727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BB7A84">
        <w:rPr>
          <w:rFonts w:ascii="Arial Narrow" w:eastAsia="Times New Roman" w:hAnsi="Arial Narrow" w:cs="Arial"/>
          <w:lang w:eastAsia="pl-PL"/>
        </w:rPr>
        <w:t>do dyspozycji Wykonawcy:</w:t>
      </w:r>
    </w:p>
    <w:p w14:paraId="449BB72C" w14:textId="77777777" w:rsidR="00DC652A" w:rsidRPr="00BB7A8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B7A8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4CEE7A8" w14:textId="77777777" w:rsidR="0071340C" w:rsidRPr="00BB7A8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B7A8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BB7A84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BB7A8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896BB17" w14:textId="77777777" w:rsidR="0071340C" w:rsidRPr="00BB7A8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lang w:eastAsia="pl-PL"/>
        </w:rPr>
        <w:t>nw. zasobów:</w:t>
      </w:r>
    </w:p>
    <w:p w14:paraId="699415BA" w14:textId="77777777" w:rsidR="0071340C" w:rsidRPr="00BB7A8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B7A8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1127F7F" w14:textId="77777777" w:rsidR="0071340C" w:rsidRPr="00BB7A8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BB7A8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BB7A84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BB7A8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DB21FCC" w14:textId="77777777" w:rsidR="0071340C" w:rsidRPr="00BB7A8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57ACE44" w14:textId="77777777" w:rsidR="0071340C" w:rsidRPr="00BB7A8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347FBF8" w14:textId="77777777" w:rsidR="00DC652A" w:rsidRPr="00BB7A8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BB7A8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BB7A8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BB7A84">
        <w:rPr>
          <w:rFonts w:ascii="Arial Narrow" w:eastAsia="Times New Roman" w:hAnsi="Arial Narrow" w:cs="Arial"/>
          <w:lang w:eastAsia="pl-PL"/>
        </w:rPr>
        <w:t>:</w:t>
      </w:r>
    </w:p>
    <w:p w14:paraId="6B9A16D5" w14:textId="77777777" w:rsidR="00DC652A" w:rsidRPr="00BB7A8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lang w:eastAsia="pl-PL"/>
        </w:rPr>
        <w:t>u</w:t>
      </w:r>
      <w:r w:rsidR="00DC652A" w:rsidRPr="00BB7A84">
        <w:rPr>
          <w:rFonts w:ascii="Arial Narrow" w:eastAsia="Times New Roman" w:hAnsi="Arial Narrow" w:cs="Arial"/>
          <w:lang w:eastAsia="pl-PL"/>
        </w:rPr>
        <w:t>dostę</w:t>
      </w:r>
      <w:r w:rsidRPr="00BB7A84">
        <w:rPr>
          <w:rFonts w:ascii="Arial Narrow" w:eastAsia="Times New Roman" w:hAnsi="Arial Narrow" w:cs="Arial"/>
          <w:lang w:eastAsia="pl-PL"/>
        </w:rPr>
        <w:t>p</w:t>
      </w:r>
      <w:r w:rsidR="00DC652A" w:rsidRPr="00BB7A84">
        <w:rPr>
          <w:rFonts w:ascii="Arial Narrow" w:eastAsia="Times New Roman" w:hAnsi="Arial Narrow" w:cs="Arial"/>
          <w:lang w:eastAsia="pl-PL"/>
        </w:rPr>
        <w:t>ni</w:t>
      </w:r>
      <w:r w:rsidRPr="00BB7A84">
        <w:rPr>
          <w:rFonts w:ascii="Arial Narrow" w:eastAsia="Times New Roman" w:hAnsi="Arial Narrow" w:cs="Arial"/>
          <w:lang w:eastAsia="pl-PL"/>
        </w:rPr>
        <w:t>ę</w:t>
      </w:r>
      <w:r w:rsidR="00DC652A" w:rsidRPr="00BB7A84">
        <w:rPr>
          <w:rFonts w:ascii="Arial Narrow" w:eastAsia="Times New Roman" w:hAnsi="Arial Narrow" w:cs="Arial"/>
          <w:lang w:eastAsia="pl-PL"/>
        </w:rPr>
        <w:t xml:space="preserve"> </w:t>
      </w:r>
      <w:r w:rsidRPr="00BB7A8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16ADCFF" w14:textId="77777777" w:rsidR="0093388F" w:rsidRPr="00BB7A8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B7A8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ACE09A" w14:textId="77777777" w:rsidR="0093388F" w:rsidRPr="00BB7A8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4231561A" w14:textId="77777777" w:rsidR="0093388F" w:rsidRPr="00BB7A8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BB7A8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9C0FB55" w14:textId="77777777" w:rsidR="00CB29AC" w:rsidRPr="00BB7A8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B76EE8D" w14:textId="77777777" w:rsidR="00CB29AC" w:rsidRPr="00BB7A8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B7A8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CAA8F09" w14:textId="77777777" w:rsidR="00830970" w:rsidRPr="00BB7A8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B7A8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BB7A84">
        <w:rPr>
          <w:rFonts w:ascii="Arial Narrow" w:eastAsia="Times New Roman" w:hAnsi="Arial Narrow" w:cs="Arial"/>
          <w:lang w:eastAsia="pl-PL"/>
        </w:rPr>
        <w:t xml:space="preserve">mojego </w:t>
      </w:r>
      <w:r w:rsidRPr="00BB7A8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BB7A84">
        <w:rPr>
          <w:rFonts w:ascii="Arial Narrow" w:eastAsia="Times New Roman" w:hAnsi="Arial Narrow" w:cs="Arial"/>
          <w:lang w:eastAsia="pl-PL"/>
        </w:rPr>
        <w:t>będzie następujący:</w:t>
      </w:r>
    </w:p>
    <w:p w14:paraId="563E10D4" w14:textId="77777777" w:rsidR="00E27ABB" w:rsidRPr="00BB7A84" w:rsidRDefault="00830970" w:rsidP="00BB7A84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B7A8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B7A84" w14:paraId="5F681B8A" w14:textId="77777777" w:rsidTr="00467CA2">
        <w:tc>
          <w:tcPr>
            <w:tcW w:w="2660" w:type="dxa"/>
          </w:tcPr>
          <w:p w14:paraId="26187693" w14:textId="77777777" w:rsidR="00D520D3" w:rsidRPr="00BB7A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389ABEA" w14:textId="77777777" w:rsidR="00D520D3" w:rsidRPr="00BB7A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394E090" w14:textId="77777777" w:rsidR="00D520D3" w:rsidRPr="00BB7A8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177C2C4" w14:textId="77777777" w:rsidR="00D520D3" w:rsidRPr="00BB7A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A779380" w14:textId="77777777" w:rsidR="00D520D3" w:rsidRPr="00BB7A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62551E" w14:textId="77777777" w:rsidR="00D520D3" w:rsidRPr="00BB7A8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7A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4727A" w:rsidRPr="00BB7A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B7A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BB7A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BB7A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7F56D73" w14:textId="77777777" w:rsidR="00E27ABB" w:rsidRPr="00BB7A8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BB7A8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B2E7E" w14:textId="77777777" w:rsidR="007261A1" w:rsidRDefault="007261A1" w:rsidP="00025386">
      <w:pPr>
        <w:spacing w:after="0" w:line="240" w:lineRule="auto"/>
      </w:pPr>
      <w:r>
        <w:separator/>
      </w:r>
    </w:p>
  </w:endnote>
  <w:endnote w:type="continuationSeparator" w:id="0">
    <w:p w14:paraId="04C050F6" w14:textId="77777777" w:rsidR="007261A1" w:rsidRDefault="007261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A70E2" w14:textId="77777777" w:rsidR="0054727A" w:rsidRDefault="00547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E416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CE0F0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0FCD9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4F8E3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C9BE3" w14:textId="77777777" w:rsidR="0054727A" w:rsidRDefault="00547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1050C" w14:textId="77777777" w:rsidR="007261A1" w:rsidRDefault="007261A1" w:rsidP="00025386">
      <w:pPr>
        <w:spacing w:after="0" w:line="240" w:lineRule="auto"/>
      </w:pPr>
      <w:r>
        <w:separator/>
      </w:r>
    </w:p>
  </w:footnote>
  <w:footnote w:type="continuationSeparator" w:id="0">
    <w:p w14:paraId="6DB3AE26" w14:textId="77777777" w:rsidR="007261A1" w:rsidRDefault="007261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B9E6" w14:textId="77777777" w:rsidR="0054727A" w:rsidRDefault="00547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D02B3" w14:textId="77777777" w:rsidR="0054727A" w:rsidRDefault="00547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3382E" w14:textId="77777777" w:rsidR="0054727A" w:rsidRDefault="00547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558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1A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4727A"/>
    <w:rsid w:val="0055145C"/>
    <w:rsid w:val="005624D8"/>
    <w:rsid w:val="00620476"/>
    <w:rsid w:val="00657A47"/>
    <w:rsid w:val="0071340C"/>
    <w:rsid w:val="007261A1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7A84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B9E4A"/>
  <w15:chartTrackingRefBased/>
  <w15:docId w15:val="{07885F0C-BE18-4E1E-AAC2-0F1C1B1F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2025-10-08T10:02:00Z</dcterms:created>
  <dcterms:modified xsi:type="dcterms:W3CDTF">2025-10-08T10:03:00Z</dcterms:modified>
</cp:coreProperties>
</file>