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A7722" w14:textId="47358273" w:rsidR="00D62E6E" w:rsidRPr="006D3B96" w:rsidRDefault="00D62E6E" w:rsidP="006D3B96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6D3B96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6D3B96" w:rsidRPr="006D3B96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6D3B96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6D3B96" w14:paraId="637C57DA" w14:textId="77777777" w:rsidTr="006D3B96">
        <w:trPr>
          <w:gridAfter w:val="1"/>
          <w:wAfter w:w="32" w:type="dxa"/>
        </w:trPr>
        <w:tc>
          <w:tcPr>
            <w:tcW w:w="2800" w:type="dxa"/>
            <w:gridSpan w:val="2"/>
          </w:tcPr>
          <w:p w14:paraId="30A90FF9" w14:textId="77777777" w:rsidR="00D62E6E" w:rsidRPr="006D3B9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3B96">
              <w:rPr>
                <w:rFonts w:ascii="Arial Narrow" w:hAnsi="Arial Narrow" w:cs="Arial"/>
                <w:b/>
              </w:rPr>
              <w:t>Wykonawca</w:t>
            </w:r>
            <w:r w:rsidRPr="006D3B9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0D68069" w14:textId="77777777" w:rsidR="00D62E6E" w:rsidRPr="006D3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0092023" w14:textId="77777777" w:rsidR="00D62E6E" w:rsidRPr="006D3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2B4BC" w14:textId="77777777" w:rsidR="00D62E6E" w:rsidRPr="006D3B9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D3B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D3B9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D3B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6D3B96" w14:paraId="5ACE264F" w14:textId="77777777" w:rsidTr="006D3B96">
        <w:trPr>
          <w:gridAfter w:val="1"/>
          <w:wAfter w:w="32" w:type="dxa"/>
        </w:trPr>
        <w:tc>
          <w:tcPr>
            <w:tcW w:w="2800" w:type="dxa"/>
            <w:gridSpan w:val="2"/>
          </w:tcPr>
          <w:p w14:paraId="344331F1" w14:textId="77777777" w:rsidR="00D62E6E" w:rsidRPr="006D3B9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3B9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0DFCC09" w14:textId="77777777" w:rsidR="00D62E6E" w:rsidRPr="006D3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4A334CE" w14:textId="77777777" w:rsidR="00D62E6E" w:rsidRPr="006D3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2DC43D" w14:textId="77777777" w:rsidR="00D62E6E" w:rsidRPr="006D3B9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D3B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D3B9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D3B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7E4543" w:rsidRPr="006D3B96" w14:paraId="0BF0D24E" w14:textId="77777777" w:rsidTr="006D3B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BB47ED" w14:textId="77777777" w:rsidR="007E4543" w:rsidRPr="006D3B96" w:rsidRDefault="007E4543" w:rsidP="00A375C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6C355F7" w14:textId="77777777" w:rsidR="007E4543" w:rsidRPr="006D3B96" w:rsidRDefault="007E4543" w:rsidP="00A375C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6D3B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6D3B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6D3B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6D3B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6EC5E322" w14:textId="77777777" w:rsidR="007E4543" w:rsidRPr="006D3B96" w:rsidRDefault="007E4543" w:rsidP="00A375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8A7799A" w14:textId="77777777" w:rsidR="007E4543" w:rsidRPr="006D3B96" w:rsidRDefault="007E4543" w:rsidP="00A375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6D3B96" w14:paraId="2EA33E9E" w14:textId="77777777" w:rsidTr="006D3B96">
        <w:trPr>
          <w:gridAfter w:val="1"/>
          <w:wAfter w:w="32" w:type="dxa"/>
        </w:trPr>
        <w:tc>
          <w:tcPr>
            <w:tcW w:w="2269" w:type="dxa"/>
          </w:tcPr>
          <w:p w14:paraId="69D901BE" w14:textId="5B64F21D" w:rsidR="00D62E6E" w:rsidRPr="006D3B96" w:rsidRDefault="006D3B9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br/>
            </w:r>
            <w:r w:rsidR="00D62E6E" w:rsidRPr="006D3B9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4524C4EB" w14:textId="4AA91914" w:rsidR="00D62E6E" w:rsidRPr="006D3B96" w:rsidRDefault="006D3B9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br/>
            </w:r>
            <w:r w:rsidR="007E4543" w:rsidRPr="006D3B96">
              <w:rPr>
                <w:rFonts w:ascii="Arial Narrow" w:eastAsia="Times New Roman" w:hAnsi="Arial Narrow" w:cs="Arial"/>
                <w:bCs/>
                <w:lang w:eastAsia="pl-PL"/>
              </w:rPr>
              <w:t>Zakup oprogramowania polegającego na kompleksowym zarządzaniu i zabezpieczaniu punktów końcowych</w:t>
            </w:r>
            <w:r w:rsidR="00D62E6E" w:rsidRPr="006D3B9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E4543" w:rsidRPr="006D3B96" w14:paraId="3EB633D0" w14:textId="77777777" w:rsidTr="006D3B96">
        <w:trPr>
          <w:gridAfter w:val="1"/>
          <w:wAfter w:w="32" w:type="dxa"/>
        </w:trPr>
        <w:tc>
          <w:tcPr>
            <w:tcW w:w="2269" w:type="dxa"/>
          </w:tcPr>
          <w:p w14:paraId="47A605AB" w14:textId="77777777" w:rsidR="007E4543" w:rsidRPr="006D3B96" w:rsidRDefault="007E4543" w:rsidP="00A375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47345BE5" w14:textId="77777777" w:rsidR="007E4543" w:rsidRPr="006D3B96" w:rsidRDefault="007E4543" w:rsidP="00A375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bCs/>
                <w:lang w:eastAsia="pl-PL"/>
              </w:rPr>
              <w:t>120/2025</w:t>
            </w:r>
          </w:p>
        </w:tc>
      </w:tr>
    </w:tbl>
    <w:p w14:paraId="6EEE814F" w14:textId="77777777" w:rsidR="00BC121E" w:rsidRPr="006D3B96" w:rsidRDefault="007E454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6D3B96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6D3B96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6D3B96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6D3B96">
        <w:rPr>
          <w:rFonts w:ascii="Arial Narrow" w:eastAsia="Times New Roman" w:hAnsi="Arial Narrow" w:cs="Arial"/>
          <w:b/>
          <w:lang w:eastAsia="pl-PL"/>
        </w:rPr>
        <w:t>,</w:t>
      </w:r>
      <w:r w:rsidR="00BC121E" w:rsidRPr="006D3B96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6D3B96">
        <w:rPr>
          <w:rFonts w:ascii="Arial Narrow" w:eastAsia="Times New Roman" w:hAnsi="Arial Narrow" w:cs="Arial"/>
          <w:bCs/>
          <w:lang w:eastAsia="pl-PL"/>
        </w:rPr>
        <w:t>, że:</w:t>
      </w:r>
    </w:p>
    <w:p w14:paraId="4EE3B03B" w14:textId="77777777" w:rsidR="00BC121E" w:rsidRPr="006D3B9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6D3B96">
        <w:rPr>
          <w:rFonts w:ascii="Arial Narrow" w:eastAsia="Times New Roman" w:hAnsi="Arial Narrow" w:cs="Arial"/>
          <w:b/>
          <w:bCs/>
        </w:rPr>
        <w:object w:dxaOrig="0" w:dyaOrig="0" w14:anchorId="7B8F29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D3B9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D3B96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6D3B9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6D3B96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6D3B9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6D3B96">
        <w:rPr>
          <w:rFonts w:ascii="Arial Narrow" w:eastAsia="Times New Roman" w:hAnsi="Arial Narrow" w:cs="Arial"/>
          <w:lang w:eastAsia="pl-PL"/>
        </w:rPr>
        <w:t>.</w:t>
      </w:r>
    </w:p>
    <w:p w14:paraId="0FEC9D14" w14:textId="77777777" w:rsidR="00BC121E" w:rsidRPr="006D3B9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D3B96">
        <w:rPr>
          <w:rFonts w:ascii="Arial Narrow" w:eastAsia="Times New Roman" w:hAnsi="Arial Narrow" w:cs="Arial"/>
          <w:b/>
          <w:bCs/>
        </w:rPr>
        <w:object w:dxaOrig="0" w:dyaOrig="0" w14:anchorId="3E40D2B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D3B9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D3B96">
        <w:rPr>
          <w:rFonts w:ascii="Arial Narrow" w:eastAsia="Times New Roman" w:hAnsi="Arial Narrow" w:cs="Arial"/>
          <w:lang w:eastAsia="pl-PL"/>
        </w:rPr>
        <w:t xml:space="preserve">            </w:t>
      </w:r>
      <w:r w:rsidRPr="006D3B9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6D3B96">
        <w:rPr>
          <w:rFonts w:ascii="Arial Narrow" w:eastAsia="Times New Roman" w:hAnsi="Arial Narrow" w:cs="Arial"/>
          <w:lang w:eastAsia="pl-PL"/>
        </w:rPr>
        <w:t>t.j. Dz.U. 2024 poz. 1616</w:t>
      </w:r>
      <w:r w:rsidRPr="006D3B9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352D359" w14:textId="77777777" w:rsidR="00BF69A4" w:rsidRPr="006D3B9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D3B96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D3B96" w14:paraId="7284807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B0F6" w14:textId="77777777" w:rsidR="00BC121E" w:rsidRPr="006D3B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869C" w14:textId="77777777" w:rsidR="00BC121E" w:rsidRPr="006D3B9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81D30" w14:textId="77777777" w:rsidR="00BC121E" w:rsidRPr="006D3B9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6D3B96" w14:paraId="5148A82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25B9B" w14:textId="77777777" w:rsidR="00BC121E" w:rsidRPr="006D3B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30A2" w14:textId="77777777" w:rsidR="00BC121E" w:rsidRPr="006D3B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A333" w14:textId="77777777" w:rsidR="00BC121E" w:rsidRPr="006D3B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EB94F62" w14:textId="77777777" w:rsidR="00BC121E" w:rsidRPr="006D3B9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6D3B96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36275372" w14:textId="77777777" w:rsidR="00BC121E" w:rsidRPr="006D3B96" w:rsidRDefault="00BC121E" w:rsidP="006D3B96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6D3B96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DB90506" w14:textId="77777777" w:rsidR="00067B62" w:rsidRPr="006D3B9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6D3B96">
        <w:rPr>
          <w:rFonts w:ascii="Arial Narrow" w:eastAsia="Times New Roman" w:hAnsi="Arial Narrow" w:cs="Arial"/>
          <w:color w:val="0070C0"/>
          <w:lang w:eastAsia="pl-PL"/>
        </w:rPr>
        <w:t>*</w:t>
      </w:r>
      <w:r w:rsidRPr="006D3B96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6D3B96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D3B96" w14:paraId="05A77602" w14:textId="77777777" w:rsidTr="00620E37">
        <w:tc>
          <w:tcPr>
            <w:tcW w:w="2660" w:type="dxa"/>
          </w:tcPr>
          <w:p w14:paraId="1DD0E00F" w14:textId="77777777" w:rsidR="00BC121E" w:rsidRPr="006D3B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30643B" w14:textId="77777777" w:rsidR="00BC121E" w:rsidRPr="006D3B9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8221E5" w14:textId="77777777" w:rsidR="00BC121E" w:rsidRPr="006D3B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6D3B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6D3B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635B2EC6" w14:textId="77777777" w:rsidR="00BC121E" w:rsidRPr="006D3B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C1E40F0" w14:textId="77777777" w:rsidR="00BC121E" w:rsidRPr="006D3B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FAE1D50" w14:textId="77777777" w:rsidR="00BC121E" w:rsidRPr="006D3B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D3B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E4543" w:rsidRPr="006D3B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6D3B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6D3B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466EC98" w14:textId="77777777" w:rsidR="00106AC7" w:rsidRPr="006D3B96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6D3B9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F34EA" w14:textId="77777777" w:rsidR="00410BF8" w:rsidRDefault="00410BF8">
      <w:r>
        <w:separator/>
      </w:r>
    </w:p>
  </w:endnote>
  <w:endnote w:type="continuationSeparator" w:id="0">
    <w:p w14:paraId="7D302B5A" w14:textId="77777777" w:rsidR="00410BF8" w:rsidRDefault="0041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88AE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653D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EF86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6D437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8BF9EA8">
        <v:line id="_x0000_s1025" style="position:absolute;left:0;text-align:left;z-index:251657728" from="-3.85pt,8.7pt" to="455.15pt,8.7pt"/>
      </w:pict>
    </w:r>
  </w:p>
  <w:p w14:paraId="65C20C3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17DA6" w14:textId="77777777" w:rsidR="007E4543" w:rsidRDefault="007E4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A044C" w14:textId="77777777" w:rsidR="00410BF8" w:rsidRDefault="00410BF8">
      <w:r>
        <w:separator/>
      </w:r>
    </w:p>
  </w:footnote>
  <w:footnote w:type="continuationSeparator" w:id="0">
    <w:p w14:paraId="5FEEBCD9" w14:textId="77777777" w:rsidR="00410BF8" w:rsidRDefault="00410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68B5E" w14:textId="77777777" w:rsidR="007E4543" w:rsidRDefault="007E4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D3542" w14:textId="77777777" w:rsidR="007E4543" w:rsidRDefault="007E4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2860B" w14:textId="77777777" w:rsidR="007E4543" w:rsidRDefault="007E4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7293184">
    <w:abstractNumId w:val="13"/>
  </w:num>
  <w:num w:numId="2" w16cid:durableId="597760643">
    <w:abstractNumId w:val="0"/>
  </w:num>
  <w:num w:numId="3" w16cid:durableId="1012146070">
    <w:abstractNumId w:val="11"/>
  </w:num>
  <w:num w:numId="4" w16cid:durableId="2012947297">
    <w:abstractNumId w:val="8"/>
  </w:num>
  <w:num w:numId="5" w16cid:durableId="35009350">
    <w:abstractNumId w:val="7"/>
  </w:num>
  <w:num w:numId="6" w16cid:durableId="1304965262">
    <w:abstractNumId w:val="1"/>
  </w:num>
  <w:num w:numId="7" w16cid:durableId="1783720505">
    <w:abstractNumId w:val="6"/>
  </w:num>
  <w:num w:numId="8" w16cid:durableId="1552498631">
    <w:abstractNumId w:val="3"/>
  </w:num>
  <w:num w:numId="9" w16cid:durableId="1902909814">
    <w:abstractNumId w:val="2"/>
  </w:num>
  <w:num w:numId="10" w16cid:durableId="109210227">
    <w:abstractNumId w:val="5"/>
  </w:num>
  <w:num w:numId="11" w16cid:durableId="425808513">
    <w:abstractNumId w:val="10"/>
  </w:num>
  <w:num w:numId="12" w16cid:durableId="1554535844">
    <w:abstractNumId w:val="4"/>
  </w:num>
  <w:num w:numId="13" w16cid:durableId="1131364293">
    <w:abstractNumId w:val="9"/>
  </w:num>
  <w:num w:numId="14" w16cid:durableId="3893031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BF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3714E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0BF8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3B96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4543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54D57"/>
  <w15:chartTrackingRefBased/>
  <w15:docId w15:val="{00BE30A2-75E6-4308-9DEE-519FA7CF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2025-10-14T09:54:00Z</dcterms:created>
  <dcterms:modified xsi:type="dcterms:W3CDTF">2025-10-14T09:55:00Z</dcterms:modified>
</cp:coreProperties>
</file>