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02893" w:rsidRPr="0010289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02893" w:rsidRPr="00102893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0289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28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fabrycznie nowego (z przebiegiem technicznym) ambulansu o standardzie "P" wraz z wyposażeniem i zabudową przedziału medycznego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2893" w:rsidRPr="00A2540E" w:rsidTr="00C85496">
        <w:tc>
          <w:tcPr>
            <w:tcW w:w="2269" w:type="dxa"/>
            <w:shd w:val="clear" w:color="auto" w:fill="auto"/>
          </w:tcPr>
          <w:p w:rsidR="00102893" w:rsidRPr="00A2540E" w:rsidRDefault="00102893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2893" w:rsidRPr="00A2540E" w:rsidRDefault="00102893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28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NZ-26-2025-100-D-P-AC</w:t>
            </w:r>
          </w:p>
        </w:tc>
      </w:tr>
    </w:tbl>
    <w:p w:rsidR="00DC652A" w:rsidRPr="00053927" w:rsidRDefault="0010289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028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0289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D7C" w:rsidRDefault="00073D7C" w:rsidP="00025386">
      <w:pPr>
        <w:spacing w:after="0" w:line="240" w:lineRule="auto"/>
      </w:pPr>
      <w:r>
        <w:separator/>
      </w:r>
    </w:p>
  </w:endnote>
  <w:endnote w:type="continuationSeparator" w:id="0">
    <w:p w:rsidR="00073D7C" w:rsidRDefault="00073D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893" w:rsidRDefault="001028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8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8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893" w:rsidRDefault="001028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D7C" w:rsidRDefault="00073D7C" w:rsidP="00025386">
      <w:pPr>
        <w:spacing w:after="0" w:line="240" w:lineRule="auto"/>
      </w:pPr>
      <w:r>
        <w:separator/>
      </w:r>
    </w:p>
  </w:footnote>
  <w:footnote w:type="continuationSeparator" w:id="0">
    <w:p w:rsidR="00073D7C" w:rsidRDefault="00073D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893" w:rsidRDefault="00102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893" w:rsidRDefault="001028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893" w:rsidRDefault="001028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D7C"/>
    <w:rsid w:val="00025386"/>
    <w:rsid w:val="000423B9"/>
    <w:rsid w:val="00053927"/>
    <w:rsid w:val="00066C44"/>
    <w:rsid w:val="00071D4C"/>
    <w:rsid w:val="00073D7C"/>
    <w:rsid w:val="00084786"/>
    <w:rsid w:val="00102893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4FFF6AF-4CFF-4219-B074-FE525143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2025-10-15T06:51:00Z</dcterms:created>
  <dcterms:modified xsi:type="dcterms:W3CDTF">2025-10-15T06:51:00Z</dcterms:modified>
</cp:coreProperties>
</file>