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211CE" w:rsidRPr="003211C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211C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11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fabrycznie nowego (z przebiegiem technicznym) ambulansu o standardzie "P" wraz z wyposażeniem i zabudową przedziału medycznego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211CE" w:rsidRPr="00A2540E" w:rsidTr="00C85496">
        <w:tc>
          <w:tcPr>
            <w:tcW w:w="2269" w:type="dxa"/>
            <w:shd w:val="clear" w:color="auto" w:fill="auto"/>
          </w:tcPr>
          <w:p w:rsidR="003211CE" w:rsidRPr="00A2540E" w:rsidRDefault="003211CE" w:rsidP="00C854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11CE" w:rsidRPr="00A2540E" w:rsidRDefault="003211CE" w:rsidP="00C854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11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NZ-26-2025-100-D-P-AC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211CE" w:rsidRPr="003211C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211CE" w:rsidRPr="003211CE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3211C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211C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577" w:rsidRDefault="00D54577" w:rsidP="00025386">
      <w:pPr>
        <w:spacing w:after="0" w:line="240" w:lineRule="auto"/>
      </w:pPr>
      <w:r>
        <w:separator/>
      </w:r>
    </w:p>
  </w:endnote>
  <w:endnote w:type="continuationSeparator" w:id="0">
    <w:p w:rsidR="00D54577" w:rsidRDefault="00D545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1CE" w:rsidRDefault="003211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11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11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1CE" w:rsidRDefault="003211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577" w:rsidRDefault="00D54577" w:rsidP="00025386">
      <w:pPr>
        <w:spacing w:after="0" w:line="240" w:lineRule="auto"/>
      </w:pPr>
      <w:r>
        <w:separator/>
      </w:r>
    </w:p>
  </w:footnote>
  <w:footnote w:type="continuationSeparator" w:id="0">
    <w:p w:rsidR="00D54577" w:rsidRDefault="00D5457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1CE" w:rsidRDefault="003211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1CE" w:rsidRDefault="003211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1CE" w:rsidRDefault="003211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4577"/>
    <w:rsid w:val="00025386"/>
    <w:rsid w:val="000423B9"/>
    <w:rsid w:val="00053927"/>
    <w:rsid w:val="00084786"/>
    <w:rsid w:val="0016158F"/>
    <w:rsid w:val="001C2314"/>
    <w:rsid w:val="00213980"/>
    <w:rsid w:val="0024648D"/>
    <w:rsid w:val="003211CE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457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1BDAB8A-F4DD-4C16-8141-A6798FD42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2025-10-15T06:51:00Z</dcterms:created>
  <dcterms:modified xsi:type="dcterms:W3CDTF">2025-10-15T06:51:00Z</dcterms:modified>
</cp:coreProperties>
</file>