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04249F2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D40717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3F4B8461" w:rsidR="00D62E6E" w:rsidRPr="00926B32" w:rsidRDefault="00D40717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Modernizacja pomieszczeń po byłym Oddziale Dermatologii w Filii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nr 1 Szpitala Wojewódzkiego w Poznaniu</w:t>
            </w:r>
            <w:r w:rsidR="00254F06" w:rsidRPr="00254F06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7D45C8A1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B36A6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D40717">
              <w:rPr>
                <w:rFonts w:ascii="Times New Roman" w:eastAsia="Times New Roman" w:hAnsi="Times New Roman"/>
                <w:bCs/>
                <w:lang w:eastAsia="pl-PL"/>
              </w:rPr>
              <w:t>33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D40717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D40717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59627548" w:rsidR="005C1DC8" w:rsidRDefault="005C1DC8" w:rsidP="007B36A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3A9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4F06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08AF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137D3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0717"/>
    <w:rsid w:val="00D55620"/>
    <w:rsid w:val="00D62E6E"/>
    <w:rsid w:val="00D74F94"/>
    <w:rsid w:val="00DD482A"/>
    <w:rsid w:val="00DE0396"/>
    <w:rsid w:val="00DE0405"/>
    <w:rsid w:val="00DE252B"/>
    <w:rsid w:val="00E0229C"/>
    <w:rsid w:val="00E06994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222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11</cp:revision>
  <cp:lastPrinted>2010-01-07T09:39:00Z</cp:lastPrinted>
  <dcterms:created xsi:type="dcterms:W3CDTF">2025-03-10T08:55:00Z</dcterms:created>
  <dcterms:modified xsi:type="dcterms:W3CDTF">2025-10-15T09:28:00Z</dcterms:modified>
</cp:coreProperties>
</file>