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729B4744" w:rsidR="00281DC6" w:rsidRPr="00A073AB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17408A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5BA2584B" w14:textId="77777777" w:rsidR="005E7943" w:rsidRDefault="005E7943" w:rsidP="007D6DD2">
      <w:pPr>
        <w:spacing w:after="120" w:line="276" w:lineRule="auto"/>
        <w:jc w:val="both"/>
        <w:rPr>
          <w:rFonts w:ascii="Garamond" w:eastAsia="Calibri" w:hAnsi="Garamond" w:cs="Calibri"/>
          <w:b/>
          <w:color w:val="000000"/>
          <w:sz w:val="22"/>
          <w:szCs w:val="22"/>
        </w:rPr>
      </w:pPr>
    </w:p>
    <w:p w14:paraId="70B63090" w14:textId="75807200" w:rsidR="007D6DD2" w:rsidRDefault="005E7943" w:rsidP="005E7943">
      <w:pPr>
        <w:spacing w:after="120" w:line="276" w:lineRule="auto"/>
        <w:jc w:val="center"/>
        <w:rPr>
          <w:sz w:val="22"/>
          <w:szCs w:val="22"/>
        </w:rPr>
      </w:pPr>
      <w:r>
        <w:rPr>
          <w:rFonts w:ascii="Garamond" w:eastAsia="Calibri" w:hAnsi="Garamond" w:cs="Calibri"/>
          <w:b/>
          <w:color w:val="000000"/>
          <w:sz w:val="22"/>
          <w:szCs w:val="22"/>
        </w:rPr>
        <w:t>Remont sali cięć cesarskich i izby przyjęć położniczych w Szpitalu Wojewódzkim w Poznaniu</w:t>
      </w:r>
    </w:p>
    <w:p w14:paraId="44F55A6D" w14:textId="016A93D6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A10F605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791847">
        <w:rPr>
          <w:sz w:val="22"/>
        </w:rPr>
        <w:t xml:space="preserve">, opisem przedmiotu zamówienia oraz </w:t>
      </w:r>
      <w:r w:rsidR="003A60C7">
        <w:rPr>
          <w:sz w:val="22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13B467A2" w14:textId="77777777" w:rsidR="0017408A" w:rsidRPr="0017408A" w:rsidRDefault="0017408A" w:rsidP="0017408A">
      <w:pPr>
        <w:spacing w:after="120" w:line="276" w:lineRule="auto"/>
        <w:jc w:val="both"/>
        <w:rPr>
          <w:bCs/>
          <w:sz w:val="22"/>
        </w:rPr>
      </w:pPr>
      <w:bookmarkStart w:id="2" w:name="_Hlk160522491"/>
      <w:bookmarkStart w:id="3" w:name="_Hlk64876004"/>
      <w:r w:rsidRPr="0017408A">
        <w:rPr>
          <w:b/>
          <w:sz w:val="22"/>
        </w:rPr>
        <w:t>K-1</w:t>
      </w:r>
      <w:r w:rsidRPr="0017408A">
        <w:rPr>
          <w:bCs/>
          <w:sz w:val="22"/>
        </w:rPr>
        <w:t xml:space="preserve"> </w:t>
      </w:r>
      <w:r w:rsidRPr="0017408A">
        <w:rPr>
          <w:b/>
          <w:sz w:val="22"/>
        </w:rPr>
        <w:t>(cena oferty brutto)</w:t>
      </w:r>
    </w:p>
    <w:p w14:paraId="0AF87446" w14:textId="77777777" w:rsidR="0017408A" w:rsidRDefault="0017408A" w:rsidP="0017408A">
      <w:pPr>
        <w:spacing w:after="120" w:line="276" w:lineRule="auto"/>
        <w:jc w:val="both"/>
        <w:rPr>
          <w:bCs/>
          <w:sz w:val="22"/>
        </w:rPr>
      </w:pPr>
      <w:r w:rsidRPr="0017408A">
        <w:rPr>
          <w:bCs/>
          <w:sz w:val="22"/>
        </w:rPr>
        <w:t>Wartość netto za wykonanie całości przedmiotu zamówienia wynosi: ………..…………… zł</w:t>
      </w:r>
    </w:p>
    <w:p w14:paraId="19A36C7A" w14:textId="77777777" w:rsidR="00791847" w:rsidRDefault="009B7840" w:rsidP="009B7840">
      <w:pPr>
        <w:spacing w:after="120" w:line="276" w:lineRule="auto"/>
        <w:jc w:val="both"/>
        <w:rPr>
          <w:bCs/>
          <w:sz w:val="22"/>
        </w:rPr>
      </w:pPr>
      <w:r w:rsidRPr="009B7840">
        <w:rPr>
          <w:bCs/>
          <w:sz w:val="22"/>
        </w:rPr>
        <w:t>stawka  podatku VAT wynosi  ......%,</w:t>
      </w:r>
    </w:p>
    <w:p w14:paraId="78916166" w14:textId="4FAA14C9" w:rsidR="0017408A" w:rsidRPr="0017408A" w:rsidRDefault="009B7840" w:rsidP="0017408A">
      <w:pPr>
        <w:spacing w:after="120" w:line="276" w:lineRule="auto"/>
        <w:jc w:val="both"/>
        <w:rPr>
          <w:b/>
          <w:sz w:val="22"/>
        </w:rPr>
      </w:pPr>
      <w:r w:rsidRPr="009B7840">
        <w:rPr>
          <w:bCs/>
          <w:sz w:val="22"/>
        </w:rPr>
        <w:t xml:space="preserve"> </w:t>
      </w:r>
      <w:r w:rsidR="0017408A" w:rsidRPr="0017408A">
        <w:rPr>
          <w:b/>
          <w:sz w:val="22"/>
        </w:rPr>
        <w:t xml:space="preserve">Wartość brutto za wykonanie całości przedmiotu zamówienia wynosi: ……………….. zł </w:t>
      </w:r>
    </w:p>
    <w:p w14:paraId="7C526C62" w14:textId="77777777" w:rsidR="0017408A" w:rsidRPr="0017408A" w:rsidRDefault="0017408A" w:rsidP="0017408A">
      <w:pPr>
        <w:spacing w:after="120" w:line="276" w:lineRule="auto"/>
        <w:jc w:val="both"/>
        <w:rPr>
          <w:bCs/>
          <w:sz w:val="22"/>
        </w:rPr>
      </w:pPr>
      <w:r w:rsidRPr="0017408A">
        <w:rPr>
          <w:bCs/>
          <w:sz w:val="22"/>
        </w:rPr>
        <w:t>(słownie: ………………………………………………………………………………… zł),</w:t>
      </w:r>
    </w:p>
    <w:bookmarkEnd w:id="2"/>
    <w:bookmarkEnd w:id="3"/>
    <w:p w14:paraId="439FD89E" w14:textId="77777777" w:rsidR="0017408A" w:rsidRDefault="0017408A" w:rsidP="00B26097">
      <w:pPr>
        <w:jc w:val="both"/>
        <w:outlineLvl w:val="1"/>
        <w:rPr>
          <w:b/>
          <w:sz w:val="22"/>
          <w:szCs w:val="22"/>
        </w:rPr>
      </w:pPr>
    </w:p>
    <w:p w14:paraId="6183B41E" w14:textId="24E47E40" w:rsidR="00CF3AA7" w:rsidRPr="00791847" w:rsidRDefault="00F62FCC" w:rsidP="00791847">
      <w:pPr>
        <w:spacing w:after="120" w:line="276" w:lineRule="auto"/>
        <w:contextualSpacing/>
        <w:jc w:val="both"/>
        <w:rPr>
          <w:bCs/>
          <w:iCs/>
          <w:sz w:val="22"/>
          <w:highlight w:val="yellow"/>
          <w:lang w:val="x-none"/>
        </w:rPr>
      </w:pPr>
      <w:r w:rsidRPr="00F62FCC">
        <w:rPr>
          <w:b/>
          <w:iCs/>
          <w:sz w:val="22"/>
          <w:lang w:val="x-none"/>
        </w:rPr>
        <w:t>K-2 - Doświadczenie Kierownika Budowy …………………….. (podać ilość wskazanych/wykazanych dodatkowych realizacji)</w:t>
      </w:r>
    </w:p>
    <w:p w14:paraId="00681D9A" w14:textId="5FCE453C" w:rsidR="00747FDA" w:rsidRDefault="00747FDA" w:rsidP="00747FDA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F62FCC">
        <w:rPr>
          <w:sz w:val="22"/>
          <w:szCs w:val="22"/>
          <w:u w:val="single"/>
        </w:rPr>
        <w:lastRenderedPageBreak/>
        <w:t xml:space="preserve">(W celu przyznania punktów - do oferty należy dołączyć wykaz doświadczenia osób wyznaczonych </w:t>
      </w:r>
      <w:r w:rsidRPr="00F62FCC">
        <w:rPr>
          <w:sz w:val="22"/>
          <w:szCs w:val="22"/>
          <w:u w:val="single"/>
        </w:rPr>
        <w:br/>
        <w:t xml:space="preserve">do realizacji zamówienia zgodnie z załącznikiem nr </w:t>
      </w:r>
      <w:r w:rsidR="00BA2129" w:rsidRPr="00F62FCC">
        <w:rPr>
          <w:sz w:val="22"/>
          <w:szCs w:val="22"/>
          <w:u w:val="single"/>
        </w:rPr>
        <w:t>7</w:t>
      </w:r>
      <w:r w:rsidRPr="00F62FCC">
        <w:rPr>
          <w:sz w:val="22"/>
          <w:szCs w:val="22"/>
          <w:u w:val="single"/>
        </w:rPr>
        <w:t xml:space="preserve"> do SWZ - nie ma tu zastosowania art. 128 ust. 1 Ustawy)</w:t>
      </w:r>
      <w:r w:rsidRPr="00F62FCC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69CDCE7B" w14:textId="63DB8522" w:rsidR="007D6DD2" w:rsidRDefault="00F73F3C" w:rsidP="007D6DD2">
      <w:pPr>
        <w:spacing w:after="120" w:line="276" w:lineRule="auto"/>
        <w:contextualSpacing/>
        <w:jc w:val="both"/>
        <w:rPr>
          <w:bCs/>
          <w:iCs/>
          <w:color w:val="FF0000"/>
          <w:sz w:val="22"/>
          <w:lang w:val="x-none"/>
        </w:rPr>
      </w:pPr>
      <w:r>
        <w:rPr>
          <w:bCs/>
          <w:iCs/>
          <w:sz w:val="22"/>
          <w:lang w:val="x-none"/>
        </w:rPr>
        <w:t xml:space="preserve">Termin realizacji: </w:t>
      </w:r>
      <w:r w:rsidR="00791847">
        <w:rPr>
          <w:bCs/>
          <w:iCs/>
          <w:sz w:val="22"/>
          <w:lang w:val="x-none"/>
        </w:rPr>
        <w:t>3</w:t>
      </w:r>
      <w:r w:rsidR="0017408A">
        <w:rPr>
          <w:bCs/>
          <w:iCs/>
          <w:sz w:val="22"/>
          <w:lang w:val="x-none"/>
        </w:rPr>
        <w:t xml:space="preserve"> miesiące</w:t>
      </w:r>
      <w:r w:rsidRPr="00CC1C1E">
        <w:rPr>
          <w:bCs/>
          <w:iCs/>
          <w:sz w:val="22"/>
          <w:lang w:val="x-none"/>
        </w:rPr>
        <w:t xml:space="preserve"> od daty zawarcia umowy</w:t>
      </w:r>
    </w:p>
    <w:p w14:paraId="22685EA3" w14:textId="366092EB" w:rsid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73F3C">
        <w:rPr>
          <w:bCs/>
          <w:iCs/>
          <w:sz w:val="22"/>
          <w:lang w:val="x-none"/>
        </w:rPr>
        <w:t>Termin płatności – 60 dni</w:t>
      </w:r>
    </w:p>
    <w:p w14:paraId="0306CD1C" w14:textId="77777777" w:rsidR="00F73F3C" w:rsidRP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D3546A3" w14:textId="77777777" w:rsidR="004E09C4" w:rsidRPr="0097776D" w:rsidRDefault="004E09C4" w:rsidP="004E09C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FE3CC96" w14:textId="77777777" w:rsidR="004E09C4" w:rsidRDefault="004E09C4" w:rsidP="004E09C4">
      <w:pPr>
        <w:pStyle w:val="Akapitzlist"/>
        <w:numPr>
          <w:ilvl w:val="0"/>
          <w:numId w:val="36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12C4327" w14:textId="640EB997" w:rsidR="004E09C4" w:rsidRDefault="004E09C4" w:rsidP="004E09C4">
      <w:pPr>
        <w:numPr>
          <w:ilvl w:val="0"/>
          <w:numId w:val="36"/>
        </w:numPr>
        <w:jc w:val="both"/>
      </w:pPr>
      <w:r w:rsidRPr="001F5BB3">
        <w:t xml:space="preserve">zapoznaliśmy się ze </w:t>
      </w:r>
      <w:r>
        <w:t>wzor</w:t>
      </w:r>
      <w:r w:rsidRPr="001F5BB3">
        <w:t xml:space="preserve">em umowy, który jest </w:t>
      </w:r>
      <w:r w:rsidRPr="00747FDA">
        <w:t xml:space="preserve">załącznikiem nr </w:t>
      </w:r>
      <w:r w:rsidR="00747FDA" w:rsidRPr="00747FDA">
        <w:t>7</w:t>
      </w:r>
      <w:r w:rsidRPr="00747FDA">
        <w:t xml:space="preserve"> </w:t>
      </w:r>
      <w:r w:rsidRPr="001F5BB3">
        <w:t xml:space="preserve">do Specyfikacji Warunków Zamówienia i zobowiązujemy się w przypadku wyboru naszej oferty </w:t>
      </w:r>
      <w:r>
        <w:br/>
      </w:r>
      <w:r w:rsidRPr="001F5BB3">
        <w:t>do zawarcia umowy na zawartych tam warunkach w miejscu i terminie wyznaczonym przez Zamawiającego</w:t>
      </w:r>
      <w:r>
        <w:t>;</w:t>
      </w:r>
    </w:p>
    <w:p w14:paraId="7937148A" w14:textId="77777777" w:rsidR="004E09C4" w:rsidRDefault="004E09C4" w:rsidP="004E09C4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007487">
      <w:pPr>
        <w:numPr>
          <w:ilvl w:val="0"/>
          <w:numId w:val="36"/>
        </w:numPr>
        <w:spacing w:after="24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art.108 ust 1 pkt 1-6 ustawy Pzp.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109 ust. 1 pkt 4 ustawy Pzp</w:t>
      </w:r>
    </w:p>
    <w:p w14:paraId="6FCD7C77" w14:textId="2719438E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7 ust. 1 ustawy </w:t>
      </w:r>
      <w:r w:rsidR="00A073AB">
        <w:rPr>
          <w:sz w:val="22"/>
          <w:szCs w:val="22"/>
        </w:rPr>
        <w:br/>
      </w:r>
      <w:r w:rsidRPr="009F370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017EA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FB3FECF" w14:textId="77777777" w:rsidR="00017EAC" w:rsidRPr="00281DC6" w:rsidRDefault="00017EAC" w:rsidP="00017EAC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674341F5" w14:textId="77777777" w:rsidR="00017EAC" w:rsidRPr="00281DC6" w:rsidRDefault="00017EAC" w:rsidP="00017EAC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A465076" w14:textId="77777777" w:rsidR="00017EAC" w:rsidRPr="00281DC6" w:rsidRDefault="00017EAC" w:rsidP="00017EAC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6898D65" w14:textId="77777777" w:rsidR="00017EAC" w:rsidRPr="00085C92" w:rsidRDefault="00017EAC" w:rsidP="00017EAC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6021CF4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A1D9E80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D565085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35BC4BF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5297C9B3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21AA9A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3F1582F" w14:textId="77777777" w:rsid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</w:p>
    <w:p w14:paraId="22BC726D" w14:textId="2C27F511" w:rsidR="00017EAC" w:rsidRP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Uwaga!</w:t>
      </w:r>
    </w:p>
    <w:p w14:paraId="327E8C07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CEA682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1D6AB63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17EAC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17EAC">
        <w:rPr>
          <w:rFonts w:eastAsia="Calibri"/>
          <w:b/>
          <w:i/>
          <w:sz w:val="18"/>
          <w:szCs w:val="18"/>
          <w:lang w:eastAsia="en-US"/>
        </w:rPr>
        <w:t>i które</w:t>
      </w:r>
      <w:r w:rsidRPr="00017EAC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12AAFCC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4B0EB5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52420CAD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5CF27CA9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2AF571E7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4EE42B18" w14:textId="5DA55687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22560CB1" w14:textId="77777777" w:rsidR="009902F3" w:rsidRDefault="009902F3" w:rsidP="009902F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lastRenderedPageBreak/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623D2190" w:rsidR="00D74BC1" w:rsidRDefault="00281DC6">
    <w:pPr>
      <w:pStyle w:val="Nagwek"/>
    </w:pPr>
    <w:r>
      <w:t>Znak sprawy: SZW/DZP/</w:t>
    </w:r>
    <w:r w:rsidR="005E7943">
      <w:t>132</w:t>
    </w:r>
    <w:r>
      <w:t>/202</w:t>
    </w:r>
    <w:r w:rsidR="005E7943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07487"/>
    <w:rsid w:val="00012B4A"/>
    <w:rsid w:val="00017EAC"/>
    <w:rsid w:val="000540D7"/>
    <w:rsid w:val="00071FE3"/>
    <w:rsid w:val="0011274B"/>
    <w:rsid w:val="001371D9"/>
    <w:rsid w:val="00150A60"/>
    <w:rsid w:val="001671AF"/>
    <w:rsid w:val="0017408A"/>
    <w:rsid w:val="00176904"/>
    <w:rsid w:val="00180027"/>
    <w:rsid w:val="00180314"/>
    <w:rsid w:val="0018410E"/>
    <w:rsid w:val="001C0077"/>
    <w:rsid w:val="001C009E"/>
    <w:rsid w:val="001E750E"/>
    <w:rsid w:val="002235C4"/>
    <w:rsid w:val="0026270B"/>
    <w:rsid w:val="00281DC6"/>
    <w:rsid w:val="0029656A"/>
    <w:rsid w:val="002A007A"/>
    <w:rsid w:val="002B7C3B"/>
    <w:rsid w:val="002C3230"/>
    <w:rsid w:val="0030391A"/>
    <w:rsid w:val="00350590"/>
    <w:rsid w:val="0038224B"/>
    <w:rsid w:val="003A60C7"/>
    <w:rsid w:val="003A652F"/>
    <w:rsid w:val="00442BE0"/>
    <w:rsid w:val="00443C09"/>
    <w:rsid w:val="00460383"/>
    <w:rsid w:val="00476C42"/>
    <w:rsid w:val="004A1487"/>
    <w:rsid w:val="004A2566"/>
    <w:rsid w:val="004D43D5"/>
    <w:rsid w:val="004E09C4"/>
    <w:rsid w:val="004E2626"/>
    <w:rsid w:val="00520D37"/>
    <w:rsid w:val="00535E57"/>
    <w:rsid w:val="005668C4"/>
    <w:rsid w:val="005A70C7"/>
    <w:rsid w:val="005B2AE0"/>
    <w:rsid w:val="005E2A2E"/>
    <w:rsid w:val="005E7943"/>
    <w:rsid w:val="00613B65"/>
    <w:rsid w:val="00640D4E"/>
    <w:rsid w:val="0064110C"/>
    <w:rsid w:val="006A0EFD"/>
    <w:rsid w:val="006B3050"/>
    <w:rsid w:val="006F285D"/>
    <w:rsid w:val="00740C0B"/>
    <w:rsid w:val="00747FDA"/>
    <w:rsid w:val="007717C3"/>
    <w:rsid w:val="00791847"/>
    <w:rsid w:val="007B7258"/>
    <w:rsid w:val="007D6DD2"/>
    <w:rsid w:val="00804388"/>
    <w:rsid w:val="00812E90"/>
    <w:rsid w:val="008D03BF"/>
    <w:rsid w:val="008F154A"/>
    <w:rsid w:val="00916B87"/>
    <w:rsid w:val="0093330F"/>
    <w:rsid w:val="00935292"/>
    <w:rsid w:val="00957208"/>
    <w:rsid w:val="00977DCC"/>
    <w:rsid w:val="009902F3"/>
    <w:rsid w:val="009B7840"/>
    <w:rsid w:val="009C5AF5"/>
    <w:rsid w:val="009E7BB1"/>
    <w:rsid w:val="009F32F7"/>
    <w:rsid w:val="00A073AB"/>
    <w:rsid w:val="00A84131"/>
    <w:rsid w:val="00AD7E79"/>
    <w:rsid w:val="00AF433B"/>
    <w:rsid w:val="00B22D6B"/>
    <w:rsid w:val="00B26097"/>
    <w:rsid w:val="00B5095E"/>
    <w:rsid w:val="00B679F6"/>
    <w:rsid w:val="00B74899"/>
    <w:rsid w:val="00B94231"/>
    <w:rsid w:val="00BA2129"/>
    <w:rsid w:val="00BB7F3F"/>
    <w:rsid w:val="00C15918"/>
    <w:rsid w:val="00C434DC"/>
    <w:rsid w:val="00C97A18"/>
    <w:rsid w:val="00CA0475"/>
    <w:rsid w:val="00CA7C6C"/>
    <w:rsid w:val="00CB2BE7"/>
    <w:rsid w:val="00CC1C1E"/>
    <w:rsid w:val="00CF3AA7"/>
    <w:rsid w:val="00D052E3"/>
    <w:rsid w:val="00D17CCA"/>
    <w:rsid w:val="00D43DB4"/>
    <w:rsid w:val="00D52747"/>
    <w:rsid w:val="00D74BC1"/>
    <w:rsid w:val="00D80BE8"/>
    <w:rsid w:val="00E340C6"/>
    <w:rsid w:val="00E73494"/>
    <w:rsid w:val="00E86ED6"/>
    <w:rsid w:val="00F2537A"/>
    <w:rsid w:val="00F62FCC"/>
    <w:rsid w:val="00F7356F"/>
    <w:rsid w:val="00F73F3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0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171</TotalTime>
  <Pages>4</Pages>
  <Words>691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52</cp:revision>
  <cp:lastPrinted>2024-10-21T07:54:00Z</cp:lastPrinted>
  <dcterms:created xsi:type="dcterms:W3CDTF">2021-03-05T08:11:00Z</dcterms:created>
  <dcterms:modified xsi:type="dcterms:W3CDTF">2025-10-15T13:43:00Z</dcterms:modified>
</cp:coreProperties>
</file>