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C9486" w14:textId="0E4B57A4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8547CE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14C1C13B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576170">
        <w:rPr>
          <w:rFonts w:ascii="Times New Roman" w:eastAsia="Times New Roman" w:hAnsi="Times New Roman"/>
          <w:b/>
          <w:lang w:eastAsia="pl-PL"/>
        </w:rPr>
        <w:t>132</w:t>
      </w:r>
      <w:r w:rsidR="00663E40">
        <w:rPr>
          <w:rFonts w:ascii="Times New Roman" w:eastAsia="Times New Roman" w:hAnsi="Times New Roman"/>
          <w:b/>
          <w:lang w:eastAsia="pl-PL"/>
        </w:rPr>
        <w:t>/</w:t>
      </w:r>
      <w:r w:rsidR="00BC22CA" w:rsidRPr="00BC22CA">
        <w:rPr>
          <w:rFonts w:ascii="Times New Roman" w:eastAsia="Times New Roman" w:hAnsi="Times New Roman"/>
          <w:b/>
          <w:lang w:eastAsia="pl-PL"/>
        </w:rPr>
        <w:t>202</w:t>
      </w:r>
      <w:r w:rsidR="00663E40">
        <w:rPr>
          <w:rFonts w:ascii="Times New Roman" w:eastAsia="Times New Roman" w:hAnsi="Times New Roman"/>
          <w:b/>
          <w:lang w:eastAsia="pl-PL"/>
        </w:rPr>
        <w:t>5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0F41B9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B863CDB" w14:textId="77777777" w:rsidR="00576170" w:rsidRDefault="00576170" w:rsidP="00576170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436348E" w14:textId="5E8B27E4" w:rsidR="00576170" w:rsidRDefault="00576170" w:rsidP="00576170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76170">
        <w:rPr>
          <w:rFonts w:ascii="Times New Roman" w:hAnsi="Times New Roman"/>
          <w:b/>
          <w:sz w:val="24"/>
          <w:szCs w:val="24"/>
        </w:rPr>
        <w:t>Remont sali cięć cesarskich i izby przyjęć położniczych w Szpitalu Wojewódzkim w Poznaniu</w:t>
      </w:r>
    </w:p>
    <w:p w14:paraId="4A06A6D4" w14:textId="3FF34F4E" w:rsidR="00DC652A" w:rsidRPr="00BB27F1" w:rsidRDefault="00CB29AC" w:rsidP="001251B0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BB27F1">
        <w:rPr>
          <w:rFonts w:ascii="Times New Roman" w:eastAsia="Times New Roman" w:hAnsi="Times New Roman"/>
          <w:lang w:eastAsia="pl-PL"/>
        </w:rPr>
        <w:t>O</w:t>
      </w:r>
      <w:r w:rsidR="00DC652A" w:rsidRPr="00BB27F1">
        <w:rPr>
          <w:rFonts w:ascii="Times New Roman" w:eastAsia="Times New Roman" w:hAnsi="Times New Roman"/>
          <w:lang w:eastAsia="pl-PL"/>
        </w:rPr>
        <w:t>świadczam, że: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AB500DF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CEF2D2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83A95" w14:textId="673293EC" w:rsidR="00BC22CA" w:rsidRPr="00F72F20" w:rsidRDefault="00BC22CA" w:rsidP="00F72F20">
    <w:pPr>
      <w:pStyle w:val="Nagwek"/>
      <w:jc w:val="center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0F07F9"/>
    <w:rsid w:val="000F41B9"/>
    <w:rsid w:val="001231F7"/>
    <w:rsid w:val="001251B0"/>
    <w:rsid w:val="0016158F"/>
    <w:rsid w:val="001C2314"/>
    <w:rsid w:val="001C24B3"/>
    <w:rsid w:val="00213980"/>
    <w:rsid w:val="002F7928"/>
    <w:rsid w:val="004374F2"/>
    <w:rsid w:val="00460705"/>
    <w:rsid w:val="00485239"/>
    <w:rsid w:val="004A6FA4"/>
    <w:rsid w:val="004B299B"/>
    <w:rsid w:val="004E27D7"/>
    <w:rsid w:val="0055145C"/>
    <w:rsid w:val="005526AA"/>
    <w:rsid w:val="005624D8"/>
    <w:rsid w:val="00576170"/>
    <w:rsid w:val="00620476"/>
    <w:rsid w:val="00632866"/>
    <w:rsid w:val="00657A47"/>
    <w:rsid w:val="00663E40"/>
    <w:rsid w:val="00745A44"/>
    <w:rsid w:val="007666D6"/>
    <w:rsid w:val="00824D73"/>
    <w:rsid w:val="00830970"/>
    <w:rsid w:val="00840A2E"/>
    <w:rsid w:val="008547CE"/>
    <w:rsid w:val="008B797E"/>
    <w:rsid w:val="008F2498"/>
    <w:rsid w:val="008F7D95"/>
    <w:rsid w:val="0093388F"/>
    <w:rsid w:val="00A56A6F"/>
    <w:rsid w:val="00A87380"/>
    <w:rsid w:val="00AA5F0D"/>
    <w:rsid w:val="00AC7B3A"/>
    <w:rsid w:val="00AF7375"/>
    <w:rsid w:val="00B24B0F"/>
    <w:rsid w:val="00B77707"/>
    <w:rsid w:val="00BB27F1"/>
    <w:rsid w:val="00BC22CA"/>
    <w:rsid w:val="00BE0422"/>
    <w:rsid w:val="00BE3BCE"/>
    <w:rsid w:val="00BF2693"/>
    <w:rsid w:val="00CB29AC"/>
    <w:rsid w:val="00CB6F6B"/>
    <w:rsid w:val="00D55FC4"/>
    <w:rsid w:val="00D67EDF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72F2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281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Monika Ćwiertka</cp:lastModifiedBy>
  <cp:revision>16</cp:revision>
  <dcterms:created xsi:type="dcterms:W3CDTF">2021-02-19T11:58:00Z</dcterms:created>
  <dcterms:modified xsi:type="dcterms:W3CDTF">2025-10-15T10:43:00Z</dcterms:modified>
</cp:coreProperties>
</file>