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48ED5" w14:textId="77777777" w:rsidR="00081D13" w:rsidRPr="002327BB" w:rsidRDefault="009E774A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327BB">
        <w:rPr>
          <w:rFonts w:ascii="Cambria" w:hAnsi="Cambria" w:cs="Arial"/>
        </w:rPr>
        <w:t>Poznań</w:t>
      </w:r>
      <w:r w:rsidR="00081D13" w:rsidRPr="002327BB">
        <w:rPr>
          <w:rFonts w:ascii="Cambria" w:hAnsi="Cambria" w:cs="Arial"/>
        </w:rPr>
        <w:t xml:space="preserve"> dnia: </w:t>
      </w:r>
      <w:r w:rsidRPr="002327BB">
        <w:rPr>
          <w:rFonts w:ascii="Cambria" w:hAnsi="Cambria" w:cs="Arial"/>
        </w:rPr>
        <w:t>2025-10-17</w:t>
      </w:r>
    </w:p>
    <w:p w14:paraId="5068596B" w14:textId="77777777" w:rsidR="00081D13" w:rsidRPr="002327BB" w:rsidRDefault="009E774A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2327BB">
        <w:rPr>
          <w:rFonts w:ascii="Cambria" w:hAnsi="Cambria" w:cs="Arial"/>
          <w:b/>
          <w:bCs/>
        </w:rPr>
        <w:t>Uniwersytet im. Adama Mickiewicza w Poznaniu</w:t>
      </w:r>
    </w:p>
    <w:p w14:paraId="4E3B481E" w14:textId="77777777" w:rsidR="00081D13" w:rsidRPr="002327BB" w:rsidRDefault="009E774A" w:rsidP="00081D13">
      <w:pPr>
        <w:spacing w:line="360" w:lineRule="auto"/>
        <w:ind w:right="3969"/>
        <w:rPr>
          <w:rFonts w:ascii="Cambria" w:hAnsi="Cambria" w:cs="Arial"/>
        </w:rPr>
      </w:pPr>
      <w:r w:rsidRPr="002327BB">
        <w:rPr>
          <w:rFonts w:ascii="Cambria" w:hAnsi="Cambria" w:cs="Arial"/>
        </w:rPr>
        <w:t>ul. Wieniawskiego</w:t>
      </w:r>
      <w:r w:rsidR="00081D13" w:rsidRPr="002327BB">
        <w:rPr>
          <w:rFonts w:ascii="Cambria" w:hAnsi="Cambria" w:cs="Arial"/>
        </w:rPr>
        <w:t xml:space="preserve"> </w:t>
      </w:r>
      <w:r w:rsidRPr="002327BB">
        <w:rPr>
          <w:rFonts w:ascii="Cambria" w:hAnsi="Cambria" w:cs="Arial"/>
        </w:rPr>
        <w:t>1</w:t>
      </w:r>
    </w:p>
    <w:p w14:paraId="534A9677" w14:textId="77777777" w:rsidR="00081D13" w:rsidRPr="002327BB" w:rsidRDefault="009E774A" w:rsidP="00081D13">
      <w:pPr>
        <w:ind w:right="3969"/>
        <w:rPr>
          <w:rFonts w:ascii="Cambria" w:hAnsi="Cambria" w:cs="Arial"/>
        </w:rPr>
      </w:pPr>
      <w:r w:rsidRPr="002327BB">
        <w:rPr>
          <w:rFonts w:ascii="Cambria" w:hAnsi="Cambria" w:cs="Arial"/>
        </w:rPr>
        <w:t>61-712</w:t>
      </w:r>
      <w:r w:rsidR="00081D13" w:rsidRPr="002327BB">
        <w:rPr>
          <w:rFonts w:ascii="Cambria" w:hAnsi="Cambria" w:cs="Arial"/>
        </w:rPr>
        <w:t xml:space="preserve"> </w:t>
      </w:r>
      <w:r w:rsidRPr="002327BB">
        <w:rPr>
          <w:rFonts w:ascii="Cambria" w:hAnsi="Cambria" w:cs="Arial"/>
        </w:rPr>
        <w:t>Poznań</w:t>
      </w:r>
    </w:p>
    <w:p w14:paraId="6F7B3ED3" w14:textId="77777777" w:rsidR="00081D13" w:rsidRPr="002327BB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2327BB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66261E8F" w14:textId="235EAC28" w:rsidR="00081D13" w:rsidRPr="002327BB" w:rsidRDefault="002327BB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2327BB">
        <w:rPr>
          <w:rFonts w:ascii="Cambria" w:hAnsi="Cambria" w:cs="Arial"/>
          <w:bCs/>
          <w:sz w:val="18"/>
          <w:szCs w:val="18"/>
        </w:rPr>
        <w:t>ZP3/5649</w:t>
      </w:r>
    </w:p>
    <w:p w14:paraId="5F6F422B" w14:textId="77777777" w:rsidR="00081D13" w:rsidRPr="002327BB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327BB" w14:paraId="45B227B3" w14:textId="77777777" w:rsidTr="00C13EA9">
        <w:tc>
          <w:tcPr>
            <w:tcW w:w="10065" w:type="dxa"/>
            <w:shd w:val="clear" w:color="auto" w:fill="F2F2F2"/>
            <w:hideMark/>
          </w:tcPr>
          <w:p w14:paraId="4A4A4CE1" w14:textId="77777777" w:rsidR="00081D13" w:rsidRPr="002327BB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327BB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F7424BD" w14:textId="77777777" w:rsidR="00081D13" w:rsidRPr="002327BB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327BB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EA9CAFA" w14:textId="77777777" w:rsidR="00081D13" w:rsidRPr="002327BB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32DCC791" w14:textId="06104C12" w:rsidR="00081D13" w:rsidRPr="002327BB" w:rsidRDefault="00081D13" w:rsidP="002327BB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2327BB">
        <w:rPr>
          <w:rFonts w:ascii="Cambria" w:eastAsia="Calibri" w:hAnsi="Cambria" w:cs="Arial"/>
          <w:lang w:eastAsia="en-US"/>
        </w:rPr>
        <w:t xml:space="preserve">Dotyczy </w:t>
      </w:r>
      <w:r w:rsidRPr="002327BB">
        <w:rPr>
          <w:rFonts w:ascii="Cambria" w:hAnsi="Cambria" w:cs="Arial"/>
        </w:rPr>
        <w:t>postępowania o udzielenie zamówienia publicznego</w:t>
      </w:r>
      <w:r w:rsidR="002327BB" w:rsidRPr="002327BB">
        <w:rPr>
          <w:rFonts w:ascii="Cambria" w:hAnsi="Cambria" w:cs="Arial"/>
        </w:rPr>
        <w:t xml:space="preserve"> </w:t>
      </w:r>
      <w:r w:rsidR="002327BB" w:rsidRPr="002327BB">
        <w:rPr>
          <w:rFonts w:ascii="Cambria" w:hAnsi="Cambria" w:cs="Arial"/>
          <w:bCs/>
        </w:rPr>
        <w:t>ZP3/5649 Modernizacja pracowni do nauki tłumaczeń symultanicznych w bud. UAM, Collegium Novum, al. Niepodległości 4 w Poznaniu</w:t>
      </w:r>
    </w:p>
    <w:p w14:paraId="580EC204" w14:textId="77777777" w:rsidR="00081D13" w:rsidRPr="002327BB" w:rsidRDefault="00081D13" w:rsidP="002327BB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93601AC" w14:textId="77777777" w:rsidR="00081D13" w:rsidRPr="002327BB" w:rsidRDefault="00C65E53" w:rsidP="002327BB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2327BB">
        <w:rPr>
          <w:rFonts w:ascii="Cambria" w:hAnsi="Cambria" w:cs="Arial"/>
        </w:rPr>
        <w:t xml:space="preserve">Zamawiający, </w:t>
      </w:r>
      <w:r w:rsidR="009E774A" w:rsidRPr="002327BB">
        <w:rPr>
          <w:rFonts w:ascii="Cambria" w:hAnsi="Cambria" w:cs="Arial"/>
          <w:b/>
        </w:rPr>
        <w:t>Uniwersytet im. Adama Mickiewicza w Poznaniu</w:t>
      </w:r>
      <w:r w:rsidRPr="002327BB">
        <w:rPr>
          <w:rFonts w:ascii="Cambria" w:hAnsi="Cambria" w:cs="Arial"/>
        </w:rPr>
        <w:t xml:space="preserve">, działając na podstawie art. 253 </w:t>
      </w:r>
      <w:r w:rsidR="00A17CDB" w:rsidRPr="002327BB">
        <w:rPr>
          <w:rFonts w:ascii="Cambria" w:hAnsi="Cambria" w:cs="Arial"/>
        </w:rPr>
        <w:t xml:space="preserve">ust. 1 pkt. 1 i </w:t>
      </w:r>
      <w:r w:rsidRPr="002327BB">
        <w:rPr>
          <w:rFonts w:ascii="Cambria" w:hAnsi="Cambria" w:cs="Arial"/>
        </w:rPr>
        <w:t xml:space="preserve">ust. </w:t>
      </w:r>
      <w:r w:rsidR="00A17CDB" w:rsidRPr="002327BB">
        <w:rPr>
          <w:rFonts w:ascii="Cambria" w:hAnsi="Cambria" w:cs="Arial"/>
        </w:rPr>
        <w:t>2</w:t>
      </w:r>
      <w:r w:rsidRPr="002327BB">
        <w:rPr>
          <w:rFonts w:ascii="Cambria" w:hAnsi="Cambria" w:cs="Arial"/>
        </w:rPr>
        <w:t xml:space="preserve"> </w:t>
      </w:r>
      <w:r w:rsidR="00081D13" w:rsidRPr="002327BB">
        <w:rPr>
          <w:rFonts w:ascii="Cambria" w:hAnsi="Cambria" w:cs="Arial"/>
        </w:rPr>
        <w:t xml:space="preserve">ustawy z dnia 11 września 2019r. Prawo zamówień publicznych </w:t>
      </w:r>
      <w:r w:rsidR="009E774A" w:rsidRPr="002327BB">
        <w:rPr>
          <w:rFonts w:ascii="Cambria" w:hAnsi="Cambria" w:cs="Arial"/>
        </w:rPr>
        <w:t>(</w:t>
      </w:r>
      <w:proofErr w:type="spellStart"/>
      <w:r w:rsidR="009E774A" w:rsidRPr="002327BB">
        <w:rPr>
          <w:rFonts w:ascii="Cambria" w:hAnsi="Cambria" w:cs="Arial"/>
        </w:rPr>
        <w:t>t.j</w:t>
      </w:r>
      <w:proofErr w:type="spellEnd"/>
      <w:r w:rsidR="009E774A" w:rsidRPr="002327BB">
        <w:rPr>
          <w:rFonts w:ascii="Cambria" w:hAnsi="Cambria" w:cs="Arial"/>
        </w:rPr>
        <w:t>. Dz. U. z 2024 poz. 1320)</w:t>
      </w:r>
      <w:r w:rsidR="00081D13" w:rsidRPr="002327BB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2327BB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E774A" w:rsidRPr="002327BB" w14:paraId="5707CE7A" w14:textId="77777777" w:rsidTr="002327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7EB04BE" w14:textId="77777777" w:rsidR="009E774A" w:rsidRPr="002327BB" w:rsidRDefault="009E774A" w:rsidP="002327BB">
            <w:pPr>
              <w:spacing w:before="80"/>
              <w:ind w:left="209"/>
              <w:jc w:val="both"/>
              <w:rPr>
                <w:rFonts w:ascii="Cambria" w:hAnsi="Cambria" w:cs="Arial"/>
                <w:b/>
              </w:rPr>
            </w:pPr>
            <w:r w:rsidRPr="002327BB">
              <w:rPr>
                <w:rFonts w:ascii="Cambria" w:hAnsi="Cambria" w:cs="Arial"/>
                <w:b/>
              </w:rPr>
              <w:t>PROVIS s.c. Profesjonalne Systemy Audiowizualne</w:t>
            </w:r>
          </w:p>
          <w:p w14:paraId="4E21BE05" w14:textId="77777777" w:rsidR="009E774A" w:rsidRPr="002327BB" w:rsidRDefault="009E774A" w:rsidP="002327BB">
            <w:pPr>
              <w:ind w:left="209"/>
              <w:jc w:val="both"/>
              <w:rPr>
                <w:rFonts w:ascii="Cambria" w:hAnsi="Cambria" w:cs="Arial"/>
                <w:b/>
              </w:rPr>
            </w:pPr>
            <w:r w:rsidRPr="002327BB">
              <w:rPr>
                <w:rFonts w:ascii="Cambria" w:hAnsi="Cambria" w:cs="Arial"/>
                <w:bCs/>
              </w:rPr>
              <w:t>Grabowska</w:t>
            </w:r>
            <w:r w:rsidRPr="002327BB">
              <w:rPr>
                <w:rFonts w:ascii="Cambria" w:hAnsi="Cambria" w:cs="Arial"/>
                <w:bCs/>
              </w:rPr>
              <w:t xml:space="preserve"> </w:t>
            </w:r>
            <w:r w:rsidRPr="002327BB">
              <w:rPr>
                <w:rFonts w:ascii="Cambria" w:hAnsi="Cambria" w:cs="Arial"/>
                <w:bCs/>
              </w:rPr>
              <w:t>2</w:t>
            </w:r>
            <w:r w:rsidRPr="002327BB">
              <w:rPr>
                <w:rFonts w:ascii="Cambria" w:hAnsi="Cambria" w:cs="Arial"/>
                <w:bCs/>
              </w:rPr>
              <w:t xml:space="preserve"> </w:t>
            </w:r>
          </w:p>
          <w:p w14:paraId="7F83AD37" w14:textId="77777777" w:rsidR="009E774A" w:rsidRPr="002327BB" w:rsidRDefault="009E774A" w:rsidP="002327BB">
            <w:pPr>
              <w:ind w:left="209"/>
              <w:jc w:val="both"/>
              <w:rPr>
                <w:rFonts w:ascii="Cambria" w:hAnsi="Cambria" w:cs="Arial"/>
                <w:bCs/>
              </w:rPr>
            </w:pPr>
            <w:r w:rsidRPr="002327BB">
              <w:rPr>
                <w:rFonts w:ascii="Cambria" w:hAnsi="Cambria" w:cs="Arial"/>
                <w:bCs/>
              </w:rPr>
              <w:t>60-163</w:t>
            </w:r>
            <w:r w:rsidRPr="002327BB">
              <w:rPr>
                <w:rFonts w:ascii="Cambria" w:hAnsi="Cambria" w:cs="Arial"/>
                <w:bCs/>
              </w:rPr>
              <w:t xml:space="preserve"> </w:t>
            </w:r>
            <w:r w:rsidRPr="002327BB">
              <w:rPr>
                <w:rFonts w:ascii="Cambria" w:hAnsi="Cambria" w:cs="Arial"/>
                <w:bCs/>
              </w:rPr>
              <w:t>Poznań</w:t>
            </w:r>
          </w:p>
          <w:p w14:paraId="79990A4B" w14:textId="77777777" w:rsidR="009E774A" w:rsidRPr="002327BB" w:rsidRDefault="009E774A" w:rsidP="002327BB">
            <w:pPr>
              <w:spacing w:before="120" w:after="40"/>
              <w:ind w:left="209"/>
              <w:jc w:val="both"/>
              <w:rPr>
                <w:rFonts w:ascii="Cambria" w:hAnsi="Cambria" w:cs="Arial"/>
              </w:rPr>
            </w:pPr>
            <w:r w:rsidRPr="002327BB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2327BB">
              <w:rPr>
                <w:rFonts w:ascii="Cambria" w:hAnsi="Cambria" w:cs="Arial"/>
              </w:rPr>
              <w:t xml:space="preserve"> </w:t>
            </w:r>
            <w:bookmarkEnd w:id="1"/>
            <w:r w:rsidRPr="002327BB">
              <w:rPr>
                <w:rFonts w:ascii="Cambria" w:hAnsi="Cambria" w:cs="Arial"/>
                <w:b/>
              </w:rPr>
              <w:t>200 854.40 zł</w:t>
            </w:r>
            <w:r w:rsidRPr="002327BB">
              <w:rPr>
                <w:rFonts w:ascii="Cambria" w:hAnsi="Cambria" w:cs="Arial"/>
                <w:b/>
              </w:rPr>
              <w:t xml:space="preserve"> brutto</w:t>
            </w:r>
            <w:r w:rsidRPr="002327BB">
              <w:rPr>
                <w:rFonts w:ascii="Cambria" w:hAnsi="Cambria" w:cs="Arial"/>
                <w:bCs/>
              </w:rPr>
              <w:t>.</w:t>
            </w:r>
          </w:p>
          <w:p w14:paraId="74EA2E86" w14:textId="087348C2" w:rsidR="009E774A" w:rsidRPr="002327BB" w:rsidRDefault="009E774A" w:rsidP="002327BB">
            <w:pPr>
              <w:spacing w:before="240" w:after="60"/>
              <w:ind w:left="209"/>
              <w:jc w:val="both"/>
              <w:rPr>
                <w:rFonts w:ascii="Cambria" w:hAnsi="Cambria" w:cs="Arial"/>
              </w:rPr>
            </w:pPr>
            <w:r w:rsidRPr="002327BB">
              <w:rPr>
                <w:rFonts w:ascii="Cambria" w:hAnsi="Cambria" w:cs="Arial"/>
                <w:color w:val="000000"/>
              </w:rPr>
              <w:t>Uzasadnienie wyboru:</w:t>
            </w:r>
            <w:r w:rsidR="002327BB">
              <w:rPr>
                <w:rFonts w:ascii="Cambria" w:hAnsi="Cambria" w:cs="Arial"/>
                <w:color w:val="000000"/>
              </w:rPr>
              <w:t xml:space="preserve"> </w:t>
            </w:r>
            <w:r w:rsidRPr="002327BB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1890BA4" w14:textId="77777777" w:rsidR="00081D13" w:rsidRPr="002327BB" w:rsidRDefault="00081D13" w:rsidP="002327BB">
      <w:pPr>
        <w:spacing w:before="240" w:after="120"/>
        <w:jc w:val="both"/>
        <w:rPr>
          <w:rFonts w:ascii="Cambria" w:hAnsi="Cambria" w:cs="Arial"/>
          <w:color w:val="000000"/>
        </w:rPr>
      </w:pPr>
      <w:r w:rsidRPr="002327BB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327BB">
        <w:rPr>
          <w:rFonts w:ascii="Cambria" w:hAnsi="Cambria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2551"/>
        <w:gridCol w:w="2126"/>
        <w:gridCol w:w="2127"/>
      </w:tblGrid>
      <w:tr w:rsidR="002327BB" w:rsidRPr="002327BB" w14:paraId="7616844D" w14:textId="77777777" w:rsidTr="002327B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1906CF1" w14:textId="77777777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bookmarkStart w:id="2" w:name="_Hlk53517864"/>
            <w:r w:rsidRPr="002327BB"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CB035A2" w14:textId="77777777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2327BB"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F069120" w14:textId="102EC579" w:rsidR="002327BB" w:rsidRPr="002327BB" w:rsidRDefault="002327BB" w:rsidP="002327B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2327BB">
              <w:rPr>
                <w:rFonts w:ascii="Cambria" w:hAnsi="Cambria" w:cs="Arial"/>
                <w:bCs/>
                <w:sz w:val="24"/>
                <w:szCs w:val="24"/>
              </w:rPr>
              <w:t>Cena</w:t>
            </w:r>
            <w:r>
              <w:rPr>
                <w:rFonts w:ascii="Cambria" w:hAnsi="Cambria" w:cs="Arial"/>
                <w:bCs/>
                <w:sz w:val="24"/>
                <w:szCs w:val="24"/>
              </w:rPr>
              <w:t xml:space="preserve"> brutto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09FA231D" w14:textId="77777777" w:rsidR="002327BB" w:rsidRPr="002327BB" w:rsidRDefault="002327BB" w:rsidP="002327BB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2327BB">
              <w:rPr>
                <w:rFonts w:ascii="Cambria" w:hAnsi="Cambria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522BD1A5" w14:textId="77777777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2327BB"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327BB" w:rsidRPr="002327BB" w14:paraId="372689A3" w14:textId="77777777" w:rsidTr="002327BB">
        <w:tc>
          <w:tcPr>
            <w:tcW w:w="851" w:type="dxa"/>
            <w:vAlign w:val="center"/>
          </w:tcPr>
          <w:p w14:paraId="58DE72A3" w14:textId="77777777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327BB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8E0AA02" w14:textId="77777777" w:rsidR="002327BB" w:rsidRPr="002327BB" w:rsidRDefault="002327BB" w:rsidP="002327BB">
            <w:pPr>
              <w:pStyle w:val="Zwykytekst"/>
              <w:spacing w:before="40"/>
              <w:rPr>
                <w:rFonts w:ascii="Cambria" w:hAnsi="Cambria" w:cs="Arial"/>
                <w:b/>
                <w:sz w:val="22"/>
                <w:szCs w:val="22"/>
              </w:rPr>
            </w:pPr>
            <w:r w:rsidRPr="002327BB">
              <w:rPr>
                <w:rFonts w:ascii="Cambria" w:hAnsi="Cambria" w:cs="Arial"/>
                <w:b/>
                <w:sz w:val="22"/>
                <w:szCs w:val="22"/>
              </w:rPr>
              <w:t>PROVIS s.c. Profesjonalne Systemy Audiowizualne</w:t>
            </w:r>
          </w:p>
          <w:p w14:paraId="0DE703EB" w14:textId="77777777" w:rsidR="002327BB" w:rsidRPr="002327BB" w:rsidRDefault="002327BB" w:rsidP="002327BB">
            <w:pPr>
              <w:pStyle w:val="Zwykytekst"/>
              <w:rPr>
                <w:rFonts w:ascii="Cambria" w:hAnsi="Cambria" w:cs="Arial"/>
                <w:bCs/>
                <w:sz w:val="22"/>
                <w:szCs w:val="22"/>
              </w:rPr>
            </w:pPr>
            <w:r w:rsidRPr="002327BB">
              <w:rPr>
                <w:rFonts w:ascii="Cambria" w:hAnsi="Cambria" w:cs="Arial"/>
                <w:bCs/>
                <w:sz w:val="22"/>
                <w:szCs w:val="22"/>
              </w:rPr>
              <w:t>Grabowska</w:t>
            </w:r>
            <w:r w:rsidRPr="002327BB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Pr="002327BB">
              <w:rPr>
                <w:rFonts w:ascii="Cambria" w:hAnsi="Cambria" w:cs="Arial"/>
                <w:bCs/>
                <w:sz w:val="22"/>
                <w:szCs w:val="22"/>
              </w:rPr>
              <w:t>2</w:t>
            </w:r>
            <w:r w:rsidRPr="002327BB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</w:p>
          <w:p w14:paraId="728E0524" w14:textId="77777777" w:rsidR="002327BB" w:rsidRPr="002327BB" w:rsidRDefault="002327BB" w:rsidP="002327BB">
            <w:pPr>
              <w:pStyle w:val="Zwykytekst"/>
              <w:spacing w:after="40"/>
              <w:rPr>
                <w:rFonts w:ascii="Cambria" w:hAnsi="Cambria" w:cs="Arial"/>
                <w:bCs/>
                <w:sz w:val="22"/>
                <w:szCs w:val="22"/>
              </w:rPr>
            </w:pPr>
            <w:r w:rsidRPr="002327BB">
              <w:rPr>
                <w:rFonts w:ascii="Cambria" w:hAnsi="Cambria" w:cs="Arial"/>
                <w:bCs/>
                <w:sz w:val="22"/>
                <w:szCs w:val="22"/>
              </w:rPr>
              <w:t>60-163</w:t>
            </w:r>
            <w:r w:rsidRPr="002327BB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 w:rsidRPr="002327BB">
              <w:rPr>
                <w:rFonts w:ascii="Cambria" w:hAnsi="Cambria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2551" w:type="dxa"/>
            <w:vAlign w:val="center"/>
          </w:tcPr>
          <w:p w14:paraId="01F0E4B9" w14:textId="33738EAC" w:rsid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200 854,40 /</w:t>
            </w:r>
          </w:p>
          <w:p w14:paraId="4D682DD0" w14:textId="7BA4F250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327BB">
              <w:rPr>
                <w:rFonts w:ascii="Cambria" w:hAnsi="Cambria" w:cs="Arial"/>
                <w:sz w:val="22"/>
                <w:szCs w:val="22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2BB09FAF" w14:textId="67C0CE7F" w:rsid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10 tygodni /</w:t>
            </w:r>
          </w:p>
          <w:p w14:paraId="30B26898" w14:textId="60C97594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327BB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53C13BF8" w14:textId="77777777" w:rsidR="002327BB" w:rsidRPr="002327BB" w:rsidRDefault="002327BB" w:rsidP="002327BB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327BB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</w:tbl>
    <w:p w14:paraId="5C7B054F" w14:textId="77777777" w:rsidR="00E85D70" w:rsidRPr="002327BB" w:rsidRDefault="00E85D70" w:rsidP="002327BB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color w:val="000000"/>
        </w:rPr>
      </w:pPr>
    </w:p>
    <w:p w14:paraId="76879265" w14:textId="77777777" w:rsidR="00F960D7" w:rsidRPr="002327BB" w:rsidRDefault="00F960D7" w:rsidP="002327BB">
      <w:pPr>
        <w:jc w:val="both"/>
        <w:rPr>
          <w:rFonts w:ascii="Cambria" w:hAnsi="Cambria" w:cs="Arial"/>
        </w:rPr>
      </w:pPr>
    </w:p>
    <w:bookmarkEnd w:id="0"/>
    <w:sectPr w:rsidR="00F960D7" w:rsidRPr="002327BB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ECB89" w14:textId="77777777" w:rsidR="00930F69" w:rsidRDefault="00930F69">
      <w:r>
        <w:separator/>
      </w:r>
    </w:p>
  </w:endnote>
  <w:endnote w:type="continuationSeparator" w:id="0">
    <w:p w14:paraId="645272EF" w14:textId="77777777" w:rsidR="00930F69" w:rsidRDefault="00930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3C594" w14:textId="77777777" w:rsidR="009E774A" w:rsidRDefault="009E77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70125" w14:textId="29A5A230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D5591" w14:textId="77777777" w:rsidR="009E774A" w:rsidRDefault="009E7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7932A" w14:textId="77777777" w:rsidR="00930F69" w:rsidRDefault="00930F69">
      <w:r>
        <w:separator/>
      </w:r>
    </w:p>
  </w:footnote>
  <w:footnote w:type="continuationSeparator" w:id="0">
    <w:p w14:paraId="35BCD014" w14:textId="77777777" w:rsidR="00930F69" w:rsidRDefault="00930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BCB8C" w14:textId="77777777" w:rsidR="009E774A" w:rsidRDefault="009E77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1D901" w14:textId="77777777" w:rsidR="009E774A" w:rsidRDefault="009E77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9E0F3" w14:textId="77777777" w:rsidR="009E774A" w:rsidRDefault="009E77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F69"/>
    <w:rsid w:val="00005838"/>
    <w:rsid w:val="00022322"/>
    <w:rsid w:val="00042497"/>
    <w:rsid w:val="00081D13"/>
    <w:rsid w:val="000C1E6F"/>
    <w:rsid w:val="000E4E56"/>
    <w:rsid w:val="001A1468"/>
    <w:rsid w:val="001B7815"/>
    <w:rsid w:val="002327B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0F69"/>
    <w:rsid w:val="00952256"/>
    <w:rsid w:val="0097748A"/>
    <w:rsid w:val="009E774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011851"/>
  <w15:chartTrackingRefBased/>
  <w15:docId w15:val="{2694991B-F2A4-45CD-829A-61062CDEB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2025-10-17T06:31:00Z</dcterms:created>
  <dcterms:modified xsi:type="dcterms:W3CDTF">2025-10-17T06:31:00Z</dcterms:modified>
</cp:coreProperties>
</file>