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30AF8" w14:textId="1104BE83" w:rsidR="00535D8D" w:rsidRPr="00535D8D" w:rsidRDefault="00535D8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35D8D">
        <w:rPr>
          <w:rFonts w:ascii="Arial Narrow" w:hAnsi="Arial Narrow"/>
          <w:sz w:val="18"/>
          <w:szCs w:val="18"/>
        </w:rPr>
        <w:pict w14:anchorId="5E564B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1pt">
            <v:imagedata r:id="rId6" o:title=""/>
          </v:shape>
        </w:pict>
      </w:r>
    </w:p>
    <w:p w14:paraId="0DEB79DD" w14:textId="44A63B7A" w:rsidR="00986737" w:rsidRPr="00535D8D" w:rsidRDefault="000137AF" w:rsidP="00535D8D">
      <w:pPr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35D8D" w:rsidRPr="00535D8D">
        <w:rPr>
          <w:rFonts w:ascii="Arial Narrow" w:hAnsi="Arial Narrow" w:cs="Arial"/>
          <w:sz w:val="22"/>
          <w:szCs w:val="22"/>
        </w:rPr>
        <w:t xml:space="preserve"> </w:t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>
        <w:rPr>
          <w:rFonts w:ascii="Arial Narrow" w:hAnsi="Arial Narrow" w:cs="Arial"/>
          <w:sz w:val="22"/>
          <w:szCs w:val="22"/>
        </w:rPr>
        <w:tab/>
      </w:r>
      <w:r w:rsidR="00535D8D" w:rsidRPr="00535D8D">
        <w:rPr>
          <w:rFonts w:ascii="Arial Narrow" w:hAnsi="Arial Narrow" w:cs="Arial"/>
          <w:sz w:val="22"/>
          <w:szCs w:val="22"/>
        </w:rPr>
        <w:t>Bydgoszcz dnia: 2025-10-17</w:t>
      </w:r>
    </w:p>
    <w:p w14:paraId="1DAED6CC" w14:textId="77777777" w:rsidR="00986737" w:rsidRPr="00535D8D" w:rsidRDefault="000137AF" w:rsidP="00535D8D">
      <w:pPr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sz w:val="22"/>
          <w:szCs w:val="22"/>
        </w:rPr>
        <w:t>Powstańców Warszawy</w:t>
      </w:r>
      <w:r w:rsidR="00986737" w:rsidRPr="00535D8D">
        <w:rPr>
          <w:rFonts w:ascii="Arial Narrow" w:hAnsi="Arial Narrow" w:cs="Arial"/>
          <w:sz w:val="22"/>
          <w:szCs w:val="22"/>
        </w:rPr>
        <w:t xml:space="preserve"> </w:t>
      </w:r>
      <w:r w:rsidRPr="00535D8D">
        <w:rPr>
          <w:rFonts w:ascii="Arial Narrow" w:hAnsi="Arial Narrow" w:cs="Arial"/>
          <w:sz w:val="22"/>
          <w:szCs w:val="22"/>
        </w:rPr>
        <w:t>5</w:t>
      </w:r>
    </w:p>
    <w:p w14:paraId="57731CD6" w14:textId="29E63440" w:rsidR="00986737" w:rsidRPr="00535D8D" w:rsidRDefault="000137AF" w:rsidP="00535D8D">
      <w:pPr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sz w:val="22"/>
          <w:szCs w:val="22"/>
        </w:rPr>
        <w:t>85-681</w:t>
      </w:r>
      <w:r w:rsidR="00986737" w:rsidRPr="00535D8D">
        <w:rPr>
          <w:rFonts w:ascii="Arial Narrow" w:hAnsi="Arial Narrow" w:cs="Arial"/>
          <w:sz w:val="22"/>
          <w:szCs w:val="22"/>
        </w:rPr>
        <w:t xml:space="preserve"> </w:t>
      </w:r>
      <w:r w:rsidRPr="00535D8D">
        <w:rPr>
          <w:rFonts w:ascii="Arial Narrow" w:hAnsi="Arial Narrow" w:cs="Arial"/>
          <w:sz w:val="22"/>
          <w:szCs w:val="22"/>
        </w:rPr>
        <w:t>Bydgoszcz</w:t>
      </w:r>
      <w:r w:rsidR="00535D8D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35D8D" w14:paraId="532CD940" w14:textId="77777777" w:rsidTr="00535D8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511203" w14:textId="77777777" w:rsidR="00986737" w:rsidRPr="00535D8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35D8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A97561F" w14:textId="77777777" w:rsidR="00986737" w:rsidRPr="00535D8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ACFD65B" w14:textId="77777777" w:rsidR="00986737" w:rsidRPr="00535D8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5D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35D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5D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35D8D" w14:paraId="13DBD171" w14:textId="77777777" w:rsidTr="005A632E">
        <w:tc>
          <w:tcPr>
            <w:tcW w:w="2269" w:type="dxa"/>
          </w:tcPr>
          <w:p w14:paraId="325F1489" w14:textId="77777777" w:rsidR="00986737" w:rsidRPr="00535D8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5D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4A39D72" w14:textId="77777777" w:rsidR="00986737" w:rsidRPr="00535D8D" w:rsidRDefault="000137A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5D8D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986737" w:rsidRPr="00535D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137AF" w:rsidRPr="00535D8D" w14:paraId="109493EA" w14:textId="77777777" w:rsidTr="008B4DC2">
        <w:tc>
          <w:tcPr>
            <w:tcW w:w="2269" w:type="dxa"/>
          </w:tcPr>
          <w:p w14:paraId="72FEAA46" w14:textId="77777777" w:rsidR="000137AF" w:rsidRPr="00535D8D" w:rsidRDefault="000137AF" w:rsidP="008B4D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5D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ED7318C" w14:textId="77777777" w:rsidR="000137AF" w:rsidRPr="00535D8D" w:rsidRDefault="000137AF" w:rsidP="008B4D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5D8D">
              <w:rPr>
                <w:rFonts w:ascii="Arial Narrow" w:hAnsi="Arial Narrow" w:cs="Arial"/>
                <w:bCs/>
                <w:sz w:val="22"/>
                <w:szCs w:val="22"/>
              </w:rPr>
              <w:t>117/2025</w:t>
            </w:r>
          </w:p>
        </w:tc>
      </w:tr>
    </w:tbl>
    <w:p w14:paraId="2EFB397F" w14:textId="77777777" w:rsidR="00A80738" w:rsidRPr="00535D8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6D98D88" w14:textId="77777777" w:rsidR="00D665F5" w:rsidRPr="00535D8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35D8D">
        <w:rPr>
          <w:rFonts w:ascii="Arial Narrow" w:hAnsi="Arial Narrow" w:cs="Arial"/>
          <w:sz w:val="22"/>
          <w:szCs w:val="22"/>
        </w:rPr>
        <w:t>2</w:t>
      </w:r>
      <w:r w:rsidRPr="00535D8D">
        <w:rPr>
          <w:rFonts w:ascii="Arial Narrow" w:hAnsi="Arial Narrow" w:cs="Arial"/>
          <w:sz w:val="22"/>
          <w:szCs w:val="22"/>
        </w:rPr>
        <w:t xml:space="preserve"> ust. 5 </w:t>
      </w:r>
      <w:r w:rsidRPr="00535D8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35D8D">
        <w:rPr>
          <w:rFonts w:ascii="Arial Narrow" w:hAnsi="Arial Narrow" w:cs="Arial"/>
          <w:sz w:val="22"/>
          <w:szCs w:val="22"/>
        </w:rPr>
        <w:t xml:space="preserve"> </w:t>
      </w:r>
      <w:r w:rsidR="000137AF" w:rsidRPr="00535D8D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35D8D">
        <w:rPr>
          <w:rFonts w:ascii="Arial Narrow" w:hAnsi="Arial Narrow" w:cs="Arial"/>
          <w:sz w:val="22"/>
          <w:szCs w:val="22"/>
        </w:rPr>
        <w:t xml:space="preserve"> </w:t>
      </w:r>
      <w:r w:rsidRPr="00535D8D">
        <w:rPr>
          <w:rFonts w:ascii="Arial Narrow" w:hAnsi="Arial Narrow" w:cs="Arial"/>
          <w:sz w:val="22"/>
          <w:szCs w:val="22"/>
        </w:rPr>
        <w:t>udostępnia</w:t>
      </w:r>
      <w:r w:rsidR="00F95C33" w:rsidRPr="00535D8D">
        <w:rPr>
          <w:rFonts w:ascii="Arial Narrow" w:hAnsi="Arial Narrow" w:cs="Arial"/>
          <w:sz w:val="22"/>
          <w:szCs w:val="22"/>
        </w:rPr>
        <w:t xml:space="preserve"> </w:t>
      </w:r>
      <w:r w:rsidR="004C7E9B" w:rsidRPr="00535D8D">
        <w:rPr>
          <w:rFonts w:ascii="Arial Narrow" w:hAnsi="Arial Narrow" w:cs="Arial"/>
          <w:sz w:val="22"/>
          <w:szCs w:val="22"/>
        </w:rPr>
        <w:t>informacj</w:t>
      </w:r>
      <w:r w:rsidR="00577BC6" w:rsidRPr="00535D8D">
        <w:rPr>
          <w:rFonts w:ascii="Arial Narrow" w:hAnsi="Arial Narrow" w:cs="Arial"/>
          <w:sz w:val="22"/>
          <w:szCs w:val="22"/>
        </w:rPr>
        <w:t>ę</w:t>
      </w:r>
      <w:r w:rsidR="00035488" w:rsidRPr="00535D8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35D8D">
        <w:rPr>
          <w:rFonts w:ascii="Arial Narrow" w:hAnsi="Arial Narrow" w:cs="Arial"/>
          <w:sz w:val="22"/>
          <w:szCs w:val="22"/>
        </w:rPr>
        <w:t>.</w:t>
      </w:r>
    </w:p>
    <w:p w14:paraId="131796CA" w14:textId="77777777" w:rsidR="00A80738" w:rsidRPr="00535D8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35D8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35D8D">
        <w:rPr>
          <w:rFonts w:ascii="Arial Narrow" w:hAnsi="Arial Narrow" w:cs="Arial"/>
          <w:sz w:val="22"/>
          <w:szCs w:val="22"/>
        </w:rPr>
        <w:t xml:space="preserve"> w dniu </w:t>
      </w:r>
      <w:r w:rsidR="000137AF" w:rsidRPr="00535D8D">
        <w:rPr>
          <w:rFonts w:ascii="Arial Narrow" w:hAnsi="Arial Narrow" w:cs="Arial"/>
          <w:sz w:val="22"/>
          <w:szCs w:val="22"/>
        </w:rPr>
        <w:t>17/10/2025</w:t>
      </w:r>
      <w:r w:rsidR="00FF4AB1" w:rsidRPr="00535D8D">
        <w:rPr>
          <w:rFonts w:ascii="Arial Narrow" w:hAnsi="Arial Narrow" w:cs="Arial"/>
          <w:sz w:val="22"/>
          <w:szCs w:val="22"/>
        </w:rPr>
        <w:t xml:space="preserve"> o godz. </w:t>
      </w:r>
      <w:r w:rsidR="000137AF" w:rsidRPr="00535D8D">
        <w:rPr>
          <w:rFonts w:ascii="Arial Narrow" w:hAnsi="Arial Narrow" w:cs="Arial"/>
          <w:sz w:val="22"/>
          <w:szCs w:val="22"/>
        </w:rPr>
        <w:t>08:30</w:t>
      </w:r>
      <w:r w:rsidRPr="00535D8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35D8D" w14:paraId="25695333" w14:textId="77777777" w:rsidTr="005A632E">
        <w:tc>
          <w:tcPr>
            <w:tcW w:w="1276" w:type="dxa"/>
            <w:shd w:val="clear" w:color="auto" w:fill="F2F2F2"/>
            <w:vAlign w:val="center"/>
          </w:tcPr>
          <w:p w14:paraId="0B008AF1" w14:textId="77777777" w:rsidR="006B27ED" w:rsidRPr="00535D8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Oferta n</w:t>
            </w:r>
            <w:r w:rsidR="006B27ED" w:rsidRPr="00535D8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EDF04F0" w14:textId="77777777" w:rsidR="006B27ED" w:rsidRPr="00535D8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CCD264E" w14:textId="77777777" w:rsidR="006B27ED" w:rsidRPr="00535D8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543643E" w14:textId="77777777" w:rsidR="006B27ED" w:rsidRPr="00535D8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Cena oferty</w:t>
            </w:r>
          </w:p>
        </w:tc>
      </w:tr>
      <w:tr w:rsidR="000137AF" w:rsidRPr="00535D8D" w14:paraId="1CDCB62E" w14:textId="77777777" w:rsidTr="008B4DC2">
        <w:tc>
          <w:tcPr>
            <w:tcW w:w="1276" w:type="dxa"/>
            <w:vAlign w:val="center"/>
          </w:tcPr>
          <w:p w14:paraId="54A9999A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9768D21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2410D8D9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Zakład Techniki Medycznej "TECH-MED" Sp. z o.o.</w:t>
            </w:r>
          </w:p>
          <w:p w14:paraId="355BB69A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Ernsta Petersona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6A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1A790D83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85-862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1080CB8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2 721.60 zł</w:t>
            </w:r>
          </w:p>
        </w:tc>
      </w:tr>
      <w:tr w:rsidR="000137AF" w:rsidRPr="00535D8D" w14:paraId="4C5DACA0" w14:textId="77777777" w:rsidTr="008B4DC2">
        <w:tc>
          <w:tcPr>
            <w:tcW w:w="1276" w:type="dxa"/>
            <w:vAlign w:val="center"/>
          </w:tcPr>
          <w:p w14:paraId="5A45B330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EF82648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0E17CEF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7582C26D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3469B520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56566B42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534.60 zł</w:t>
            </w:r>
          </w:p>
        </w:tc>
      </w:tr>
      <w:tr w:rsidR="000137AF" w:rsidRPr="00535D8D" w14:paraId="406E1053" w14:textId="77777777" w:rsidTr="008B4DC2">
        <w:tc>
          <w:tcPr>
            <w:tcW w:w="1276" w:type="dxa"/>
            <w:vAlign w:val="center"/>
          </w:tcPr>
          <w:p w14:paraId="40B4544F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11340E6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AADAE77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340AEF30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2286C3C1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2710893F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2 354.40 zł</w:t>
            </w:r>
          </w:p>
        </w:tc>
      </w:tr>
      <w:tr w:rsidR="000137AF" w:rsidRPr="00535D8D" w14:paraId="195504CB" w14:textId="77777777" w:rsidTr="008B4DC2">
        <w:tc>
          <w:tcPr>
            <w:tcW w:w="1276" w:type="dxa"/>
            <w:vAlign w:val="center"/>
          </w:tcPr>
          <w:p w14:paraId="59752335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7DD48709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5D4D5BDB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7BC9B67F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046B3375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1FA1B2CC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6 398.00 zł</w:t>
            </w:r>
          </w:p>
        </w:tc>
      </w:tr>
      <w:tr w:rsidR="000137AF" w:rsidRPr="00535D8D" w14:paraId="6F2B47F2" w14:textId="77777777" w:rsidTr="008B4DC2">
        <w:tc>
          <w:tcPr>
            <w:tcW w:w="1276" w:type="dxa"/>
            <w:vAlign w:val="center"/>
          </w:tcPr>
          <w:p w14:paraId="6DA59A90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052776B5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5601C2E9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1C9F5796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27EFE165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38A6B99B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928.75 zł</w:t>
            </w:r>
          </w:p>
        </w:tc>
      </w:tr>
      <w:tr w:rsidR="000137AF" w:rsidRPr="00535D8D" w14:paraId="7C1A1CE4" w14:textId="77777777" w:rsidTr="008B4DC2">
        <w:tc>
          <w:tcPr>
            <w:tcW w:w="1276" w:type="dxa"/>
            <w:vAlign w:val="center"/>
          </w:tcPr>
          <w:p w14:paraId="6A740A8B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00C56B9D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30BE15D7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0758AE9B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702F1296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58E8F55F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253.67 zł</w:t>
            </w:r>
          </w:p>
        </w:tc>
      </w:tr>
      <w:tr w:rsidR="000137AF" w:rsidRPr="00535D8D" w14:paraId="5ED0DA19" w14:textId="77777777" w:rsidTr="008B4DC2">
        <w:tc>
          <w:tcPr>
            <w:tcW w:w="1276" w:type="dxa"/>
            <w:vAlign w:val="center"/>
          </w:tcPr>
          <w:p w14:paraId="10D35FCD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180EF073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102B2F5E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63C4D67A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11650268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6B19FB76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1 710.00 zł</w:t>
            </w:r>
          </w:p>
        </w:tc>
      </w:tr>
      <w:tr w:rsidR="000137AF" w:rsidRPr="00535D8D" w14:paraId="6C84A644" w14:textId="77777777" w:rsidTr="008B4DC2">
        <w:tc>
          <w:tcPr>
            <w:tcW w:w="1276" w:type="dxa"/>
            <w:vAlign w:val="center"/>
          </w:tcPr>
          <w:p w14:paraId="0D4BD138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0A6068B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6C55DAFC" w14:textId="77777777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Sklep Medyczny Marta Kadzewicz</w:t>
            </w:r>
          </w:p>
          <w:p w14:paraId="34BEE33E" w14:textId="77777777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Popiełuszki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15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1A20985E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10-693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vAlign w:val="center"/>
          </w:tcPr>
          <w:p w14:paraId="6F8215A1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8 580.00 zł</w:t>
            </w:r>
          </w:p>
        </w:tc>
      </w:tr>
      <w:tr w:rsidR="000137AF" w:rsidRPr="00535D8D" w14:paraId="5D2B7934" w14:textId="77777777" w:rsidTr="008B4DC2">
        <w:tc>
          <w:tcPr>
            <w:tcW w:w="1276" w:type="dxa"/>
            <w:vAlign w:val="center"/>
          </w:tcPr>
          <w:p w14:paraId="37EB6462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5C76C9CF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428EB9B" w14:textId="42B11195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 xml:space="preserve">Sklep Dla Lekarza </w:t>
            </w:r>
            <w:r w:rsidR="000B6160">
              <w:rPr>
                <w:rFonts w:ascii="Arial Narrow" w:hAnsi="Arial Narrow" w:cs="Arial"/>
              </w:rPr>
              <w:t>Sp. z o.o.</w:t>
            </w:r>
          </w:p>
          <w:p w14:paraId="40E3783E" w14:textId="2218E052" w:rsidR="000137AF" w:rsidRPr="00535D8D" w:rsidRDefault="000137AF" w:rsidP="008B4DC2">
            <w:pPr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J</w:t>
            </w:r>
            <w:r w:rsidR="000B6160">
              <w:rPr>
                <w:rFonts w:ascii="Arial Narrow" w:hAnsi="Arial Narrow" w:cs="Arial"/>
              </w:rPr>
              <w:t>unikowska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12</w:t>
            </w:r>
            <w:r w:rsidRPr="00535D8D">
              <w:rPr>
                <w:rFonts w:ascii="Arial Narrow" w:hAnsi="Arial Narrow" w:cs="Arial"/>
              </w:rPr>
              <w:t xml:space="preserve"> </w:t>
            </w:r>
          </w:p>
          <w:p w14:paraId="7188C1AE" w14:textId="77777777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62-070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Dąbrówka</w:t>
            </w:r>
          </w:p>
        </w:tc>
        <w:tc>
          <w:tcPr>
            <w:tcW w:w="2551" w:type="dxa"/>
            <w:vAlign w:val="center"/>
          </w:tcPr>
          <w:p w14:paraId="267B2447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1 250.00 zł</w:t>
            </w:r>
          </w:p>
        </w:tc>
      </w:tr>
      <w:tr w:rsidR="000137AF" w:rsidRPr="00535D8D" w14:paraId="1D7DE8C4" w14:textId="77777777" w:rsidTr="008B4DC2">
        <w:tc>
          <w:tcPr>
            <w:tcW w:w="1276" w:type="dxa"/>
            <w:vAlign w:val="center"/>
          </w:tcPr>
          <w:p w14:paraId="67D5AFAE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BC1A6B7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F2581AA" w14:textId="239650A0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 xml:space="preserve">Sklep Dla Lekarza </w:t>
            </w:r>
            <w:r w:rsidR="000B6160">
              <w:rPr>
                <w:rFonts w:ascii="Arial Narrow" w:hAnsi="Arial Narrow" w:cs="Arial"/>
              </w:rPr>
              <w:t>Sp. z o.o.</w:t>
            </w:r>
          </w:p>
          <w:p w14:paraId="7DEF8F13" w14:textId="77777777" w:rsidR="000B6160" w:rsidRDefault="000B6160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B6160">
              <w:rPr>
                <w:rFonts w:ascii="Arial Narrow" w:hAnsi="Arial Narrow" w:cs="Arial"/>
              </w:rPr>
              <w:t xml:space="preserve">Junikowska 12 </w:t>
            </w:r>
          </w:p>
          <w:p w14:paraId="09878C7C" w14:textId="1D91D044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62-070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Dąbrówka</w:t>
            </w:r>
          </w:p>
        </w:tc>
        <w:tc>
          <w:tcPr>
            <w:tcW w:w="2551" w:type="dxa"/>
            <w:vAlign w:val="center"/>
          </w:tcPr>
          <w:p w14:paraId="30252EB7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542.60 zł</w:t>
            </w:r>
          </w:p>
        </w:tc>
      </w:tr>
      <w:tr w:rsidR="000137AF" w:rsidRPr="00535D8D" w14:paraId="5EAC0F73" w14:textId="77777777" w:rsidTr="008B4DC2">
        <w:tc>
          <w:tcPr>
            <w:tcW w:w="1276" w:type="dxa"/>
            <w:vAlign w:val="center"/>
          </w:tcPr>
          <w:p w14:paraId="02576938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E6C3DCB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498B7448" w14:textId="6AA55779" w:rsidR="000137AF" w:rsidRPr="00535D8D" w:rsidRDefault="000137AF" w:rsidP="008B4DC2">
            <w:pPr>
              <w:spacing w:before="80" w:after="40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 xml:space="preserve">Sklep Dla Lekarza </w:t>
            </w:r>
            <w:r w:rsidR="000B6160">
              <w:rPr>
                <w:rFonts w:ascii="Arial Narrow" w:hAnsi="Arial Narrow" w:cs="Arial"/>
              </w:rPr>
              <w:t>Sp. z o.o.</w:t>
            </w:r>
          </w:p>
          <w:p w14:paraId="790C75F9" w14:textId="77777777" w:rsidR="000B6160" w:rsidRDefault="000B6160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B6160">
              <w:rPr>
                <w:rFonts w:ascii="Arial Narrow" w:hAnsi="Arial Narrow" w:cs="Arial"/>
              </w:rPr>
              <w:t xml:space="preserve">Junikowska 12 </w:t>
            </w:r>
          </w:p>
          <w:p w14:paraId="353706A3" w14:textId="4C65D0EA" w:rsidR="000137AF" w:rsidRPr="00535D8D" w:rsidRDefault="000137AF" w:rsidP="008B4DC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62-070</w:t>
            </w:r>
            <w:r w:rsidRPr="00535D8D">
              <w:rPr>
                <w:rFonts w:ascii="Arial Narrow" w:hAnsi="Arial Narrow" w:cs="Arial"/>
              </w:rPr>
              <w:t xml:space="preserve"> </w:t>
            </w:r>
            <w:r w:rsidRPr="00535D8D">
              <w:rPr>
                <w:rFonts w:ascii="Arial Narrow" w:hAnsi="Arial Narrow" w:cs="Arial"/>
              </w:rPr>
              <w:t>Dąbrówka</w:t>
            </w:r>
          </w:p>
        </w:tc>
        <w:tc>
          <w:tcPr>
            <w:tcW w:w="2551" w:type="dxa"/>
            <w:vAlign w:val="center"/>
          </w:tcPr>
          <w:p w14:paraId="1B066060" w14:textId="77777777" w:rsidR="000137AF" w:rsidRPr="00535D8D" w:rsidRDefault="000137AF" w:rsidP="008B4DC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35D8D">
              <w:rPr>
                <w:rFonts w:ascii="Arial Narrow" w:hAnsi="Arial Narrow" w:cs="Arial"/>
              </w:rPr>
              <w:t>1 198.00 zł</w:t>
            </w:r>
          </w:p>
        </w:tc>
      </w:tr>
    </w:tbl>
    <w:p w14:paraId="09D9A10C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5D8D">
        <w:rPr>
          <w:rFonts w:ascii="Arial Narrow" w:hAnsi="Arial Narrow" w:cs="Arial"/>
          <w:i/>
          <w:sz w:val="22"/>
          <w:szCs w:val="22"/>
        </w:rPr>
        <w:t>Zamawiający</w:t>
      </w:r>
    </w:p>
    <w:p w14:paraId="7C59536E" w14:textId="77777777" w:rsidR="000B6160" w:rsidRPr="000B6160" w:rsidRDefault="000B6160" w:rsidP="000B6160"/>
    <w:p w14:paraId="55AD6251" w14:textId="77777777" w:rsidR="000B6160" w:rsidRPr="000B6160" w:rsidRDefault="000B6160" w:rsidP="000B6160"/>
    <w:p w14:paraId="0D8279E3" w14:textId="77777777" w:rsidR="000B6160" w:rsidRPr="000B6160" w:rsidRDefault="000B6160" w:rsidP="000B6160"/>
    <w:p w14:paraId="209DA547" w14:textId="77777777" w:rsidR="000B6160" w:rsidRPr="000B6160" w:rsidRDefault="000B6160" w:rsidP="000B6160"/>
    <w:p w14:paraId="03584DA3" w14:textId="77777777" w:rsidR="000B6160" w:rsidRPr="000B6160" w:rsidRDefault="000B6160" w:rsidP="000B6160"/>
    <w:p w14:paraId="40ED11D1" w14:textId="77777777" w:rsidR="000B6160" w:rsidRPr="000B6160" w:rsidRDefault="000B6160" w:rsidP="000B6160"/>
    <w:p w14:paraId="33FFCEA4" w14:textId="77777777" w:rsidR="000B6160" w:rsidRPr="000B6160" w:rsidRDefault="000B6160" w:rsidP="000B6160"/>
    <w:p w14:paraId="631D9C38" w14:textId="77777777" w:rsidR="000B6160" w:rsidRPr="000B6160" w:rsidRDefault="000B6160" w:rsidP="000B6160"/>
    <w:p w14:paraId="2DEEC1C7" w14:textId="77777777" w:rsidR="000B6160" w:rsidRPr="000B6160" w:rsidRDefault="000B6160" w:rsidP="000B6160"/>
    <w:p w14:paraId="229FCAF1" w14:textId="77777777" w:rsidR="000B6160" w:rsidRPr="000B6160" w:rsidRDefault="000B6160" w:rsidP="000B6160"/>
    <w:p w14:paraId="1D32CDFF" w14:textId="77777777" w:rsidR="000B6160" w:rsidRPr="000B6160" w:rsidRDefault="000B6160" w:rsidP="000B6160"/>
    <w:p w14:paraId="6D377951" w14:textId="77777777" w:rsidR="000B6160" w:rsidRPr="000B6160" w:rsidRDefault="000B6160" w:rsidP="000B6160"/>
    <w:p w14:paraId="271CEFB0" w14:textId="77777777" w:rsidR="000B6160" w:rsidRPr="000B6160" w:rsidRDefault="000B6160" w:rsidP="000B6160"/>
    <w:p w14:paraId="2A92C7EE" w14:textId="77777777" w:rsidR="000B6160" w:rsidRPr="000B6160" w:rsidRDefault="000B6160" w:rsidP="000B6160"/>
    <w:p w14:paraId="6DC524D4" w14:textId="77777777" w:rsidR="000B6160" w:rsidRPr="000B6160" w:rsidRDefault="000B6160" w:rsidP="000B6160"/>
    <w:p w14:paraId="36F12B4C" w14:textId="77777777" w:rsidR="000B6160" w:rsidRPr="000B6160" w:rsidRDefault="000B6160" w:rsidP="000B6160"/>
    <w:p w14:paraId="4DF7BD46" w14:textId="77777777" w:rsidR="000B6160" w:rsidRPr="000B6160" w:rsidRDefault="000B6160" w:rsidP="000B6160"/>
    <w:p w14:paraId="090F99AF" w14:textId="77777777" w:rsidR="000B6160" w:rsidRPr="000B6160" w:rsidRDefault="000B6160" w:rsidP="000B6160"/>
    <w:p w14:paraId="07EE1A64" w14:textId="77777777" w:rsidR="000B6160" w:rsidRPr="000B6160" w:rsidRDefault="000B6160" w:rsidP="000B6160"/>
    <w:p w14:paraId="7761A423" w14:textId="77777777" w:rsidR="000B6160" w:rsidRPr="000B6160" w:rsidRDefault="000B6160" w:rsidP="000B6160"/>
    <w:p w14:paraId="5289014A" w14:textId="77777777" w:rsidR="000B6160" w:rsidRPr="000B6160" w:rsidRDefault="000B6160" w:rsidP="000B6160"/>
    <w:p w14:paraId="33257FBE" w14:textId="77777777" w:rsidR="000B6160" w:rsidRPr="000B6160" w:rsidRDefault="000B6160" w:rsidP="000B6160"/>
    <w:p w14:paraId="31010E72" w14:textId="77777777" w:rsidR="000B6160" w:rsidRPr="000B6160" w:rsidRDefault="000B6160" w:rsidP="000B6160"/>
    <w:p w14:paraId="169DC2B0" w14:textId="77777777" w:rsidR="000B6160" w:rsidRPr="000B6160" w:rsidRDefault="000B6160" w:rsidP="000B6160"/>
    <w:p w14:paraId="4073C7EF" w14:textId="77777777" w:rsidR="000B6160" w:rsidRPr="000B6160" w:rsidRDefault="000B6160" w:rsidP="000B6160"/>
    <w:p w14:paraId="432D0911" w14:textId="77777777" w:rsidR="000B6160" w:rsidRPr="000B6160" w:rsidRDefault="000B6160" w:rsidP="000B6160"/>
    <w:p w14:paraId="6EE9FD31" w14:textId="77777777" w:rsidR="000B6160" w:rsidRPr="000B6160" w:rsidRDefault="000B6160" w:rsidP="000B6160"/>
    <w:p w14:paraId="0AAC0709" w14:textId="77777777" w:rsidR="000B6160" w:rsidRDefault="000B6160" w:rsidP="000B6160">
      <w:pPr>
        <w:rPr>
          <w:rFonts w:ascii="Arial Narrow" w:hAnsi="Arial Narrow" w:cs="Arial"/>
          <w:i/>
          <w:sz w:val="22"/>
          <w:szCs w:val="22"/>
        </w:rPr>
      </w:pPr>
    </w:p>
    <w:p w14:paraId="1E2EC43F" w14:textId="77777777" w:rsidR="000B6160" w:rsidRDefault="000B6160" w:rsidP="000B6160">
      <w:pPr>
        <w:rPr>
          <w:rFonts w:ascii="Arial Narrow" w:hAnsi="Arial Narrow" w:cs="Arial"/>
          <w:i/>
          <w:sz w:val="22"/>
          <w:szCs w:val="22"/>
        </w:rPr>
      </w:pPr>
    </w:p>
    <w:p w14:paraId="60CF2835" w14:textId="51E81A69" w:rsidR="000B6160" w:rsidRDefault="000B6160" w:rsidP="000B616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2F60229" w14:textId="71D38AC6" w:rsidR="000B6160" w:rsidRDefault="000B6160" w:rsidP="000B616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4F95715F" w14:textId="4D18DEB8" w:rsidR="000B6160" w:rsidRDefault="000B6160" w:rsidP="000B616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9765A3">
          <w:rPr>
            <w:rStyle w:val="Hipercze"/>
            <w:rFonts w:ascii="Arial Narrow" w:hAnsi="Arial Narrow"/>
          </w:rPr>
          <w:t>karolina.kornowska@10wsk.mil.pl</w:t>
        </w:r>
      </w:hyperlink>
    </w:p>
    <w:p w14:paraId="40C6EB59" w14:textId="5E1F5847" w:rsidR="000B6160" w:rsidRPr="000B6160" w:rsidRDefault="000B6160" w:rsidP="000B6160">
      <w:pPr>
        <w:rPr>
          <w:rFonts w:ascii="Arial Narrow" w:hAnsi="Arial Narrow"/>
        </w:rPr>
      </w:pPr>
      <w:r>
        <w:rPr>
          <w:rFonts w:ascii="Arial Narrow" w:hAnsi="Arial Narrow"/>
        </w:rPr>
        <w:t>Data: 2025-10-17</w:t>
      </w:r>
    </w:p>
    <w:bookmarkEnd w:id="0"/>
    <w:sectPr w:rsidR="000B6160" w:rsidRPr="000B6160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43F3C" w14:textId="77777777" w:rsidR="00B55AF0" w:rsidRDefault="00B55AF0">
      <w:r>
        <w:separator/>
      </w:r>
    </w:p>
  </w:endnote>
  <w:endnote w:type="continuationSeparator" w:id="0">
    <w:p w14:paraId="7DEA7E14" w14:textId="77777777" w:rsidR="00B55AF0" w:rsidRDefault="00B5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28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1968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F201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D43AB7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BDEF3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313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B0339" w14:textId="77777777" w:rsidR="009F189D" w:rsidRDefault="009F189D">
    <w:pPr>
      <w:pStyle w:val="Stopka"/>
      <w:tabs>
        <w:tab w:val="clear" w:pos="4536"/>
      </w:tabs>
      <w:jc w:val="center"/>
    </w:pPr>
  </w:p>
  <w:p w14:paraId="0EB78F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77AC0" w14:textId="77777777" w:rsidR="00B55AF0" w:rsidRDefault="00B55AF0">
      <w:r>
        <w:separator/>
      </w:r>
    </w:p>
  </w:footnote>
  <w:footnote w:type="continuationSeparator" w:id="0">
    <w:p w14:paraId="51CD7181" w14:textId="77777777" w:rsidR="00B55AF0" w:rsidRDefault="00B5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76047" w14:textId="77777777" w:rsidR="000137AF" w:rsidRDefault="00013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719F" w14:textId="77777777" w:rsidR="000137AF" w:rsidRDefault="00013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67B40" w14:textId="77777777" w:rsidR="000137AF" w:rsidRDefault="000137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AF0"/>
    <w:rsid w:val="00007727"/>
    <w:rsid w:val="000137AF"/>
    <w:rsid w:val="00017720"/>
    <w:rsid w:val="00035488"/>
    <w:rsid w:val="000B616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5D8D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55AF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6DE5C"/>
  <w15:chartTrackingRefBased/>
  <w15:docId w15:val="{24E52712-543E-4ECB-A549-DA3B2463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B61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6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276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2025-10-17T07:14:00Z</dcterms:created>
  <dcterms:modified xsi:type="dcterms:W3CDTF">2025-10-17T07:39:00Z</dcterms:modified>
</cp:coreProperties>
</file>