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32231" w:rsidRDefault="00C321DB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632231">
        <w:rPr>
          <w:rFonts w:ascii="Arial Narrow" w:hAnsi="Arial Narrow" w:cs="Arial"/>
        </w:rPr>
        <w:t>Bydgoszcz</w:t>
      </w:r>
      <w:r w:rsidR="00B36EDA" w:rsidRPr="00632231">
        <w:rPr>
          <w:rFonts w:ascii="Arial Narrow" w:hAnsi="Arial Narrow" w:cs="Arial"/>
        </w:rPr>
        <w:t xml:space="preserve"> dnia: </w:t>
      </w:r>
      <w:r w:rsidRPr="00632231">
        <w:rPr>
          <w:rFonts w:ascii="Arial Narrow" w:hAnsi="Arial Narrow" w:cs="Arial"/>
        </w:rPr>
        <w:t>2025-10-17</w:t>
      </w:r>
    </w:p>
    <w:p w:rsidR="00B36EDA" w:rsidRPr="00632231" w:rsidRDefault="00C321DB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32231">
        <w:rPr>
          <w:rFonts w:ascii="Arial Narrow" w:hAnsi="Arial Narrow" w:cs="Arial"/>
          <w:b/>
          <w:bCs/>
        </w:rPr>
        <w:t>10WSzKzP SPZOZ</w:t>
      </w:r>
    </w:p>
    <w:p w:rsidR="00B36EDA" w:rsidRPr="00632231" w:rsidRDefault="00C321DB" w:rsidP="00B36EDA">
      <w:pPr>
        <w:spacing w:line="360" w:lineRule="auto"/>
        <w:ind w:right="3969"/>
        <w:rPr>
          <w:rFonts w:ascii="Arial Narrow" w:hAnsi="Arial Narrow" w:cs="Arial"/>
        </w:rPr>
      </w:pPr>
      <w:r w:rsidRPr="00632231">
        <w:rPr>
          <w:rFonts w:ascii="Arial Narrow" w:hAnsi="Arial Narrow" w:cs="Arial"/>
        </w:rPr>
        <w:t>Powstańców Warszawy</w:t>
      </w:r>
      <w:r w:rsidR="00B36EDA" w:rsidRPr="00632231">
        <w:rPr>
          <w:rFonts w:ascii="Arial Narrow" w:hAnsi="Arial Narrow" w:cs="Arial"/>
        </w:rPr>
        <w:t xml:space="preserve"> </w:t>
      </w:r>
      <w:r w:rsidRPr="00632231">
        <w:rPr>
          <w:rFonts w:ascii="Arial Narrow" w:hAnsi="Arial Narrow" w:cs="Arial"/>
        </w:rPr>
        <w:t>5</w:t>
      </w:r>
    </w:p>
    <w:p w:rsidR="00B36EDA" w:rsidRPr="00632231" w:rsidRDefault="00C321DB" w:rsidP="00B36EDA">
      <w:pPr>
        <w:ind w:right="3969"/>
        <w:rPr>
          <w:rFonts w:ascii="Arial Narrow" w:hAnsi="Arial Narrow" w:cs="Arial"/>
        </w:rPr>
      </w:pPr>
      <w:r w:rsidRPr="00632231">
        <w:rPr>
          <w:rFonts w:ascii="Arial Narrow" w:hAnsi="Arial Narrow" w:cs="Arial"/>
        </w:rPr>
        <w:t>85-681</w:t>
      </w:r>
      <w:r w:rsidR="00B36EDA" w:rsidRPr="00632231">
        <w:rPr>
          <w:rFonts w:ascii="Arial Narrow" w:hAnsi="Arial Narrow" w:cs="Arial"/>
        </w:rPr>
        <w:t xml:space="preserve"> </w:t>
      </w:r>
      <w:r w:rsidRPr="00632231">
        <w:rPr>
          <w:rFonts w:ascii="Arial Narrow" w:hAnsi="Arial Narrow" w:cs="Arial"/>
        </w:rPr>
        <w:t>Bydgoszcz</w:t>
      </w:r>
    </w:p>
    <w:p w:rsidR="00B36EDA" w:rsidRPr="00632231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3223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63223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3223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63223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32231" w:rsidTr="00B36EDA">
        <w:tc>
          <w:tcPr>
            <w:tcW w:w="9923" w:type="dxa"/>
            <w:shd w:val="clear" w:color="auto" w:fill="F2F2F2"/>
            <w:hideMark/>
          </w:tcPr>
          <w:p w:rsidR="00B36EDA" w:rsidRPr="00632231" w:rsidRDefault="0063223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63223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3223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632231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63223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32231">
        <w:rPr>
          <w:rFonts w:ascii="Arial Narrow" w:eastAsia="Calibri" w:hAnsi="Arial Narrow" w:cs="Arial"/>
          <w:lang w:eastAsia="en-US"/>
        </w:rPr>
        <w:t xml:space="preserve">Dotyczy </w:t>
      </w:r>
      <w:r w:rsidRPr="00632231">
        <w:rPr>
          <w:rFonts w:ascii="Arial Narrow" w:hAnsi="Arial Narrow" w:cs="Arial"/>
        </w:rPr>
        <w:t>postępowania o udzielenie zamówienia publicznego</w:t>
      </w:r>
      <w:r w:rsidRPr="00632231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32231" w:rsidTr="00B36EDA">
        <w:tc>
          <w:tcPr>
            <w:tcW w:w="2269" w:type="dxa"/>
            <w:shd w:val="clear" w:color="auto" w:fill="auto"/>
          </w:tcPr>
          <w:p w:rsidR="00B36EDA" w:rsidRPr="0063223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32231" w:rsidRDefault="00C321D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  <w:bCs/>
              </w:rPr>
              <w:t>Dostawy sukcesywne wody mineralnej źródlanej niegazowanej i gazowanej</w:t>
            </w:r>
          </w:p>
        </w:tc>
      </w:tr>
      <w:tr w:rsidR="00C321DB" w:rsidRPr="00632231" w:rsidTr="001E139D">
        <w:tc>
          <w:tcPr>
            <w:tcW w:w="2269" w:type="dxa"/>
            <w:shd w:val="clear" w:color="auto" w:fill="auto"/>
          </w:tcPr>
          <w:p w:rsidR="00C321DB" w:rsidRPr="00632231" w:rsidRDefault="00C321DB" w:rsidP="001E13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321DB" w:rsidRPr="00632231" w:rsidRDefault="00C321DB" w:rsidP="001E13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  <w:bCs/>
              </w:rPr>
              <w:t>96/2025</w:t>
            </w:r>
          </w:p>
        </w:tc>
      </w:tr>
    </w:tbl>
    <w:p w:rsidR="00B36EDA" w:rsidRPr="0063223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63223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632231">
        <w:rPr>
          <w:rFonts w:ascii="Arial Narrow" w:hAnsi="Arial Narrow" w:cs="Arial"/>
        </w:rPr>
        <w:t xml:space="preserve">Zamawiający, </w:t>
      </w:r>
      <w:r w:rsidR="00C321DB" w:rsidRPr="00632231">
        <w:rPr>
          <w:rFonts w:ascii="Arial Narrow" w:hAnsi="Arial Narrow" w:cs="Arial"/>
          <w:b/>
        </w:rPr>
        <w:t>10WSzKzP SPZOZ</w:t>
      </w:r>
      <w:r w:rsidRPr="00632231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C321DB" w:rsidRPr="00632231">
        <w:rPr>
          <w:rFonts w:ascii="Arial Narrow" w:hAnsi="Arial Narrow" w:cs="Arial"/>
        </w:rPr>
        <w:t>(</w:t>
      </w:r>
      <w:proofErr w:type="spellStart"/>
      <w:r w:rsidR="00C321DB" w:rsidRPr="00632231">
        <w:rPr>
          <w:rFonts w:ascii="Arial Narrow" w:hAnsi="Arial Narrow" w:cs="Arial"/>
        </w:rPr>
        <w:t>t.j</w:t>
      </w:r>
      <w:proofErr w:type="spellEnd"/>
      <w:r w:rsidR="00C321DB" w:rsidRPr="00632231">
        <w:rPr>
          <w:rFonts w:ascii="Arial Narrow" w:hAnsi="Arial Narrow" w:cs="Arial"/>
        </w:rPr>
        <w:t>. Dz. U. z 2024 poz. 1320)</w:t>
      </w:r>
      <w:r w:rsidRPr="00632231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C321DB" w:rsidRPr="00632231" w:rsidTr="00C321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1DB" w:rsidRPr="00632231" w:rsidRDefault="00C321DB" w:rsidP="001E139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32231">
              <w:rPr>
                <w:rFonts w:ascii="Arial Narrow" w:hAnsi="Arial Narrow" w:cs="Arial"/>
                <w:b/>
                <w:bCs/>
              </w:rPr>
              <w:t>1</w:t>
            </w:r>
            <w:r w:rsidRPr="00632231">
              <w:rPr>
                <w:rFonts w:ascii="Arial Narrow" w:hAnsi="Arial Narrow" w:cs="Arial"/>
              </w:rPr>
              <w:t xml:space="preserve">: </w:t>
            </w:r>
            <w:r w:rsidRPr="00632231">
              <w:rPr>
                <w:rFonts w:ascii="Arial Narrow" w:hAnsi="Arial Narrow" w:cs="Arial"/>
              </w:rPr>
              <w:t>Woda źródlana/mineralna gazowana/niegazowana 0,5l/1,5l</w:t>
            </w:r>
          </w:p>
          <w:p w:rsidR="00C321DB" w:rsidRPr="00632231" w:rsidRDefault="00C321DB" w:rsidP="001E139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2231">
              <w:rPr>
                <w:rFonts w:ascii="Arial Narrow" w:hAnsi="Arial Narrow" w:cs="Arial"/>
                <w:b/>
              </w:rPr>
              <w:t>Uzdrowisko Wieniec sp. z o.o.</w:t>
            </w:r>
          </w:p>
          <w:p w:rsidR="00C321DB" w:rsidRPr="00632231" w:rsidRDefault="00C321DB" w:rsidP="001E139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  <w:bCs/>
              </w:rPr>
              <w:t>Brzozowa</w:t>
            </w:r>
            <w:r w:rsidRPr="00632231">
              <w:rPr>
                <w:rFonts w:ascii="Arial Narrow" w:hAnsi="Arial Narrow" w:cs="Arial"/>
                <w:bCs/>
              </w:rPr>
              <w:t xml:space="preserve"> </w:t>
            </w:r>
            <w:r w:rsidRPr="00632231">
              <w:rPr>
                <w:rFonts w:ascii="Arial Narrow" w:hAnsi="Arial Narrow" w:cs="Arial"/>
                <w:bCs/>
              </w:rPr>
              <w:t>1</w:t>
            </w:r>
            <w:r w:rsidRPr="00632231">
              <w:rPr>
                <w:rFonts w:ascii="Arial Narrow" w:hAnsi="Arial Narrow" w:cs="Arial"/>
                <w:bCs/>
              </w:rPr>
              <w:t xml:space="preserve"> </w:t>
            </w:r>
          </w:p>
          <w:p w:rsidR="00C321DB" w:rsidRPr="00632231" w:rsidRDefault="00C321DB" w:rsidP="001E139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  <w:bCs/>
              </w:rPr>
              <w:t>87-800</w:t>
            </w:r>
            <w:r w:rsidRPr="00632231">
              <w:rPr>
                <w:rFonts w:ascii="Arial Narrow" w:hAnsi="Arial Narrow" w:cs="Arial"/>
                <w:bCs/>
              </w:rPr>
              <w:t xml:space="preserve"> </w:t>
            </w:r>
            <w:r w:rsidRPr="00632231">
              <w:rPr>
                <w:rFonts w:ascii="Arial Narrow" w:hAnsi="Arial Narrow" w:cs="Arial"/>
                <w:bCs/>
              </w:rPr>
              <w:t>Wieniec Zdrój</w:t>
            </w:r>
          </w:p>
          <w:p w:rsidR="00C321DB" w:rsidRPr="00632231" w:rsidRDefault="00C321DB" w:rsidP="001E139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2231">
              <w:rPr>
                <w:rFonts w:ascii="Arial Narrow" w:hAnsi="Arial Narrow" w:cs="Arial"/>
                <w:b/>
              </w:rPr>
              <w:t>17 841.15 zł</w:t>
            </w:r>
            <w:r w:rsidRPr="00632231">
              <w:rPr>
                <w:rFonts w:ascii="Arial Narrow" w:hAnsi="Arial Narrow" w:cs="Arial"/>
              </w:rPr>
              <w:t xml:space="preserve"> </w:t>
            </w:r>
            <w:r w:rsidRPr="00632231">
              <w:rPr>
                <w:rFonts w:ascii="Arial Narrow" w:hAnsi="Arial Narrow" w:cs="Arial"/>
                <w:b/>
                <w:bCs/>
              </w:rPr>
              <w:t>brutto</w:t>
            </w:r>
            <w:r w:rsidRPr="00632231">
              <w:rPr>
                <w:rFonts w:ascii="Arial Narrow" w:hAnsi="Arial Narrow" w:cs="Arial"/>
                <w:bCs/>
              </w:rPr>
              <w:t>.</w:t>
            </w:r>
          </w:p>
          <w:p w:rsidR="00C321DB" w:rsidRPr="00632231" w:rsidRDefault="00C321DB" w:rsidP="001E139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223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2231">
              <w:rPr>
                <w:rFonts w:ascii="Arial Narrow" w:hAnsi="Arial Narrow" w:cs="Arial"/>
                <w:color w:val="000000"/>
              </w:rPr>
              <w:t>:</w:t>
            </w:r>
          </w:p>
          <w:p w:rsidR="00C321DB" w:rsidRPr="00632231" w:rsidRDefault="00C321DB" w:rsidP="001E13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321DB" w:rsidRPr="00632231" w:rsidTr="00C321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1DB" w:rsidRPr="00632231" w:rsidRDefault="00C321DB" w:rsidP="001E139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32231">
              <w:rPr>
                <w:rFonts w:ascii="Arial Narrow" w:hAnsi="Arial Narrow" w:cs="Arial"/>
                <w:b/>
                <w:bCs/>
              </w:rPr>
              <w:t>2</w:t>
            </w:r>
            <w:r w:rsidRPr="00632231">
              <w:rPr>
                <w:rFonts w:ascii="Arial Narrow" w:hAnsi="Arial Narrow" w:cs="Arial"/>
              </w:rPr>
              <w:t xml:space="preserve">: </w:t>
            </w:r>
            <w:r w:rsidRPr="00632231">
              <w:rPr>
                <w:rFonts w:ascii="Arial Narrow" w:hAnsi="Arial Narrow" w:cs="Arial"/>
              </w:rPr>
              <w:t>Woda źródlana 18,9l</w:t>
            </w:r>
          </w:p>
          <w:p w:rsidR="00632231" w:rsidRPr="00632231" w:rsidRDefault="00632231" w:rsidP="0063223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632231">
              <w:rPr>
                <w:rFonts w:ascii="Arial Narrow" w:hAnsi="Arial Narrow" w:cs="Arial"/>
                <w:b/>
              </w:rPr>
              <w:t>Culligan</w:t>
            </w:r>
            <w:proofErr w:type="spellEnd"/>
            <w:r w:rsidRPr="00632231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632231" w:rsidRPr="00632231" w:rsidRDefault="00632231" w:rsidP="00632231">
            <w:pPr>
              <w:spacing w:before="60" w:line="360" w:lineRule="auto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</w:rPr>
              <w:t>Działkowa 56A</w:t>
            </w:r>
          </w:p>
          <w:p w:rsidR="00632231" w:rsidRPr="00632231" w:rsidRDefault="00632231" w:rsidP="00632231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</w:rPr>
              <w:t>02-234 Warszawa</w:t>
            </w:r>
          </w:p>
          <w:p w:rsidR="00C321DB" w:rsidRPr="00632231" w:rsidRDefault="00C321DB" w:rsidP="0063223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2231">
              <w:rPr>
                <w:rFonts w:ascii="Arial Narrow" w:hAnsi="Arial Narrow" w:cs="Arial"/>
                <w:b/>
              </w:rPr>
              <w:t>30 863.16 zł</w:t>
            </w:r>
            <w:r w:rsidRPr="00632231">
              <w:rPr>
                <w:rFonts w:ascii="Arial Narrow" w:hAnsi="Arial Narrow" w:cs="Arial"/>
              </w:rPr>
              <w:t xml:space="preserve"> </w:t>
            </w:r>
            <w:r w:rsidRPr="00632231">
              <w:rPr>
                <w:rFonts w:ascii="Arial Narrow" w:hAnsi="Arial Narrow" w:cs="Arial"/>
                <w:b/>
                <w:bCs/>
              </w:rPr>
              <w:t>brutto</w:t>
            </w:r>
            <w:r w:rsidRPr="00632231">
              <w:rPr>
                <w:rFonts w:ascii="Arial Narrow" w:hAnsi="Arial Narrow" w:cs="Arial"/>
                <w:bCs/>
              </w:rPr>
              <w:t>.</w:t>
            </w:r>
          </w:p>
          <w:p w:rsidR="00C321DB" w:rsidRPr="00632231" w:rsidRDefault="00C321DB" w:rsidP="001E139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223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2231">
              <w:rPr>
                <w:rFonts w:ascii="Arial Narrow" w:hAnsi="Arial Narrow" w:cs="Arial"/>
                <w:color w:val="000000"/>
              </w:rPr>
              <w:t>:</w:t>
            </w:r>
          </w:p>
          <w:p w:rsidR="00C321DB" w:rsidRPr="00632231" w:rsidRDefault="00C321DB" w:rsidP="001E13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223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63223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632231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632231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632231" w:rsidTr="00C32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22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32231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22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63223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22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3223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223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3223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C321DB" w:rsidRPr="00632231" w:rsidTr="00C32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1DB" w:rsidRPr="00632231" w:rsidRDefault="00C321DB" w:rsidP="001E139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>Woda źródlana/mineralna gazowana/niegazowana 0,5l/1,5l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1DB" w:rsidRPr="00632231" w:rsidRDefault="00C321DB" w:rsidP="001E139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b/>
                <w:bCs/>
                <w:sz w:val="22"/>
                <w:szCs w:val="22"/>
              </w:rPr>
              <w:t>Uzdrowisko Wieniec sp. z o.o.</w:t>
            </w:r>
          </w:p>
          <w:p w:rsidR="00C321DB" w:rsidRPr="00632231" w:rsidRDefault="00C321DB" w:rsidP="001E139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Brzozowa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C321DB" w:rsidRPr="00632231" w:rsidRDefault="00C321DB" w:rsidP="001E139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87-800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>Wieniec 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1DB" w:rsidRPr="00632231" w:rsidRDefault="00C321DB" w:rsidP="001E139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321DB" w:rsidRPr="00632231" w:rsidRDefault="00C321DB" w:rsidP="001E139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1DB" w:rsidRPr="00632231" w:rsidRDefault="00C321DB" w:rsidP="001E139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321DB" w:rsidRPr="00632231" w:rsidTr="00C321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1DB" w:rsidRPr="00632231" w:rsidRDefault="00C321DB" w:rsidP="001E139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2231">
              <w:rPr>
                <w:rFonts w:ascii="Arial Narrow" w:hAnsi="Arial Narrow" w:cs="Arial"/>
                <w:sz w:val="22"/>
                <w:szCs w:val="22"/>
              </w:rPr>
              <w:t>Woda źródlana 18,9l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231" w:rsidRPr="00632231" w:rsidRDefault="00632231" w:rsidP="0063223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32231">
              <w:rPr>
                <w:rFonts w:ascii="Arial Narrow" w:hAnsi="Arial Narrow" w:cs="Arial"/>
                <w:b/>
                <w:bCs/>
                <w:sz w:val="22"/>
                <w:szCs w:val="22"/>
              </w:rPr>
              <w:t>Culligan</w:t>
            </w:r>
            <w:proofErr w:type="spellEnd"/>
            <w:r w:rsidRPr="0063223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632231" w:rsidRPr="00632231" w:rsidRDefault="00632231" w:rsidP="00632231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bCs/>
                <w:sz w:val="22"/>
                <w:szCs w:val="22"/>
              </w:rPr>
              <w:t>Działkowa 56A</w:t>
            </w:r>
          </w:p>
          <w:p w:rsidR="00C321DB" w:rsidRPr="00632231" w:rsidRDefault="00632231" w:rsidP="0063223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bCs/>
                <w:sz w:val="22"/>
                <w:szCs w:val="22"/>
              </w:rPr>
              <w:t>02-234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1DB" w:rsidRPr="00632231" w:rsidRDefault="00C321DB" w:rsidP="001E139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321DB" w:rsidRPr="00632231" w:rsidRDefault="00C321DB" w:rsidP="001E139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1DB" w:rsidRPr="00632231" w:rsidRDefault="00C321DB" w:rsidP="001E139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223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632231">
        <w:rPr>
          <w:rFonts w:ascii="Arial Narrow" w:hAnsi="Arial Narrow" w:cs="Arial"/>
          <w:i/>
        </w:rPr>
        <w:t>Zamawiający</w:t>
      </w:r>
    </w:p>
    <w:p w:rsidR="00632231" w:rsidRDefault="0063223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</w:p>
    <w:p w:rsidR="00632231" w:rsidRPr="00B9724A" w:rsidRDefault="00632231" w:rsidP="0063223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632231" w:rsidRDefault="00632231" w:rsidP="0063223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32231" w:rsidRPr="00B9724A" w:rsidRDefault="00632231" w:rsidP="0063223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632231" w:rsidRPr="00632231" w:rsidRDefault="00632231" w:rsidP="0063223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17.10.2025 r.</w:t>
      </w:r>
    </w:p>
    <w:sectPr w:rsidR="00632231" w:rsidRPr="0063223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034" w:rsidRDefault="00F53034">
      <w:r>
        <w:separator/>
      </w:r>
    </w:p>
  </w:endnote>
  <w:endnote w:type="continuationSeparator" w:id="1">
    <w:p w:rsidR="00F53034" w:rsidRDefault="00F53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034" w:rsidRDefault="00F53034">
      <w:r>
        <w:separator/>
      </w:r>
    </w:p>
  </w:footnote>
  <w:footnote w:type="continuationSeparator" w:id="1">
    <w:p w:rsidR="00F53034" w:rsidRDefault="00F530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21D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2231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321DB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3034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2025-10-17T04:21:00Z</dcterms:created>
  <dcterms:modified xsi:type="dcterms:W3CDTF">2025-10-17T04:23:00Z</dcterms:modified>
</cp:coreProperties>
</file>