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4DB1CD" w14:textId="77777777" w:rsidR="00D34297" w:rsidRPr="00471F3F" w:rsidRDefault="003A57FF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3A57FF">
        <w:rPr>
          <w:rFonts w:ascii="Arial" w:hAnsi="Arial" w:cs="Arial"/>
          <w:sz w:val="24"/>
          <w:szCs w:val="24"/>
        </w:rPr>
        <w:t>Poznań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3A57FF">
        <w:rPr>
          <w:rFonts w:ascii="Arial" w:hAnsi="Arial" w:cs="Arial"/>
          <w:sz w:val="24"/>
          <w:szCs w:val="24"/>
        </w:rPr>
        <w:t>2025-10-17</w:t>
      </w:r>
    </w:p>
    <w:p w14:paraId="74AADE56" w14:textId="77777777" w:rsidR="003A57FF" w:rsidRPr="003A57FF" w:rsidRDefault="003A57FF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A57FF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5A20736A" w14:textId="77777777" w:rsidR="00D34297" w:rsidRPr="00471F3F" w:rsidRDefault="003A57FF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A57FF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29F8922F" w14:textId="18CFBFAB" w:rsidR="00D34297" w:rsidRPr="00471F3F" w:rsidRDefault="00EE5E12" w:rsidP="00D3429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ul. </w:t>
      </w:r>
      <w:r w:rsidR="003A57FF" w:rsidRPr="003A57FF">
        <w:rPr>
          <w:rFonts w:ascii="Arial" w:hAnsi="Arial" w:cs="Arial"/>
          <w:sz w:val="24"/>
          <w:szCs w:val="24"/>
        </w:rPr>
        <w:t>Juraszów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="003A57FF" w:rsidRPr="003A57FF">
        <w:rPr>
          <w:rFonts w:ascii="Arial" w:hAnsi="Arial" w:cs="Arial"/>
          <w:sz w:val="24"/>
          <w:szCs w:val="24"/>
        </w:rPr>
        <w:t>7/19</w:t>
      </w:r>
    </w:p>
    <w:p w14:paraId="400CE566" w14:textId="77777777" w:rsidR="00D34297" w:rsidRPr="00471F3F" w:rsidRDefault="003A57FF" w:rsidP="00D34297">
      <w:pPr>
        <w:rPr>
          <w:rFonts w:ascii="Arial" w:hAnsi="Arial" w:cs="Arial"/>
          <w:sz w:val="24"/>
          <w:szCs w:val="24"/>
        </w:rPr>
      </w:pPr>
      <w:r w:rsidRPr="003A57FF">
        <w:rPr>
          <w:rFonts w:ascii="Arial" w:hAnsi="Arial" w:cs="Arial"/>
          <w:sz w:val="24"/>
          <w:szCs w:val="24"/>
        </w:rPr>
        <w:t>60-479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3A57FF">
        <w:rPr>
          <w:rFonts w:ascii="Arial" w:hAnsi="Arial" w:cs="Arial"/>
          <w:sz w:val="24"/>
          <w:szCs w:val="24"/>
        </w:rPr>
        <w:t>Poznań</w:t>
      </w:r>
    </w:p>
    <w:p w14:paraId="49C9491B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A065C7C" w14:textId="77777777" w:rsidR="00D34297" w:rsidRPr="003261E7" w:rsidRDefault="00D34297" w:rsidP="00D34297">
      <w:pPr>
        <w:spacing w:after="480"/>
        <w:jc w:val="both"/>
        <w:rPr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7116EC6B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1778A9E1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D34297" w:rsidRPr="00471F3F" w14:paraId="4AF3335E" w14:textId="77777777" w:rsidTr="00D34297">
        <w:tc>
          <w:tcPr>
            <w:tcW w:w="9180" w:type="dxa"/>
            <w:shd w:val="clear" w:color="auto" w:fill="F2F2F2"/>
            <w:hideMark/>
          </w:tcPr>
          <w:p w14:paraId="0B19CA86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777B297A" w14:textId="12302001"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="00EE5E12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odrzuceniu oferty oraz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unieważnieniu </w:t>
            </w:r>
            <w:r w:rsidR="003C22D0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zadania częściowego nr 2</w:t>
            </w:r>
          </w:p>
        </w:tc>
      </w:tr>
    </w:tbl>
    <w:p w14:paraId="6F067556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65D05C6D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62C8BC21" w14:textId="77777777" w:rsidTr="00310284">
        <w:tc>
          <w:tcPr>
            <w:tcW w:w="2269" w:type="dxa"/>
          </w:tcPr>
          <w:p w14:paraId="0576A8ED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343B5215" w14:textId="77777777" w:rsidR="00D34297" w:rsidRPr="00D34297" w:rsidRDefault="003A57FF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A57FF">
              <w:rPr>
                <w:rFonts w:ascii="Arial" w:hAnsi="Arial" w:cs="Arial"/>
                <w:bCs/>
                <w:sz w:val="24"/>
                <w:szCs w:val="24"/>
              </w:rPr>
              <w:t>Specjalistyczny jednorazowy sprzęt medyczny - Oddział Ortopedii</w:t>
            </w:r>
          </w:p>
        </w:tc>
      </w:tr>
      <w:tr w:rsidR="003A57FF" w:rsidRPr="00D34297" w14:paraId="045726DB" w14:textId="77777777" w:rsidTr="000F5823">
        <w:tc>
          <w:tcPr>
            <w:tcW w:w="2269" w:type="dxa"/>
          </w:tcPr>
          <w:p w14:paraId="49E62949" w14:textId="77777777" w:rsidR="003A57FF" w:rsidRPr="00D34297" w:rsidRDefault="003A57FF" w:rsidP="000F582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1DCAB38F" w14:textId="77777777" w:rsidR="003A57FF" w:rsidRPr="00D34297" w:rsidRDefault="003A57FF" w:rsidP="000F582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A57FF">
              <w:rPr>
                <w:rFonts w:ascii="Arial" w:hAnsi="Arial" w:cs="Arial"/>
                <w:bCs/>
                <w:sz w:val="24"/>
                <w:szCs w:val="24"/>
              </w:rPr>
              <w:t>SZW/DZP/57/2025</w:t>
            </w:r>
          </w:p>
        </w:tc>
      </w:tr>
    </w:tbl>
    <w:p w14:paraId="1E7A51FD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55A813C0" w14:textId="77777777" w:rsidR="003A57FF" w:rsidRPr="003A57FF" w:rsidRDefault="00EB1359" w:rsidP="00010B3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3A57FF" w:rsidRPr="003A57FF">
        <w:rPr>
          <w:rFonts w:ascii="Arial" w:hAnsi="Arial" w:cs="Arial"/>
          <w:b/>
          <w:sz w:val="24"/>
          <w:szCs w:val="24"/>
        </w:rPr>
        <w:t>Szpital Wojewódzki w Poznaniu</w:t>
      </w:r>
    </w:p>
    <w:p w14:paraId="2C0A9979" w14:textId="648C75A6" w:rsidR="00010B31" w:rsidRDefault="003A57FF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A57FF">
        <w:rPr>
          <w:rFonts w:ascii="Arial" w:hAnsi="Arial" w:cs="Arial"/>
          <w:b/>
          <w:sz w:val="24"/>
          <w:szCs w:val="24"/>
        </w:rPr>
        <w:t>Dział Zamówień Publicznych</w:t>
      </w:r>
      <w:r w:rsidR="00EB1359"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Pr="003A57FF">
        <w:rPr>
          <w:rFonts w:ascii="Arial" w:hAnsi="Arial" w:cs="Arial"/>
          <w:sz w:val="24"/>
          <w:szCs w:val="24"/>
        </w:rPr>
        <w:t>(</w:t>
      </w:r>
      <w:proofErr w:type="spellStart"/>
      <w:r w:rsidRPr="003A57FF">
        <w:rPr>
          <w:rFonts w:ascii="Arial" w:hAnsi="Arial" w:cs="Arial"/>
          <w:sz w:val="24"/>
          <w:szCs w:val="24"/>
        </w:rPr>
        <w:t>t.j</w:t>
      </w:r>
      <w:proofErr w:type="spellEnd"/>
      <w:r w:rsidRPr="003A57FF">
        <w:rPr>
          <w:rFonts w:ascii="Arial" w:hAnsi="Arial" w:cs="Arial"/>
          <w:sz w:val="24"/>
          <w:szCs w:val="24"/>
        </w:rPr>
        <w:t>. Dz. U. z 2024 poz. 1320)</w:t>
      </w:r>
      <w:r w:rsidR="00EB1359" w:rsidRPr="00D34297">
        <w:rPr>
          <w:rFonts w:ascii="Arial" w:hAnsi="Arial" w:cs="Arial"/>
          <w:sz w:val="24"/>
          <w:szCs w:val="24"/>
        </w:rPr>
        <w:t xml:space="preserve">, zwanej dalej „ustawą </w:t>
      </w:r>
      <w:proofErr w:type="spellStart"/>
      <w:r w:rsidR="00EB1359" w:rsidRPr="00D34297">
        <w:rPr>
          <w:rFonts w:ascii="Arial" w:hAnsi="Arial" w:cs="Arial"/>
          <w:sz w:val="24"/>
          <w:szCs w:val="24"/>
        </w:rPr>
        <w:t>Pzp</w:t>
      </w:r>
      <w:proofErr w:type="spellEnd"/>
      <w:r w:rsidR="00EB1359" w:rsidRPr="00D34297">
        <w:rPr>
          <w:rFonts w:ascii="Arial" w:hAnsi="Arial" w:cs="Arial"/>
          <w:sz w:val="24"/>
          <w:szCs w:val="24"/>
        </w:rPr>
        <w:t xml:space="preserve">”, zawiadamia że </w:t>
      </w:r>
      <w:r w:rsidR="00EE5E12">
        <w:rPr>
          <w:rFonts w:ascii="Arial" w:hAnsi="Arial" w:cs="Arial"/>
          <w:sz w:val="24"/>
          <w:szCs w:val="24"/>
        </w:rPr>
        <w:t xml:space="preserve">odrzuca ofertę </w:t>
      </w:r>
      <w:bookmarkStart w:id="0" w:name="_Hlk211593843"/>
      <w:r w:rsidR="00EE5E12">
        <w:rPr>
          <w:rFonts w:ascii="Arial" w:hAnsi="Arial" w:cs="Arial"/>
          <w:sz w:val="24"/>
          <w:szCs w:val="24"/>
        </w:rPr>
        <w:t xml:space="preserve">i </w:t>
      </w:r>
      <w:r w:rsidR="00EB1359" w:rsidRPr="00D34297">
        <w:rPr>
          <w:rFonts w:ascii="Arial" w:hAnsi="Arial" w:cs="Arial"/>
          <w:sz w:val="24"/>
          <w:szCs w:val="24"/>
        </w:rPr>
        <w:t xml:space="preserve">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="00EB1359"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</w:t>
      </w:r>
      <w:r w:rsidR="00EE5E12">
        <w:rPr>
          <w:rFonts w:ascii="Arial" w:hAnsi="Arial" w:cs="Arial"/>
          <w:sz w:val="24"/>
          <w:szCs w:val="24"/>
        </w:rPr>
        <w:t>ą</w:t>
      </w:r>
      <w:r w:rsidR="00010B31" w:rsidRPr="00D34297">
        <w:rPr>
          <w:rFonts w:ascii="Arial" w:hAnsi="Arial" w:cs="Arial"/>
          <w:sz w:val="24"/>
          <w:szCs w:val="24"/>
        </w:rPr>
        <w:t xml:space="preserve"> częś</w:t>
      </w:r>
      <w:r w:rsidR="00EE5E12">
        <w:rPr>
          <w:rFonts w:ascii="Arial" w:hAnsi="Arial" w:cs="Arial"/>
          <w:sz w:val="24"/>
          <w:szCs w:val="24"/>
        </w:rPr>
        <w:t>ć</w:t>
      </w:r>
      <w:r w:rsidR="00010B31" w:rsidRPr="00D34297">
        <w:rPr>
          <w:rFonts w:ascii="Arial" w:hAnsi="Arial" w:cs="Arial"/>
          <w:sz w:val="24"/>
          <w:szCs w:val="24"/>
        </w:rPr>
        <w:t>:</w:t>
      </w:r>
    </w:p>
    <w:bookmarkEnd w:id="0"/>
    <w:p w14:paraId="454DDDD2" w14:textId="7B8A44F5" w:rsidR="00EE5E12" w:rsidRPr="00EE5E12" w:rsidRDefault="00EE5E12" w:rsidP="00EE5E1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1276"/>
        <w:gridCol w:w="5103"/>
      </w:tblGrid>
      <w:tr w:rsidR="00EE5E12" w:rsidRPr="00EE5E12" w14:paraId="53BF2EFD" w14:textId="77777777" w:rsidTr="000F5823"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7439578" w14:textId="77777777" w:rsidR="00EE5E12" w:rsidRPr="00EE5E12" w:rsidRDefault="00EE5E12" w:rsidP="00EE5E12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E5E12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</w:tcPr>
          <w:p w14:paraId="56CA0C63" w14:textId="77777777" w:rsidR="00EE5E12" w:rsidRPr="00EE5E12" w:rsidRDefault="00EE5E12" w:rsidP="00EE5E12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E5E12">
              <w:rPr>
                <w:rFonts w:ascii="Arial" w:hAnsi="Arial" w:cs="Arial"/>
                <w:b/>
                <w:sz w:val="24"/>
                <w:szCs w:val="24"/>
              </w:rPr>
              <w:t>Część nr</w:t>
            </w:r>
          </w:p>
        </w:tc>
        <w:tc>
          <w:tcPr>
            <w:tcW w:w="5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04A0C1B" w14:textId="77777777" w:rsidR="00EE5E12" w:rsidRPr="00EE5E12" w:rsidRDefault="00EE5E12" w:rsidP="00EE5E12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E5E12">
              <w:rPr>
                <w:rFonts w:ascii="Arial" w:hAnsi="Arial" w:cs="Arial"/>
                <w:b/>
                <w:sz w:val="24"/>
                <w:szCs w:val="24"/>
              </w:rPr>
              <w:t>Podstawa prawna, uzasadnienie</w:t>
            </w:r>
          </w:p>
        </w:tc>
      </w:tr>
      <w:tr w:rsidR="00EE5E12" w:rsidRPr="00EE5E12" w14:paraId="4556F039" w14:textId="77777777" w:rsidTr="000F5823"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87A8F2D" w14:textId="77777777" w:rsidR="00EE5E12" w:rsidRPr="00EE5E12" w:rsidRDefault="00EE5E12" w:rsidP="00EE5E12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E5E12">
              <w:rPr>
                <w:rFonts w:ascii="Arial" w:hAnsi="Arial" w:cs="Arial"/>
                <w:b/>
                <w:sz w:val="24"/>
                <w:szCs w:val="24"/>
              </w:rPr>
              <w:t>"ARNO-MED" Sp. z.o.o.</w:t>
            </w:r>
          </w:p>
          <w:p w14:paraId="40D3A76F" w14:textId="77777777" w:rsidR="00EE5E12" w:rsidRPr="00EE5E12" w:rsidRDefault="00EE5E12" w:rsidP="00EE5E1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5E12">
              <w:rPr>
                <w:rFonts w:ascii="Arial" w:hAnsi="Arial" w:cs="Arial"/>
                <w:sz w:val="24"/>
                <w:szCs w:val="24"/>
              </w:rPr>
              <w:t xml:space="preserve">Kolejowa 24 </w:t>
            </w:r>
          </w:p>
          <w:p w14:paraId="12CB315B" w14:textId="77777777" w:rsidR="00EE5E12" w:rsidRPr="00EE5E12" w:rsidRDefault="00EE5E12" w:rsidP="00EE5E1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5E12">
              <w:rPr>
                <w:rFonts w:ascii="Arial" w:hAnsi="Arial" w:cs="Arial"/>
                <w:sz w:val="24"/>
                <w:szCs w:val="24"/>
              </w:rPr>
              <w:t>55-081 Mietków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8313658" w14:textId="77777777" w:rsidR="00EE5E12" w:rsidRPr="00EE5E12" w:rsidRDefault="00EE5E12" w:rsidP="00EE5E1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E1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1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2FE8FFB" w14:textId="77777777" w:rsidR="00EE5E12" w:rsidRPr="00EE5E12" w:rsidRDefault="00EE5E12" w:rsidP="00EE5E1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5E12">
              <w:rPr>
                <w:rFonts w:ascii="Arial" w:hAnsi="Arial" w:cs="Arial"/>
                <w:b/>
                <w:bCs/>
                <w:sz w:val="24"/>
                <w:szCs w:val="24"/>
              </w:rPr>
              <w:t>Podstawa prawna</w:t>
            </w:r>
            <w:r w:rsidRPr="00EE5E12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AE66AFF" w14:textId="77777777" w:rsidR="00EE5E12" w:rsidRPr="00EE5E12" w:rsidRDefault="00EE5E12" w:rsidP="00EE5E1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5E12">
              <w:rPr>
                <w:rFonts w:ascii="Arial" w:hAnsi="Arial" w:cs="Arial"/>
                <w:sz w:val="24"/>
                <w:szCs w:val="24"/>
              </w:rPr>
              <w:t xml:space="preserve">Art. 226 ust. 1 pkt 5 ustawy </w:t>
            </w:r>
            <w:proofErr w:type="spellStart"/>
            <w:r w:rsidRPr="00EE5E12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EE5E12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4A3982C" w14:textId="77777777" w:rsidR="00EE5E12" w:rsidRPr="00EE5E12" w:rsidRDefault="00EE5E12" w:rsidP="00EE5E1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5E12">
              <w:rPr>
                <w:rFonts w:ascii="Arial" w:hAnsi="Arial" w:cs="Arial"/>
                <w:b/>
                <w:bCs/>
                <w:sz w:val="24"/>
                <w:szCs w:val="24"/>
              </w:rPr>
              <w:t>Uzasadnienie</w:t>
            </w:r>
            <w:r w:rsidRPr="00EE5E12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3119A3D" w14:textId="76D3A28C" w:rsidR="00EE5E12" w:rsidRPr="00EE5E12" w:rsidRDefault="00EE5E12" w:rsidP="00EE5E1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5E12">
              <w:rPr>
                <w:rFonts w:ascii="Arial" w:hAnsi="Arial" w:cs="Arial"/>
                <w:sz w:val="24"/>
                <w:szCs w:val="24"/>
              </w:rPr>
              <w:t xml:space="preserve">W formularzu cenowym w kolumnie nr 5: nie podano wszystkich wymaganych przez </w:t>
            </w:r>
            <w:r w:rsidRPr="00EE5E12">
              <w:rPr>
                <w:rFonts w:ascii="Arial" w:hAnsi="Arial" w:cs="Arial"/>
                <w:sz w:val="24"/>
                <w:szCs w:val="24"/>
              </w:rPr>
              <w:lastRenderedPageBreak/>
              <w:t>Zamawiającego informacji tj. brak nazw własnych, w przesłanych przez Wykonawcę certyfikatach firmy GPC (niezależnie od wersji językowej dokumentu: polska/angielska) nie są podane kody GTIN ani numery katalogowe tych wyrobów, w poz. nr 9 i nr 34 - nie podano nazwy producenta, z przesłanych certyfikatów nie wynika, że jest nimi objęty asortyment z pozycji od 10 do 17, 36  oraz 42</w:t>
            </w:r>
          </w:p>
        </w:tc>
      </w:tr>
    </w:tbl>
    <w:p w14:paraId="04DBF146" w14:textId="77777777" w:rsidR="00EE5E12" w:rsidRDefault="00EE5E12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8D5F5E0" w14:textId="0782483C" w:rsidR="00EE5E12" w:rsidRPr="00EE5E12" w:rsidRDefault="00EE5E12" w:rsidP="00EE5E1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oraz</w:t>
      </w:r>
      <w:r w:rsidRPr="00EE5E12">
        <w:rPr>
          <w:rFonts w:ascii="Arial" w:hAnsi="Arial" w:cs="Arial"/>
          <w:sz w:val="24"/>
          <w:szCs w:val="24"/>
        </w:rPr>
        <w:t xml:space="preserve"> unieważnia postępowanie o udzielenie zamówienia publicznego na następującą część:</w:t>
      </w:r>
    </w:p>
    <w:p w14:paraId="0EF1456E" w14:textId="77777777" w:rsidR="00EE5E12" w:rsidRPr="00D34297" w:rsidRDefault="00EE5E12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7762"/>
      </w:tblGrid>
      <w:tr w:rsidR="00D44D12" w:rsidRPr="00D34297" w14:paraId="1DC6F1F7" w14:textId="77777777" w:rsidTr="003C22D0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E7FF0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7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EF0E2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2D1BC7A6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3A57FF" w:rsidRPr="00D34297" w14:paraId="2F9A3FB4" w14:textId="77777777" w:rsidTr="003C22D0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D4F38" w14:textId="77777777" w:rsidR="003A57FF" w:rsidRPr="00D34297" w:rsidRDefault="003A57FF" w:rsidP="000F5823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57F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7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503EA" w14:textId="77777777" w:rsidR="003A57FF" w:rsidRPr="00D34297" w:rsidRDefault="003A57FF" w:rsidP="000F5823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A57FF">
              <w:rPr>
                <w:rFonts w:ascii="Arial" w:hAnsi="Arial" w:cs="Arial"/>
                <w:b/>
                <w:sz w:val="24"/>
                <w:szCs w:val="24"/>
              </w:rPr>
              <w:t xml:space="preserve">Druty i wkręty </w:t>
            </w:r>
            <w:proofErr w:type="spellStart"/>
            <w:r w:rsidRPr="003A57FF">
              <w:rPr>
                <w:rFonts w:ascii="Arial" w:hAnsi="Arial" w:cs="Arial"/>
                <w:b/>
                <w:sz w:val="24"/>
                <w:szCs w:val="24"/>
              </w:rPr>
              <w:t>kaniulowane</w:t>
            </w:r>
            <w:proofErr w:type="spellEnd"/>
            <w:r w:rsidRPr="003A57FF">
              <w:rPr>
                <w:rFonts w:ascii="Arial" w:hAnsi="Arial" w:cs="Arial"/>
                <w:b/>
                <w:sz w:val="24"/>
                <w:szCs w:val="24"/>
              </w:rPr>
              <w:t xml:space="preserve">, implanty do zespoleń kostnych, dynamiczne śruby do biodra DHS, płytki DCS do leczenia złamań okolicy nasady dalszej kości udowej, gwoździe </w:t>
            </w:r>
            <w:proofErr w:type="spellStart"/>
            <w:r w:rsidRPr="003A57FF">
              <w:rPr>
                <w:rFonts w:ascii="Arial" w:hAnsi="Arial" w:cs="Arial"/>
                <w:b/>
                <w:sz w:val="24"/>
                <w:szCs w:val="24"/>
              </w:rPr>
              <w:t>Rush’a</w:t>
            </w:r>
            <w:proofErr w:type="spellEnd"/>
            <w:r w:rsidRPr="003A57FF">
              <w:rPr>
                <w:rFonts w:ascii="Arial" w:hAnsi="Arial" w:cs="Arial"/>
                <w:b/>
                <w:sz w:val="24"/>
                <w:szCs w:val="24"/>
              </w:rPr>
              <w:t xml:space="preserve">, gwoździe </w:t>
            </w:r>
            <w:proofErr w:type="spellStart"/>
            <w:r w:rsidRPr="003A57FF">
              <w:rPr>
                <w:rFonts w:ascii="Arial" w:hAnsi="Arial" w:cs="Arial"/>
                <w:b/>
                <w:sz w:val="24"/>
                <w:szCs w:val="24"/>
              </w:rPr>
              <w:t>Steimanna</w:t>
            </w:r>
            <w:proofErr w:type="spellEnd"/>
            <w:r w:rsidRPr="003A57FF">
              <w:rPr>
                <w:rFonts w:ascii="Arial" w:hAnsi="Arial" w:cs="Arial"/>
                <w:b/>
                <w:sz w:val="24"/>
                <w:szCs w:val="24"/>
              </w:rPr>
              <w:t>, wiertła, śrubokręty</w:t>
            </w:r>
          </w:p>
          <w:p w14:paraId="1444097E" w14:textId="77777777" w:rsidR="003A57FF" w:rsidRPr="00D34297" w:rsidRDefault="003A57FF" w:rsidP="000F582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12CE664" w14:textId="77777777" w:rsidR="003A57FF" w:rsidRPr="00D34297" w:rsidRDefault="003A57FF" w:rsidP="000F582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57FF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3A57FF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28F45FA" w14:textId="77777777" w:rsidR="003A57FF" w:rsidRPr="00D34297" w:rsidRDefault="003A57FF" w:rsidP="000F5823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D7C2B69" w14:textId="63B64E81" w:rsidR="003A57FF" w:rsidRPr="00D34297" w:rsidRDefault="00AF5FAF" w:rsidP="000F5823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57FF">
              <w:rPr>
                <w:rFonts w:ascii="Arial" w:hAnsi="Arial" w:cs="Arial"/>
                <w:sz w:val="24"/>
                <w:szCs w:val="24"/>
              </w:rPr>
              <w:t>Jedyna</w:t>
            </w:r>
            <w:r w:rsidR="003A57FF" w:rsidRPr="003A57F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A57FF">
              <w:rPr>
                <w:rFonts w:ascii="Arial" w:hAnsi="Arial" w:cs="Arial"/>
                <w:sz w:val="24"/>
                <w:szCs w:val="24"/>
              </w:rPr>
              <w:t>złożona</w:t>
            </w:r>
            <w:r w:rsidR="003A57FF" w:rsidRPr="003A57FF">
              <w:rPr>
                <w:rFonts w:ascii="Arial" w:hAnsi="Arial" w:cs="Arial"/>
                <w:sz w:val="24"/>
                <w:szCs w:val="24"/>
              </w:rPr>
              <w:t xml:space="preserve"> na to zadanie częściowe oferta </w:t>
            </w:r>
            <w:r w:rsidRPr="003A57FF">
              <w:rPr>
                <w:rFonts w:ascii="Arial" w:hAnsi="Arial" w:cs="Arial"/>
                <w:sz w:val="24"/>
                <w:szCs w:val="24"/>
              </w:rPr>
              <w:t>została</w:t>
            </w:r>
            <w:r w:rsidR="003A57FF" w:rsidRPr="003A57FF">
              <w:rPr>
                <w:rFonts w:ascii="Arial" w:hAnsi="Arial" w:cs="Arial"/>
                <w:sz w:val="24"/>
                <w:szCs w:val="24"/>
              </w:rPr>
              <w:t xml:space="preserve"> odrzucona</w:t>
            </w:r>
          </w:p>
        </w:tc>
      </w:tr>
    </w:tbl>
    <w:p w14:paraId="4B8A9DBA" w14:textId="77777777" w:rsidR="00010B31" w:rsidRPr="00D34297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t>Zamawiający</w:t>
      </w:r>
    </w:p>
    <w:sectPr w:rsidR="00010B31" w:rsidRPr="00D34297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325919" w14:textId="77777777" w:rsidR="009D1F88" w:rsidRDefault="009D1F88" w:rsidP="00D34297">
      <w:r>
        <w:separator/>
      </w:r>
    </w:p>
  </w:endnote>
  <w:endnote w:type="continuationSeparator" w:id="0">
    <w:p w14:paraId="3A430308" w14:textId="77777777" w:rsidR="009D1F88" w:rsidRDefault="009D1F88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1BC8A" w14:textId="77777777" w:rsidR="003A57FF" w:rsidRDefault="003A57F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6C764E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7035F69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40844" w14:textId="77777777" w:rsidR="003A57FF" w:rsidRDefault="003A57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EC55B1" w14:textId="77777777" w:rsidR="009D1F88" w:rsidRDefault="009D1F88" w:rsidP="00D34297">
      <w:r>
        <w:separator/>
      </w:r>
    </w:p>
  </w:footnote>
  <w:footnote w:type="continuationSeparator" w:id="0">
    <w:p w14:paraId="0E0D6C03" w14:textId="77777777" w:rsidR="009D1F88" w:rsidRDefault="009D1F88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8CCBCE" w14:textId="77777777" w:rsidR="003A57FF" w:rsidRDefault="003A57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B1073" w14:textId="77777777" w:rsidR="003A57FF" w:rsidRDefault="003A57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F2C00" w14:textId="77777777" w:rsidR="003A57FF" w:rsidRDefault="003A57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F88"/>
    <w:rsid w:val="00010B31"/>
    <w:rsid w:val="00104963"/>
    <w:rsid w:val="00150F65"/>
    <w:rsid w:val="00244404"/>
    <w:rsid w:val="002A7DFF"/>
    <w:rsid w:val="00310284"/>
    <w:rsid w:val="003A57FF"/>
    <w:rsid w:val="003C22D0"/>
    <w:rsid w:val="004E2226"/>
    <w:rsid w:val="005464E2"/>
    <w:rsid w:val="007962B1"/>
    <w:rsid w:val="007B1475"/>
    <w:rsid w:val="00823326"/>
    <w:rsid w:val="00856A3E"/>
    <w:rsid w:val="00894412"/>
    <w:rsid w:val="009462DF"/>
    <w:rsid w:val="009500EB"/>
    <w:rsid w:val="00993EFC"/>
    <w:rsid w:val="009D1F88"/>
    <w:rsid w:val="00AB3E72"/>
    <w:rsid w:val="00AC1A4B"/>
    <w:rsid w:val="00AF5FAF"/>
    <w:rsid w:val="00D34297"/>
    <w:rsid w:val="00D41670"/>
    <w:rsid w:val="00D44D12"/>
    <w:rsid w:val="00D8293D"/>
    <w:rsid w:val="00E403D2"/>
    <w:rsid w:val="00E742E3"/>
    <w:rsid w:val="00EB1359"/>
    <w:rsid w:val="00EE5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2C0EA6"/>
  <w15:chartTrackingRefBased/>
  <w15:docId w15:val="{F433DAFE-BE05-45EE-BC64-6C9955736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REJE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288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Jakub Rejewski</dc:creator>
  <cp:keywords/>
  <dc:description/>
  <cp:lastModifiedBy>Jakub Rejewski</cp:lastModifiedBy>
  <cp:revision>2</cp:revision>
  <dcterms:created xsi:type="dcterms:W3CDTF">2025-10-17T09:48:00Z</dcterms:created>
  <dcterms:modified xsi:type="dcterms:W3CDTF">2025-10-17T09:48:00Z</dcterms:modified>
</cp:coreProperties>
</file>