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B142A" w14:textId="45A5DFF0" w:rsidR="00D64136" w:rsidRPr="00B63B98" w:rsidRDefault="005C7F13" w:rsidP="00B63B98">
      <w:pPr>
        <w:spacing w:after="600"/>
        <w:jc w:val="right"/>
      </w:pPr>
      <w:bookmarkStart w:id="0" w:name="_Hlk53520193"/>
      <w:r w:rsidRPr="00B63B98">
        <w:t>Poznań</w:t>
      </w:r>
      <w:r w:rsidR="00D64136" w:rsidRPr="00B63B98">
        <w:t xml:space="preserve"> dnia: </w:t>
      </w:r>
      <w:r w:rsidRPr="00B63B98">
        <w:t>2025-10-1</w:t>
      </w:r>
      <w:r w:rsidR="00B63B98">
        <w:t>7</w:t>
      </w:r>
    </w:p>
    <w:p w14:paraId="6CC17AA1" w14:textId="77777777" w:rsidR="005C7F13" w:rsidRPr="00B63B98" w:rsidRDefault="005C7F13" w:rsidP="00B63B98">
      <w:pPr>
        <w:ind w:right="3969"/>
        <w:rPr>
          <w:b/>
          <w:bCs/>
        </w:rPr>
      </w:pPr>
      <w:r w:rsidRPr="00B63B98">
        <w:rPr>
          <w:b/>
          <w:bCs/>
        </w:rPr>
        <w:t>Szpital Wojewódzki w Poznaniu</w:t>
      </w:r>
    </w:p>
    <w:p w14:paraId="558A577E" w14:textId="77777777" w:rsidR="00D64136" w:rsidRPr="00B63B98" w:rsidRDefault="005C7F13" w:rsidP="00B63B98">
      <w:pPr>
        <w:ind w:right="3969"/>
        <w:rPr>
          <w:b/>
          <w:bCs/>
        </w:rPr>
      </w:pPr>
      <w:r w:rsidRPr="00B63B98">
        <w:rPr>
          <w:b/>
          <w:bCs/>
        </w:rPr>
        <w:t>Dział Zamówień Publicznych</w:t>
      </w:r>
    </w:p>
    <w:p w14:paraId="374B50EB" w14:textId="77777777" w:rsidR="00D64136" w:rsidRPr="00B63B98" w:rsidRDefault="005C7F13" w:rsidP="00B63B98">
      <w:pPr>
        <w:ind w:right="3969"/>
      </w:pPr>
      <w:r w:rsidRPr="00B63B98">
        <w:t>Juraszów</w:t>
      </w:r>
      <w:r w:rsidR="00D64136" w:rsidRPr="00B63B98">
        <w:t xml:space="preserve"> </w:t>
      </w:r>
      <w:r w:rsidRPr="00B63B98">
        <w:t>7/19</w:t>
      </w:r>
    </w:p>
    <w:p w14:paraId="5F6C2089" w14:textId="77777777" w:rsidR="00D64136" w:rsidRPr="00B63B98" w:rsidRDefault="005C7F13" w:rsidP="00B63B98">
      <w:pPr>
        <w:ind w:right="3969"/>
      </w:pPr>
      <w:r w:rsidRPr="00B63B98">
        <w:t>60-479</w:t>
      </w:r>
      <w:r w:rsidR="00D64136" w:rsidRPr="00B63B98">
        <w:t xml:space="preserve"> </w:t>
      </w:r>
      <w:r w:rsidRPr="00B63B98">
        <w:t>Poznań</w:t>
      </w:r>
    </w:p>
    <w:p w14:paraId="770F3FD4" w14:textId="77777777" w:rsidR="009F463B" w:rsidRPr="00B63B98" w:rsidRDefault="009F463B" w:rsidP="00B63B98">
      <w:pPr>
        <w:tabs>
          <w:tab w:val="right" w:pos="9072"/>
        </w:tabs>
        <w:ind w:left="5670"/>
        <w:jc w:val="both"/>
        <w:rPr>
          <w:b/>
        </w:rPr>
      </w:pPr>
      <w:r w:rsidRPr="00B63B98">
        <w:rPr>
          <w:b/>
        </w:rPr>
        <w:t>WYKONAWCY</w:t>
      </w:r>
    </w:p>
    <w:p w14:paraId="1F109377" w14:textId="77777777" w:rsidR="00D64136" w:rsidRPr="00B63B98" w:rsidRDefault="009F463B" w:rsidP="00B63B98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B63B9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B63B98" w14:paraId="060E5050" w14:textId="77777777" w:rsidTr="005E0D0A">
        <w:tc>
          <w:tcPr>
            <w:tcW w:w="10065" w:type="dxa"/>
            <w:shd w:val="clear" w:color="auto" w:fill="F2F2F2"/>
            <w:hideMark/>
          </w:tcPr>
          <w:p w14:paraId="59F601FD" w14:textId="77777777" w:rsidR="00D64136" w:rsidRPr="00B63B98" w:rsidRDefault="00D64136" w:rsidP="00B63B9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B63B98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DB724DF" w14:textId="77777777" w:rsidR="00D64136" w:rsidRPr="00B63B98" w:rsidRDefault="00D64136" w:rsidP="00B63B98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63B9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E2BC39C" w14:textId="77777777" w:rsidR="00D64136" w:rsidRPr="00B63B98" w:rsidRDefault="00D64136" w:rsidP="00B63B98">
      <w:pPr>
        <w:keepNext/>
        <w:spacing w:after="240"/>
        <w:outlineLvl w:val="0"/>
        <w:rPr>
          <w:b/>
        </w:rPr>
      </w:pPr>
    </w:p>
    <w:p w14:paraId="1FFC1A81" w14:textId="77777777" w:rsidR="00D64136" w:rsidRPr="00B63B98" w:rsidRDefault="00D64136" w:rsidP="00B63B98">
      <w:pPr>
        <w:spacing w:after="120"/>
        <w:jc w:val="both"/>
        <w:rPr>
          <w:rFonts w:eastAsia="Calibri"/>
          <w:lang w:eastAsia="en-US"/>
        </w:rPr>
      </w:pPr>
      <w:r w:rsidRPr="00B63B98">
        <w:rPr>
          <w:rFonts w:eastAsia="Calibri"/>
          <w:lang w:eastAsia="en-US"/>
        </w:rPr>
        <w:t xml:space="preserve">Dotyczy </w:t>
      </w:r>
      <w:r w:rsidRPr="00B63B98">
        <w:t>postępowania o udzielenie zamówienia publicznego</w:t>
      </w:r>
      <w:r w:rsidRPr="00B63B9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B63B98" w14:paraId="70CCED61" w14:textId="77777777" w:rsidTr="005E0D0A">
        <w:tc>
          <w:tcPr>
            <w:tcW w:w="2269" w:type="dxa"/>
          </w:tcPr>
          <w:p w14:paraId="259190D2" w14:textId="77777777" w:rsidR="00D64136" w:rsidRPr="00B63B98" w:rsidRDefault="00D64136" w:rsidP="00B63B9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63B98">
              <w:t>Nazwa zamówienia:</w:t>
            </w:r>
          </w:p>
        </w:tc>
        <w:tc>
          <w:tcPr>
            <w:tcW w:w="6803" w:type="dxa"/>
          </w:tcPr>
          <w:p w14:paraId="5C6D867A" w14:textId="77777777" w:rsidR="00D64136" w:rsidRPr="00B63B98" w:rsidRDefault="005C7F13" w:rsidP="00B63B9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63B98">
              <w:rPr>
                <w:bCs/>
              </w:rPr>
              <w:t>Specjalistyczny jednorazowy sprzęt medyczny - Pracownia Kardiologii Inwazyjnej, Elektroterapii i Elektrostymulacji</w:t>
            </w:r>
          </w:p>
        </w:tc>
      </w:tr>
      <w:tr w:rsidR="005C7F13" w:rsidRPr="00B63B98" w14:paraId="10DA837C" w14:textId="77777777" w:rsidTr="00355649">
        <w:tc>
          <w:tcPr>
            <w:tcW w:w="2269" w:type="dxa"/>
          </w:tcPr>
          <w:p w14:paraId="00BB9422" w14:textId="77777777" w:rsidR="005C7F13" w:rsidRPr="00B63B98" w:rsidRDefault="005C7F13" w:rsidP="00B63B98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63B98">
              <w:t>Numer referencyjny:</w:t>
            </w:r>
          </w:p>
        </w:tc>
        <w:tc>
          <w:tcPr>
            <w:tcW w:w="6803" w:type="dxa"/>
          </w:tcPr>
          <w:p w14:paraId="372E936D" w14:textId="77777777" w:rsidR="005C7F13" w:rsidRPr="00B63B98" w:rsidRDefault="005C7F13" w:rsidP="00B63B9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63B98">
              <w:rPr>
                <w:bCs/>
              </w:rPr>
              <w:t>SZW/DZP/89/2025</w:t>
            </w:r>
          </w:p>
        </w:tc>
      </w:tr>
    </w:tbl>
    <w:p w14:paraId="29F2E48B" w14:textId="77777777" w:rsidR="00D64136" w:rsidRPr="00B63B98" w:rsidRDefault="00D64136" w:rsidP="00B63B98">
      <w:pPr>
        <w:tabs>
          <w:tab w:val="left" w:pos="708"/>
          <w:tab w:val="center" w:pos="4536"/>
          <w:tab w:val="right" w:pos="9072"/>
        </w:tabs>
      </w:pPr>
    </w:p>
    <w:p w14:paraId="663680AF" w14:textId="77777777" w:rsidR="005C7F13" w:rsidRPr="00B63B98" w:rsidRDefault="00D64136" w:rsidP="00B63B98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B63B98">
        <w:t xml:space="preserve">Zamawiający, </w:t>
      </w:r>
      <w:r w:rsidR="005C7F13" w:rsidRPr="00B63B98">
        <w:rPr>
          <w:b/>
        </w:rPr>
        <w:t>Szpital Wojewódzki w Poznaniu</w:t>
      </w:r>
    </w:p>
    <w:p w14:paraId="53F3B1C2" w14:textId="77777777" w:rsidR="00D64136" w:rsidRPr="00B63B98" w:rsidRDefault="005C7F13" w:rsidP="00B63B98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B63B98">
        <w:rPr>
          <w:b/>
        </w:rPr>
        <w:t>Dział Zamówień Publicznych</w:t>
      </w:r>
      <w:r w:rsidR="00D64136" w:rsidRPr="00B63B98">
        <w:t xml:space="preserve">, działając na podstawie art. 253 ust. 1 ustawy z dnia 11 września 2019r. Prawo zamówień publicznych </w:t>
      </w:r>
      <w:r w:rsidRPr="00B63B98">
        <w:t>(t.j. Dz. U. z 2024 poz. 1320)</w:t>
      </w:r>
      <w:r w:rsidR="00D64136" w:rsidRPr="00B63B98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C7F13" w:rsidRPr="00B63B98" w14:paraId="2A26AD00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CBBFB" w14:textId="713606FB" w:rsidR="005C7F13" w:rsidRPr="00EA1B04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EA1B04">
              <w:rPr>
                <w:b/>
                <w:bCs/>
              </w:rPr>
              <w:t>Zadanie 2</w:t>
            </w:r>
          </w:p>
          <w:p w14:paraId="51A42ECD" w14:textId="1149600E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 xml:space="preserve">Medtronic Poland </w:t>
            </w:r>
            <w:r w:rsidR="0073734C">
              <w:rPr>
                <w:b/>
              </w:rPr>
              <w:t>S</w:t>
            </w:r>
            <w:r w:rsidRPr="00B63B98">
              <w:rPr>
                <w:b/>
              </w:rPr>
              <w:t>p. z o.o.</w:t>
            </w:r>
          </w:p>
          <w:p w14:paraId="22A4452B" w14:textId="66DA357E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Polna 11 </w:t>
            </w:r>
          </w:p>
          <w:p w14:paraId="12FE3C2B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00-633 Warszawa</w:t>
            </w:r>
          </w:p>
          <w:p w14:paraId="3E570447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1 917 216.00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2B4BFCA6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1D283284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42DCC3FD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81768" w14:textId="6F22531A" w:rsidR="005C7F13" w:rsidRPr="00EA1B04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EA1B04">
              <w:rPr>
                <w:b/>
                <w:bCs/>
              </w:rPr>
              <w:lastRenderedPageBreak/>
              <w:t>Zadanie 4</w:t>
            </w:r>
          </w:p>
          <w:p w14:paraId="2816ACA7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Medtronic Poland sp. z o.o.</w:t>
            </w:r>
          </w:p>
          <w:p w14:paraId="08EA3B2B" w14:textId="4D20E5AD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Polna 11 </w:t>
            </w:r>
          </w:p>
          <w:p w14:paraId="1CEC9273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00-633 Warszawa</w:t>
            </w:r>
          </w:p>
          <w:p w14:paraId="3ABB179A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933 120.00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36852FE9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2E8BC3A1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45C17143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7AC36" w14:textId="12DB0528" w:rsidR="005C7F13" w:rsidRPr="00EA1B04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EA1B04">
              <w:rPr>
                <w:b/>
                <w:bCs/>
              </w:rPr>
              <w:t>Zadanie 6</w:t>
            </w:r>
          </w:p>
          <w:p w14:paraId="00764B4B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Abbott Medical Sp. z o. o.</w:t>
            </w:r>
          </w:p>
          <w:p w14:paraId="55332E26" w14:textId="6E0F8B48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Postępu 21B </w:t>
            </w:r>
          </w:p>
          <w:p w14:paraId="277E4099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02-676 Warszawa</w:t>
            </w:r>
          </w:p>
          <w:p w14:paraId="3180F5E4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642 600.00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3B65EA2B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4FD55241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78C855B7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2F587" w14:textId="1B9AAC4A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7</w:t>
            </w:r>
          </w:p>
          <w:p w14:paraId="3D31FBE2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Abbott Medical Sp. z o. o.</w:t>
            </w:r>
          </w:p>
          <w:p w14:paraId="4198DDA6" w14:textId="018DC0F7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Postępu 21B </w:t>
            </w:r>
          </w:p>
          <w:p w14:paraId="207C0D43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02-676 Warszawa</w:t>
            </w:r>
          </w:p>
          <w:p w14:paraId="521582A7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930 960.00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1E422D2B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6BCB7EB2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623F3CD6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D52C7" w14:textId="17D05FD6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8</w:t>
            </w:r>
          </w:p>
          <w:p w14:paraId="20AD7B87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Medtronic Poland sp. z o.o.</w:t>
            </w:r>
          </w:p>
          <w:p w14:paraId="3A68BEB6" w14:textId="0B81E587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Polna 11 </w:t>
            </w:r>
          </w:p>
          <w:p w14:paraId="5F692FB2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00-633 Warszawa</w:t>
            </w:r>
          </w:p>
          <w:p w14:paraId="6157A8DD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630 180.00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7AF60105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4A921BBF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395C69BA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DBE67" w14:textId="2FF95D20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lastRenderedPageBreak/>
              <w:t>Zadanie 9</w:t>
            </w:r>
          </w:p>
          <w:p w14:paraId="3D4E3508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Medtronic Poland sp. z o.o.</w:t>
            </w:r>
          </w:p>
          <w:p w14:paraId="7C5555E9" w14:textId="07A5935D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Polna 11 </w:t>
            </w:r>
          </w:p>
          <w:p w14:paraId="70CDBBF6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00-633 Warszawa</w:t>
            </w:r>
          </w:p>
          <w:p w14:paraId="1FB0B100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1 332 936.00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5882FE60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34659D9D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119CE8AF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36E1A" w14:textId="0C7659F0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11</w:t>
            </w:r>
          </w:p>
          <w:p w14:paraId="4AA3A5B3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Abbott Medical Sp. z o. o.</w:t>
            </w:r>
          </w:p>
          <w:p w14:paraId="03189E18" w14:textId="3D0EDA5B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Postępu 21B </w:t>
            </w:r>
          </w:p>
          <w:p w14:paraId="6275BEEE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02-676 Warszawa</w:t>
            </w:r>
          </w:p>
          <w:p w14:paraId="5A2AA3DA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552 960.00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30DCC88C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21068159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26404CFE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4D9BD" w14:textId="33650057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15</w:t>
            </w:r>
          </w:p>
          <w:p w14:paraId="6BC20551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Medtronic Poland sp. z o.o.</w:t>
            </w:r>
          </w:p>
          <w:p w14:paraId="0D52F694" w14:textId="21C5F16E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Polna 11 </w:t>
            </w:r>
          </w:p>
          <w:p w14:paraId="42CA52DF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00-633 Warszawa</w:t>
            </w:r>
          </w:p>
          <w:p w14:paraId="66DA1D4F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432 000.00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58A359E8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0DBCFCF0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213C3161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82E5" w14:textId="44CACD44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16</w:t>
            </w:r>
          </w:p>
          <w:p w14:paraId="3F683DC5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Biotronik Polska Sp. z o. o.</w:t>
            </w:r>
          </w:p>
          <w:p w14:paraId="1D167959" w14:textId="232B8BD5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Murawa 12-18 </w:t>
            </w:r>
          </w:p>
          <w:p w14:paraId="023A0974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61-655 Poznań</w:t>
            </w:r>
          </w:p>
          <w:p w14:paraId="07894A83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151 200.00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38FC2CE1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3D52816E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3B6A0B3C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F169B" w14:textId="3331845E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lastRenderedPageBreak/>
              <w:t>Zadanie 17</w:t>
            </w:r>
          </w:p>
          <w:p w14:paraId="1852ECE9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Biotronik Polska Sp. z o. o.</w:t>
            </w:r>
          </w:p>
          <w:p w14:paraId="40576DC0" w14:textId="53D8E24B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Murawa 12-18 </w:t>
            </w:r>
          </w:p>
          <w:p w14:paraId="751A470C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61-655 Poznań</w:t>
            </w:r>
          </w:p>
          <w:p w14:paraId="0C249192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169 560.00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71F14B67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50E6A58E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0BC1695E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DBDAF" w14:textId="0DAFDBC0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18</w:t>
            </w:r>
          </w:p>
          <w:p w14:paraId="51A2C7F4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Biotronik Polska Sp. z o. o.</w:t>
            </w:r>
          </w:p>
          <w:p w14:paraId="6CDDAC56" w14:textId="739D980F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Murawa 12-18 </w:t>
            </w:r>
          </w:p>
          <w:p w14:paraId="0F295123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61-655 Poznań</w:t>
            </w:r>
          </w:p>
          <w:p w14:paraId="3F1A62CA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318 816.00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724CA643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0193521A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11BFD76C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5980A" w14:textId="2E8E00CF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20</w:t>
            </w:r>
          </w:p>
          <w:p w14:paraId="3CD6AA59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Abbott Medical Sp. z o. o.</w:t>
            </w:r>
          </w:p>
          <w:p w14:paraId="1251F5B2" w14:textId="70CDC9C5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Postępu 21B </w:t>
            </w:r>
          </w:p>
          <w:p w14:paraId="6D4B6D93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02-676 Warszawa</w:t>
            </w:r>
          </w:p>
          <w:p w14:paraId="01B79E49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30 240.00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7C400FFC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40B242F7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649CBBA6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80DF9" w14:textId="6EABB0A8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21</w:t>
            </w:r>
          </w:p>
          <w:p w14:paraId="3AFCC4BA" w14:textId="229A5C4F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 xml:space="preserve">Procardia Medical </w:t>
            </w:r>
            <w:r w:rsidR="0073734C">
              <w:rPr>
                <w:b/>
              </w:rPr>
              <w:t>Sp. z o.o</w:t>
            </w:r>
          </w:p>
          <w:p w14:paraId="0E13E10D" w14:textId="7A556C99" w:rsidR="005C7F13" w:rsidRPr="00B63B98" w:rsidRDefault="00440CBC" w:rsidP="00B63B98">
            <w:pPr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bCs/>
              </w:rPr>
              <w:t xml:space="preserve">rtm. W. Pileckiego 63 </w:t>
            </w:r>
          </w:p>
          <w:p w14:paraId="2BAD5C28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02-781 Warszawa</w:t>
            </w:r>
          </w:p>
          <w:p w14:paraId="34B5395B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6 372.00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27663532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1713908A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077C464D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C0A86" w14:textId="26F6E25E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lastRenderedPageBreak/>
              <w:t>Zadanie 25</w:t>
            </w:r>
          </w:p>
          <w:p w14:paraId="388CB66F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Biotronik Polska Sp. z o. o.</w:t>
            </w:r>
          </w:p>
          <w:p w14:paraId="093F8EA1" w14:textId="284307B4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Murawa 12-18 </w:t>
            </w:r>
          </w:p>
          <w:p w14:paraId="664F62D8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61-655 Poznań</w:t>
            </w:r>
          </w:p>
          <w:p w14:paraId="0E8FE6B1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465 480.00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4191CF32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11C6822A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185A0176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19E90" w14:textId="6856FF6C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26</w:t>
            </w:r>
          </w:p>
          <w:p w14:paraId="644CC2B1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Medtronic Poland sp. z o.o.</w:t>
            </w:r>
          </w:p>
          <w:p w14:paraId="6FD5EBF8" w14:textId="199F722C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Polna 11 </w:t>
            </w:r>
          </w:p>
          <w:p w14:paraId="7CCA89F8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00-633 Warszawa</w:t>
            </w:r>
          </w:p>
          <w:p w14:paraId="011BD91F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183 600.00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24652EA3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58BAFBC8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6F6940DB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6C6E9" w14:textId="262CE8F4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27</w:t>
            </w:r>
          </w:p>
          <w:p w14:paraId="4939B794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Biotronik Polska Sp. z o. o.</w:t>
            </w:r>
          </w:p>
          <w:p w14:paraId="464487ED" w14:textId="236F3665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Murawa 12-18 </w:t>
            </w:r>
          </w:p>
          <w:p w14:paraId="4E1F5CCC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61-655 Poznań</w:t>
            </w:r>
          </w:p>
          <w:p w14:paraId="2437E5D0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194 400.00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0F781F07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0E4B0771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782BC609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A045A" w14:textId="23F1A239" w:rsidR="005C7F13" w:rsidRPr="00440CBC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440CBC">
              <w:rPr>
                <w:b/>
                <w:bCs/>
              </w:rPr>
              <w:t>Zadanie 28</w:t>
            </w:r>
          </w:p>
          <w:p w14:paraId="33B5AEA9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Abbott Medical Sp. z o. o.</w:t>
            </w:r>
          </w:p>
          <w:p w14:paraId="5BFA6B8D" w14:textId="23A50A04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Postępu 21B </w:t>
            </w:r>
          </w:p>
          <w:p w14:paraId="30FCD81D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02-676 Warszawa</w:t>
            </w:r>
          </w:p>
          <w:p w14:paraId="6EFBACD8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151 200.00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4822D247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7AE9D8B6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6E7AE3E8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9344A" w14:textId="07E9266C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lastRenderedPageBreak/>
              <w:t>Zadanie 29</w:t>
            </w:r>
          </w:p>
          <w:p w14:paraId="7337DFCF" w14:textId="67EB2EFA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 xml:space="preserve">BOSTON SCIENTIFIC POLSKA </w:t>
            </w:r>
            <w:r w:rsidR="0073734C">
              <w:rPr>
                <w:b/>
              </w:rPr>
              <w:t xml:space="preserve">Sp. z o.o. </w:t>
            </w:r>
          </w:p>
          <w:p w14:paraId="4191FBBD" w14:textId="5E87ED8B" w:rsidR="005C7F13" w:rsidRPr="00B63B98" w:rsidRDefault="00440CBC" w:rsidP="00B63B98">
            <w:pPr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bCs/>
              </w:rPr>
              <w:t xml:space="preserve">Al. Jana Pawła II 22 </w:t>
            </w:r>
          </w:p>
          <w:p w14:paraId="18735F19" w14:textId="6A36732A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</w:t>
            </w:r>
            <w:r w:rsidR="00440CBC">
              <w:rPr>
                <w:bCs/>
              </w:rPr>
              <w:t>-</w:t>
            </w:r>
            <w:r w:rsidRPr="00B63B98">
              <w:rPr>
                <w:bCs/>
              </w:rPr>
              <w:t>133 Warszawa</w:t>
            </w:r>
          </w:p>
          <w:p w14:paraId="1D1408F7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950 400.00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24A8BF21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78B90ED4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17A71D12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63616" w14:textId="1673BC2D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30</w:t>
            </w:r>
          </w:p>
          <w:p w14:paraId="66D5DF1A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Terumo Poland Sp. z o.o.</w:t>
            </w:r>
          </w:p>
          <w:p w14:paraId="35DCE50D" w14:textId="64EF18A3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 Sierpnia 6 </w:t>
            </w:r>
          </w:p>
          <w:p w14:paraId="764C002E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02-134 Warszawa</w:t>
            </w:r>
          </w:p>
          <w:p w14:paraId="5CAFEA75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1 453 248.00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63C26D2F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34E38662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50A9B91C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2E940" w14:textId="7106D400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31</w:t>
            </w:r>
          </w:p>
          <w:p w14:paraId="4D8AE815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Biotronik Polska Sp. z o. o.</w:t>
            </w:r>
          </w:p>
          <w:p w14:paraId="64F6516F" w14:textId="20120DB4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Murawa 12-18 </w:t>
            </w:r>
          </w:p>
          <w:p w14:paraId="589EF287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61-655 Poznań</w:t>
            </w:r>
          </w:p>
          <w:p w14:paraId="64CB11C3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615 600.00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5D75552F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7951C2C3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210D5BF8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5432" w14:textId="2DFFF30C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32</w:t>
            </w:r>
          </w:p>
          <w:p w14:paraId="24BDC0A8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Abbott Medical Sp. z o. o.</w:t>
            </w:r>
          </w:p>
          <w:p w14:paraId="1E94B33E" w14:textId="0D6C87FE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Postępu 21B </w:t>
            </w:r>
          </w:p>
          <w:p w14:paraId="49AD0C91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02-676 Warszawa</w:t>
            </w:r>
          </w:p>
          <w:p w14:paraId="0EC7F59D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1 009 800.00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282640D5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5E91F914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78DA7BBE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DFB8F" w14:textId="4F1BCE54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lastRenderedPageBreak/>
              <w:t>Zadanie 33</w:t>
            </w:r>
          </w:p>
          <w:p w14:paraId="19F854D9" w14:textId="5A792299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 xml:space="preserve">Aesculap Chifa </w:t>
            </w:r>
            <w:r w:rsidR="0073734C">
              <w:rPr>
                <w:b/>
              </w:rPr>
              <w:t xml:space="preserve">Sp. z o.o. </w:t>
            </w:r>
          </w:p>
          <w:p w14:paraId="66DBCFA3" w14:textId="45ED0E1D" w:rsidR="005C7F13" w:rsidRPr="00B63B98" w:rsidRDefault="00440CBC" w:rsidP="00B63B98">
            <w:pPr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bCs/>
              </w:rPr>
              <w:t xml:space="preserve">Tysiąclecia 14 </w:t>
            </w:r>
          </w:p>
          <w:p w14:paraId="19B99302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64-300 Nowy Tomyśl</w:t>
            </w:r>
          </w:p>
          <w:p w14:paraId="7F4971B0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561 600.00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3F9B7575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49F5E18B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7E18D82F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A1797" w14:textId="78C7447A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34</w:t>
            </w:r>
          </w:p>
          <w:p w14:paraId="13F7E788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Medtronic Poland sp. z o.o.</w:t>
            </w:r>
          </w:p>
          <w:p w14:paraId="287A00A2" w14:textId="52903A3D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Polna 11 </w:t>
            </w:r>
          </w:p>
          <w:p w14:paraId="6B77117A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00-633 Warszawa</w:t>
            </w:r>
          </w:p>
          <w:p w14:paraId="51E6723A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993 600.00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10B8ED1F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216D6DC5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5574C0EA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A7711" w14:textId="0F9B05F8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35</w:t>
            </w:r>
          </w:p>
          <w:p w14:paraId="6A26818B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Abbott Medical Sp. z o. o.</w:t>
            </w:r>
          </w:p>
          <w:p w14:paraId="62449E71" w14:textId="1B4E4C4F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Postępu 21B </w:t>
            </w:r>
          </w:p>
          <w:p w14:paraId="7D7F32EF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02-676 Warszawa</w:t>
            </w:r>
          </w:p>
          <w:p w14:paraId="13D1EB85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737 100.00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774507FB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2E503101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09A07DEF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9AAC5" w14:textId="4940A222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36</w:t>
            </w:r>
          </w:p>
          <w:p w14:paraId="22B938A3" w14:textId="13FF919D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 xml:space="preserve">Procardia Medical </w:t>
            </w:r>
            <w:r w:rsidR="0073734C">
              <w:rPr>
                <w:b/>
              </w:rPr>
              <w:t>Sp. z o.o.</w:t>
            </w:r>
          </w:p>
          <w:p w14:paraId="36BE7C70" w14:textId="3243520B" w:rsidR="005C7F13" w:rsidRPr="00B63B98" w:rsidRDefault="00440CBC" w:rsidP="00B63B98">
            <w:pPr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bCs/>
              </w:rPr>
              <w:t xml:space="preserve">rtm. W. Pileckiego 63 </w:t>
            </w:r>
          </w:p>
          <w:p w14:paraId="44B8A982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02-781 Warszawa</w:t>
            </w:r>
          </w:p>
          <w:p w14:paraId="7B4BAB60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1 633 392.00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20FA8933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466E1ECD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0F24F8D1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FD08" w14:textId="4F98BE2E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lastRenderedPageBreak/>
              <w:t>Zadanie 37</w:t>
            </w:r>
          </w:p>
          <w:p w14:paraId="7FF7197C" w14:textId="52F091E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 xml:space="preserve">BOSTON SCIENTIFIC POLSKA </w:t>
            </w:r>
            <w:r w:rsidR="0073734C">
              <w:rPr>
                <w:b/>
              </w:rPr>
              <w:t>Sp. z o.o.</w:t>
            </w:r>
          </w:p>
          <w:p w14:paraId="4599945F" w14:textId="1FB0E05D" w:rsidR="005C7F13" w:rsidRPr="00B63B98" w:rsidRDefault="00440CBC" w:rsidP="00B63B98">
            <w:pPr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bCs/>
              </w:rPr>
              <w:t xml:space="preserve">Al. Jana Pawła II 22 </w:t>
            </w:r>
          </w:p>
          <w:p w14:paraId="2FDDD0C3" w14:textId="5BAF2BDD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</w:t>
            </w:r>
            <w:r w:rsidR="00440CBC">
              <w:rPr>
                <w:bCs/>
              </w:rPr>
              <w:t>-</w:t>
            </w:r>
            <w:r w:rsidRPr="00B63B98">
              <w:rPr>
                <w:bCs/>
              </w:rPr>
              <w:t>133 Warszawa</w:t>
            </w:r>
          </w:p>
          <w:p w14:paraId="6B9E90EB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194 400.00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3D2A7D89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221EB57B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0508A4C9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A2832" w14:textId="31C4BDA8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38</w:t>
            </w:r>
          </w:p>
          <w:p w14:paraId="3B94B778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Terumo Poland Sp. z o.o.</w:t>
            </w:r>
          </w:p>
          <w:p w14:paraId="534F3E00" w14:textId="4CAD605C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1 Sierpnia 6 </w:t>
            </w:r>
          </w:p>
          <w:p w14:paraId="220A63D0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02-134 Warszawa</w:t>
            </w:r>
          </w:p>
          <w:p w14:paraId="03A3E5ED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1 325 700.00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41B873E3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5C42AD8B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5BD558B5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EB0B5" w14:textId="63ACB2CA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40</w:t>
            </w:r>
          </w:p>
          <w:p w14:paraId="0F1DE9E5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Abbott Medical Sp. z o. o.</w:t>
            </w:r>
          </w:p>
          <w:p w14:paraId="09A2BD60" w14:textId="61F203F8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Postępu 21B </w:t>
            </w:r>
          </w:p>
          <w:p w14:paraId="4347D4C8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02-676 Warszawa</w:t>
            </w:r>
          </w:p>
          <w:p w14:paraId="35BACC62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194 400.00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5A3F8944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5281E259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2B0B48D7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8F292" w14:textId="1B601ADE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41</w:t>
            </w:r>
          </w:p>
          <w:p w14:paraId="2C3E8436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Medtronic Poland sp. z o.o.</w:t>
            </w:r>
          </w:p>
          <w:p w14:paraId="7562D5CB" w14:textId="303CCF96" w:rsidR="005C7F13" w:rsidRPr="00B63B98" w:rsidRDefault="0073734C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Polna 11 </w:t>
            </w:r>
          </w:p>
          <w:p w14:paraId="6BB0C634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00-633 Warszawa</w:t>
            </w:r>
          </w:p>
          <w:p w14:paraId="77B0A3A9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249 480.00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4E838474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267D2BEF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6309DAAA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631DA" w14:textId="27F4A4E4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lastRenderedPageBreak/>
              <w:t>Zadanie 42</w:t>
            </w:r>
          </w:p>
          <w:p w14:paraId="01E3588F" w14:textId="46DC1675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 xml:space="preserve">BOSTON SCIENTIFIC POLSKA </w:t>
            </w:r>
            <w:r w:rsidR="0073734C">
              <w:rPr>
                <w:b/>
              </w:rPr>
              <w:t xml:space="preserve">Sp. z o.o. </w:t>
            </w:r>
          </w:p>
          <w:p w14:paraId="09C909D8" w14:textId="5F9C14B8" w:rsidR="005C7F13" w:rsidRPr="00B63B98" w:rsidRDefault="00440CBC" w:rsidP="00B63B98">
            <w:pPr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bCs/>
              </w:rPr>
              <w:t xml:space="preserve">Al. Jana Pawła II 22 </w:t>
            </w:r>
          </w:p>
          <w:p w14:paraId="008B572D" w14:textId="6A329C24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</w:t>
            </w:r>
            <w:r w:rsidR="00440CBC">
              <w:rPr>
                <w:bCs/>
              </w:rPr>
              <w:t>-</w:t>
            </w:r>
            <w:r w:rsidRPr="00B63B98">
              <w:rPr>
                <w:bCs/>
              </w:rPr>
              <w:t>133 Warszawa</w:t>
            </w:r>
          </w:p>
          <w:p w14:paraId="7C9C0A30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302 940.00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093FD4DF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70D629AE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1018D517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69FAD" w14:textId="6F66839C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43</w:t>
            </w:r>
          </w:p>
          <w:p w14:paraId="5AF8633F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Medtronic Poland sp. z o.o.</w:t>
            </w:r>
          </w:p>
          <w:p w14:paraId="060458F5" w14:textId="6B8E011B" w:rsidR="005C7F13" w:rsidRPr="00B63B98" w:rsidRDefault="005C2E09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Polna 11 </w:t>
            </w:r>
          </w:p>
          <w:p w14:paraId="6FD56626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00-633 Warszawa</w:t>
            </w:r>
          </w:p>
          <w:p w14:paraId="68BCB404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356 400.00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2A52F32B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4B4779CF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10638A89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EAD24" w14:textId="4AD3F9A2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46</w:t>
            </w:r>
          </w:p>
          <w:p w14:paraId="5FD506FB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Hagmed Sp. z o.o. Sp. k.</w:t>
            </w:r>
          </w:p>
          <w:p w14:paraId="0A79C146" w14:textId="2C40B7DB" w:rsidR="005C7F13" w:rsidRPr="00B63B98" w:rsidRDefault="005C2E09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Tomaszowska 32 </w:t>
            </w:r>
          </w:p>
          <w:p w14:paraId="7BF85818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96-200 Rawa Mazowiecka</w:t>
            </w:r>
          </w:p>
          <w:p w14:paraId="01587D5E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8 640.00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3ACE4150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15AC5C74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2562B47F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66CAE" w14:textId="411CAB1F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47</w:t>
            </w:r>
          </w:p>
          <w:p w14:paraId="384430EB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Biotronik Polska Sp. z o. o.</w:t>
            </w:r>
          </w:p>
          <w:p w14:paraId="2B157BD1" w14:textId="0034F75C" w:rsidR="005C7F13" w:rsidRPr="00B63B98" w:rsidRDefault="006D0A05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Murawa 12-18 </w:t>
            </w:r>
          </w:p>
          <w:p w14:paraId="723BCF99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61-655 Poznań</w:t>
            </w:r>
          </w:p>
          <w:p w14:paraId="7B981624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65 664.00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14966322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6865D329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4EC475D5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3357E" w14:textId="03DD93FD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lastRenderedPageBreak/>
              <w:t>Zadanie 48</w:t>
            </w:r>
          </w:p>
          <w:p w14:paraId="3417F5F2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Abbott Medical Sp. z o. o.</w:t>
            </w:r>
          </w:p>
          <w:p w14:paraId="16431038" w14:textId="650D4C9C" w:rsidR="005C7F13" w:rsidRPr="00B63B98" w:rsidRDefault="006D0A05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Postępu 21B </w:t>
            </w:r>
          </w:p>
          <w:p w14:paraId="25D1FCE0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02-676 Warszawa</w:t>
            </w:r>
          </w:p>
          <w:p w14:paraId="03DEF0A0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81 000.00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1AC1D609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193CDBAF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0DAE3F62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93B20" w14:textId="66830E93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49</w:t>
            </w:r>
          </w:p>
          <w:p w14:paraId="4B8E3728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Terumo Poland Sp. z o.o.</w:t>
            </w:r>
          </w:p>
          <w:p w14:paraId="29E6CF07" w14:textId="4523D150" w:rsidR="005C7F13" w:rsidRPr="00B63B98" w:rsidRDefault="006D0A05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1 Sierpnia 6 </w:t>
            </w:r>
          </w:p>
          <w:p w14:paraId="16A0FCB0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02-134 Warszawa</w:t>
            </w:r>
          </w:p>
          <w:p w14:paraId="390AA7CE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369 360.00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68D468B1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37C14CDB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61C33173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25390" w14:textId="4CD30A0C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51</w:t>
            </w:r>
          </w:p>
          <w:p w14:paraId="6A0CA7A8" w14:textId="5BDDA17C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 xml:space="preserve">Aesculap Chifa </w:t>
            </w:r>
            <w:r w:rsidR="006D0A05">
              <w:rPr>
                <w:b/>
              </w:rPr>
              <w:t xml:space="preserve">Sp. z o.o. </w:t>
            </w:r>
          </w:p>
          <w:p w14:paraId="0288CB0D" w14:textId="025AF1C8" w:rsidR="005C7F13" w:rsidRPr="00B63B98" w:rsidRDefault="006D0A05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Tysiąclecia 14 </w:t>
            </w:r>
          </w:p>
          <w:p w14:paraId="54E25E3B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64-300 Nowy Tomyśl</w:t>
            </w:r>
          </w:p>
          <w:p w14:paraId="0B45D33B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55 728.00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10C54817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7B6B6308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308A8F71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F93F" w14:textId="573556BC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52</w:t>
            </w:r>
          </w:p>
          <w:p w14:paraId="5C02B203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Medtronic Poland sp. z o.o.</w:t>
            </w:r>
          </w:p>
          <w:p w14:paraId="6E740BE8" w14:textId="4B063C93" w:rsidR="005C7F13" w:rsidRPr="00B63B98" w:rsidRDefault="006D0A05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Polna 11 </w:t>
            </w:r>
          </w:p>
          <w:p w14:paraId="74F9B5EB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00-633 Warszawa</w:t>
            </w:r>
          </w:p>
          <w:p w14:paraId="2AC4F547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90 720.00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610276D6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3695EBF9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23728762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DAFAD" w14:textId="344D451C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lastRenderedPageBreak/>
              <w:t>Zadanie 53</w:t>
            </w:r>
          </w:p>
          <w:p w14:paraId="78396094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Polimed Research Sp. z o.o.</w:t>
            </w:r>
          </w:p>
          <w:p w14:paraId="4C3AFAB6" w14:textId="6AC38132" w:rsidR="005C7F13" w:rsidRPr="00B63B98" w:rsidRDefault="006D0A05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Poleczki 40 </w:t>
            </w:r>
          </w:p>
          <w:p w14:paraId="0DB0F628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02-822 Warszawa</w:t>
            </w:r>
          </w:p>
          <w:p w14:paraId="58E00E6F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223 560.00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2696911E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7949E8BD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1166DA9B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083A7" w14:textId="136122B5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54</w:t>
            </w:r>
          </w:p>
          <w:p w14:paraId="2387A1B2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Abbott Medical Sp. z o. o.</w:t>
            </w:r>
          </w:p>
          <w:p w14:paraId="2552DF3D" w14:textId="51A797F4" w:rsidR="005C7F13" w:rsidRPr="00B63B98" w:rsidRDefault="006D0A05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Postępu 21B </w:t>
            </w:r>
          </w:p>
          <w:p w14:paraId="774AFC20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02-676 Warszawa</w:t>
            </w:r>
          </w:p>
          <w:p w14:paraId="12B75715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696 600.00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1E94730F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400EC34B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2866A943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D354A" w14:textId="107D43F0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55</w:t>
            </w:r>
          </w:p>
          <w:p w14:paraId="0E522E94" w14:textId="5E44AA22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 xml:space="preserve">BOSTON SCIENTIFIC POLSKA </w:t>
            </w:r>
            <w:r w:rsidR="006D0A05">
              <w:rPr>
                <w:b/>
              </w:rPr>
              <w:t xml:space="preserve">Sp. z o.o. </w:t>
            </w:r>
          </w:p>
          <w:p w14:paraId="01D19D51" w14:textId="01D3B4E2" w:rsidR="005C7F13" w:rsidRPr="00B63B98" w:rsidRDefault="00440CBC" w:rsidP="00B63B98">
            <w:pPr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bCs/>
              </w:rPr>
              <w:t xml:space="preserve">Al. Jana Pawła II 22 </w:t>
            </w:r>
          </w:p>
          <w:p w14:paraId="618CCCB8" w14:textId="329D0FA2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</w:t>
            </w:r>
            <w:r w:rsidR="00440CBC">
              <w:rPr>
                <w:bCs/>
              </w:rPr>
              <w:t>-</w:t>
            </w:r>
            <w:r w:rsidRPr="00B63B98">
              <w:rPr>
                <w:bCs/>
              </w:rPr>
              <w:t>133 Warszawa</w:t>
            </w:r>
          </w:p>
          <w:p w14:paraId="719693B2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560 808.00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38AD173D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63615780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4DF3A789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82811" w14:textId="30A3FAEC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56</w:t>
            </w:r>
          </w:p>
          <w:p w14:paraId="6DA5B48B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Biotronik Polska Sp. z o. o.</w:t>
            </w:r>
          </w:p>
          <w:p w14:paraId="090C2452" w14:textId="0903C3B2" w:rsidR="005C7F13" w:rsidRPr="00B63B98" w:rsidRDefault="006D0A05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Murawa 12-18 </w:t>
            </w:r>
          </w:p>
          <w:p w14:paraId="31DA1FF4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61-655 Poznań</w:t>
            </w:r>
          </w:p>
          <w:p w14:paraId="18089608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151 092.00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1C7061D6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1E6619AC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3F559303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D2ECD" w14:textId="1DDDF412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lastRenderedPageBreak/>
              <w:t>Zadanie 58</w:t>
            </w:r>
          </w:p>
          <w:p w14:paraId="7C19599E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Abbott Medical Sp. z o. o.</w:t>
            </w:r>
          </w:p>
          <w:p w14:paraId="738FF902" w14:textId="5A0D990A" w:rsidR="005C7F13" w:rsidRPr="00B63B98" w:rsidRDefault="006D0A05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Postępu 21B </w:t>
            </w:r>
          </w:p>
          <w:p w14:paraId="7550B03E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02-676 Warszawa</w:t>
            </w:r>
          </w:p>
          <w:p w14:paraId="338637BB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1 195 920.00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3F14C87E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1B5C4F29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27BBD14A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5BFFE" w14:textId="66E92330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59</w:t>
            </w:r>
          </w:p>
          <w:p w14:paraId="7ED34E4F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Philips Polska</w:t>
            </w:r>
          </w:p>
          <w:p w14:paraId="0B702124" w14:textId="5B942CCF" w:rsidR="005C7F13" w:rsidRPr="00B63B98" w:rsidRDefault="00440CBC" w:rsidP="00B63B98">
            <w:pPr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bCs/>
              </w:rPr>
              <w:t>Al.Jerozolimskie 195</w:t>
            </w:r>
            <w:r w:rsidR="006D0A05">
              <w:rPr>
                <w:bCs/>
              </w:rPr>
              <w:t>b</w:t>
            </w:r>
          </w:p>
          <w:p w14:paraId="67B4200B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02-222 Warszawa</w:t>
            </w:r>
          </w:p>
          <w:p w14:paraId="043E2828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3 101 868.00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5F97380F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474E73C3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4A1EF425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8C85D" w14:textId="18F7E1AD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60</w:t>
            </w:r>
          </w:p>
          <w:p w14:paraId="480B98BD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SMT Polonia Sp. z o.o.</w:t>
            </w:r>
          </w:p>
          <w:p w14:paraId="7FEF555C" w14:textId="4E6D8BAC" w:rsidR="005C7F13" w:rsidRPr="00B63B98" w:rsidRDefault="00440CBC" w:rsidP="00B63B98">
            <w:pPr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bCs/>
              </w:rPr>
              <w:t xml:space="preserve">Al. Grunwaldzka 345/347 </w:t>
            </w:r>
          </w:p>
          <w:p w14:paraId="1BAAAE4C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80-309 Gdańsk</w:t>
            </w:r>
          </w:p>
          <w:p w14:paraId="7DED6775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108 000.00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17A6E925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794AEACF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4E8E4547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90D7B" w14:textId="3D37C3F2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61</w:t>
            </w:r>
          </w:p>
          <w:p w14:paraId="44D6D996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Medtronic Poland sp. z o.o.</w:t>
            </w:r>
          </w:p>
          <w:p w14:paraId="01662849" w14:textId="1FF0A446" w:rsidR="005C7F13" w:rsidRPr="00B63B98" w:rsidRDefault="006D0A05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Polna 11 </w:t>
            </w:r>
          </w:p>
          <w:p w14:paraId="4724355C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00-633 Warszawa</w:t>
            </w:r>
          </w:p>
          <w:p w14:paraId="531FF725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956 880.00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0C591AE4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51694524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2327B7E0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48E68" w14:textId="1F64FB46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lastRenderedPageBreak/>
              <w:t>Zadanie 62</w:t>
            </w:r>
          </w:p>
          <w:p w14:paraId="20D80EEA" w14:textId="7777777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>SMT Polonia Sp. z o.o.</w:t>
            </w:r>
          </w:p>
          <w:p w14:paraId="1BC0E666" w14:textId="31CEF401" w:rsidR="005C7F13" w:rsidRPr="00B63B98" w:rsidRDefault="00440CBC" w:rsidP="00B63B98">
            <w:pPr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bCs/>
              </w:rPr>
              <w:t xml:space="preserve">Al. Grunwaldzka 345/347 </w:t>
            </w:r>
          </w:p>
          <w:p w14:paraId="5253A428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80-309 Gdańsk</w:t>
            </w:r>
          </w:p>
          <w:p w14:paraId="6DCD68D9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183 600.00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7C3C3042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2C1455AE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31B24B58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03C4D" w14:textId="0008768A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64</w:t>
            </w:r>
          </w:p>
          <w:p w14:paraId="5FE63B59" w14:textId="6D782CD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 xml:space="preserve">BOSTON SCIENTIFIC POLSKA </w:t>
            </w:r>
            <w:r w:rsidR="00D95A18">
              <w:rPr>
                <w:b/>
              </w:rPr>
              <w:t>Sp. z o.o.</w:t>
            </w:r>
          </w:p>
          <w:p w14:paraId="1E7FBC52" w14:textId="4E470960" w:rsidR="005C7F13" w:rsidRPr="00B63B98" w:rsidRDefault="00440CBC" w:rsidP="00B63B98">
            <w:pPr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bCs/>
              </w:rPr>
              <w:t xml:space="preserve">Jana Pawła II 22 </w:t>
            </w:r>
          </w:p>
          <w:p w14:paraId="25685A5A" w14:textId="1EDB8A15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00</w:t>
            </w:r>
            <w:r w:rsidR="00440CBC">
              <w:rPr>
                <w:bCs/>
              </w:rPr>
              <w:t>-</w:t>
            </w:r>
            <w:r w:rsidRPr="00B63B98">
              <w:rPr>
                <w:bCs/>
              </w:rPr>
              <w:t>133 Warszawa</w:t>
            </w:r>
            <w:r w:rsidR="00440CBC">
              <w:rPr>
                <w:bCs/>
              </w:rPr>
              <w:t xml:space="preserve"> </w:t>
            </w:r>
          </w:p>
          <w:p w14:paraId="2F5EE9E4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86 400.00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673F9655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0D77382A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1C0045F3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5BD95" w14:textId="5FB831E5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66</w:t>
            </w:r>
          </w:p>
          <w:p w14:paraId="6CA6BBEB" w14:textId="3DBD4247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 xml:space="preserve">Aesculap Chifa </w:t>
            </w:r>
            <w:r w:rsidR="00D95A18">
              <w:rPr>
                <w:b/>
              </w:rPr>
              <w:t>Sp. z o.o</w:t>
            </w:r>
          </w:p>
          <w:p w14:paraId="53840874" w14:textId="1487C1BF" w:rsidR="005C7F13" w:rsidRPr="00B63B98" w:rsidRDefault="00D95A18" w:rsidP="00B63B9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C7F13" w:rsidRPr="00B63B98">
              <w:rPr>
                <w:bCs/>
              </w:rPr>
              <w:t xml:space="preserve">Tysiąclecia 14 </w:t>
            </w:r>
          </w:p>
          <w:p w14:paraId="0B451B24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64-300 Nowy Tomyśl</w:t>
            </w:r>
          </w:p>
          <w:p w14:paraId="752EF51D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180 360.00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257E4CDA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79570FA6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  <w:tr w:rsidR="005C7F13" w:rsidRPr="00B63B98" w14:paraId="79F8B0FD" w14:textId="77777777" w:rsidTr="00EA1B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82B75" w14:textId="385F0D03" w:rsidR="005C7F13" w:rsidRPr="00B6015E" w:rsidRDefault="005C7F13" w:rsidP="00B63B98">
            <w:pPr>
              <w:spacing w:before="120" w:after="240"/>
              <w:jc w:val="both"/>
              <w:rPr>
                <w:b/>
                <w:bCs/>
              </w:rPr>
            </w:pPr>
            <w:r w:rsidRPr="00B6015E">
              <w:rPr>
                <w:b/>
                <w:bCs/>
              </w:rPr>
              <w:t>Zadanie 67</w:t>
            </w:r>
          </w:p>
          <w:p w14:paraId="6FF7F979" w14:textId="1AB2DBD1" w:rsidR="005C7F13" w:rsidRPr="00B63B98" w:rsidRDefault="005C7F13" w:rsidP="00B63B98">
            <w:pPr>
              <w:spacing w:before="60"/>
              <w:jc w:val="both"/>
              <w:rPr>
                <w:b/>
              </w:rPr>
            </w:pPr>
            <w:r w:rsidRPr="00B63B98">
              <w:rPr>
                <w:b/>
              </w:rPr>
              <w:t xml:space="preserve">Procardia Medical </w:t>
            </w:r>
            <w:r w:rsidR="00D95A18">
              <w:rPr>
                <w:b/>
              </w:rPr>
              <w:t>Sp. z o.o.</w:t>
            </w:r>
          </w:p>
          <w:p w14:paraId="172A8C39" w14:textId="5E33C771" w:rsidR="005C7F13" w:rsidRPr="00B63B98" w:rsidRDefault="007F5F2F" w:rsidP="00B63B98">
            <w:pPr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bCs/>
              </w:rPr>
              <w:t xml:space="preserve">rtm. W. Pileckiego 63 </w:t>
            </w:r>
          </w:p>
          <w:p w14:paraId="56522486" w14:textId="77777777" w:rsidR="005C7F13" w:rsidRPr="00B63B98" w:rsidRDefault="005C7F13" w:rsidP="00B63B98">
            <w:pPr>
              <w:spacing w:after="120"/>
              <w:jc w:val="both"/>
              <w:rPr>
                <w:bCs/>
              </w:rPr>
            </w:pPr>
            <w:r w:rsidRPr="00B63B98">
              <w:rPr>
                <w:bCs/>
              </w:rPr>
              <w:t>02-781 Warszawa</w:t>
            </w:r>
          </w:p>
          <w:p w14:paraId="284FFCE7" w14:textId="77777777" w:rsidR="005C7F13" w:rsidRPr="00B63B98" w:rsidRDefault="005C7F13" w:rsidP="00B63B98">
            <w:pPr>
              <w:jc w:val="both"/>
              <w:rPr>
                <w:bCs/>
              </w:rPr>
            </w:pPr>
            <w:r w:rsidRPr="00B63B98">
              <w:t xml:space="preserve">za cenę wykonania przedmiotu zamówienia w wysokości </w:t>
            </w:r>
            <w:r w:rsidRPr="00B63B98">
              <w:rPr>
                <w:b/>
              </w:rPr>
              <w:t>222 480.00 zł</w:t>
            </w:r>
            <w:r w:rsidRPr="00B63B98">
              <w:t xml:space="preserve"> </w:t>
            </w:r>
            <w:r w:rsidRPr="00B63B98">
              <w:rPr>
                <w:b/>
                <w:bCs/>
              </w:rPr>
              <w:t>brutto</w:t>
            </w:r>
            <w:r w:rsidRPr="00B63B98">
              <w:rPr>
                <w:bCs/>
              </w:rPr>
              <w:t>.</w:t>
            </w:r>
          </w:p>
          <w:p w14:paraId="1FA5E3B1" w14:textId="77777777" w:rsidR="005C7F13" w:rsidRPr="00B63B98" w:rsidRDefault="005C7F13" w:rsidP="00B63B98">
            <w:pPr>
              <w:spacing w:before="120"/>
              <w:jc w:val="both"/>
              <w:rPr>
                <w:color w:val="000000"/>
              </w:rPr>
            </w:pPr>
            <w:r w:rsidRPr="00B63B98">
              <w:rPr>
                <w:color w:val="000000"/>
                <w:u w:val="single"/>
              </w:rPr>
              <w:t>Uzasadnienie wyboru</w:t>
            </w:r>
            <w:r w:rsidRPr="00B63B98">
              <w:rPr>
                <w:color w:val="000000"/>
              </w:rPr>
              <w:t>:</w:t>
            </w:r>
          </w:p>
          <w:p w14:paraId="3A1CB280" w14:textId="77777777" w:rsidR="005C7F13" w:rsidRPr="00B63B98" w:rsidRDefault="005C7F13" w:rsidP="00B63B9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63B98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2AFF706B" w14:textId="77777777" w:rsidR="00D64136" w:rsidRPr="00B63B98" w:rsidRDefault="00D64136" w:rsidP="00B63B98">
      <w:pPr>
        <w:spacing w:before="360" w:after="120"/>
        <w:jc w:val="both"/>
        <w:rPr>
          <w:color w:val="000000"/>
        </w:rPr>
      </w:pPr>
      <w:r w:rsidRPr="00B63B98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B63B98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:rsidRPr="00B63B98" w14:paraId="1AC4E021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887710" w14:textId="77777777" w:rsidR="00D64136" w:rsidRPr="00B63B98" w:rsidRDefault="00D64136" w:rsidP="00B63B98">
            <w:pPr>
              <w:spacing w:before="120" w:after="120"/>
              <w:jc w:val="center"/>
              <w:rPr>
                <w:bCs/>
                <w:color w:val="000000"/>
              </w:rPr>
            </w:pPr>
            <w:r w:rsidRPr="00B63B98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4C7183" w14:textId="77777777" w:rsidR="00D64136" w:rsidRPr="00B63B98" w:rsidRDefault="00D64136" w:rsidP="00B63B98">
            <w:pPr>
              <w:spacing w:before="120" w:after="120"/>
              <w:jc w:val="center"/>
              <w:rPr>
                <w:bCs/>
              </w:rPr>
            </w:pPr>
            <w:r w:rsidRPr="00B63B98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AB7A1E" w14:textId="77777777" w:rsidR="00D64136" w:rsidRPr="00B63B98" w:rsidRDefault="00D64136" w:rsidP="00B63B98">
            <w:pPr>
              <w:spacing w:before="120" w:after="120"/>
              <w:jc w:val="center"/>
              <w:rPr>
                <w:bCs/>
                <w:color w:val="000000"/>
              </w:rPr>
            </w:pPr>
            <w:r w:rsidRPr="00B63B98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78AE55" w14:textId="77777777" w:rsidR="00D64136" w:rsidRPr="00B63B98" w:rsidRDefault="00D64136" w:rsidP="00B63B98">
            <w:pPr>
              <w:spacing w:before="120" w:after="120"/>
              <w:jc w:val="center"/>
              <w:rPr>
                <w:bCs/>
                <w:color w:val="000000"/>
              </w:rPr>
            </w:pPr>
            <w:r w:rsidRPr="00B63B98">
              <w:rPr>
                <w:bCs/>
                <w:color w:val="000000"/>
              </w:rPr>
              <w:t>Razem</w:t>
            </w:r>
          </w:p>
        </w:tc>
      </w:tr>
      <w:tr w:rsidR="005C7F13" w:rsidRPr="00B63B98" w14:paraId="09A688AB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6202E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2 - Zadanie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D79F9" w14:textId="000C7FFE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Medtronic Poland </w:t>
            </w:r>
            <w:r w:rsidR="00B6015E">
              <w:rPr>
                <w:b/>
                <w:bCs/>
                <w:sz w:val="22"/>
                <w:szCs w:val="22"/>
              </w:rPr>
              <w:t>S</w:t>
            </w:r>
            <w:r w:rsidRPr="00B63B98">
              <w:rPr>
                <w:b/>
                <w:bCs/>
                <w:sz w:val="22"/>
                <w:szCs w:val="22"/>
              </w:rPr>
              <w:t>p. z o.o.</w:t>
            </w:r>
          </w:p>
          <w:p w14:paraId="0BDD29A4" w14:textId="4BE5B6FD" w:rsidR="005C7F13" w:rsidRPr="00B63B98" w:rsidRDefault="00B6015E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Polna 11</w:t>
            </w:r>
          </w:p>
          <w:p w14:paraId="3E93266F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65075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97410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6BE7DE6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578FD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4 - Zadanie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C849" w14:textId="77777777" w:rsidR="00B6015E" w:rsidRPr="00B63B98" w:rsidRDefault="00B6015E" w:rsidP="00B6015E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Medtronic Poland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B63B98">
              <w:rPr>
                <w:b/>
                <w:bCs/>
                <w:sz w:val="22"/>
                <w:szCs w:val="22"/>
              </w:rPr>
              <w:t>p. z o.o.</w:t>
            </w:r>
          </w:p>
          <w:p w14:paraId="65105163" w14:textId="77777777" w:rsidR="00B6015E" w:rsidRPr="00B63B98" w:rsidRDefault="00B6015E" w:rsidP="00B601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63B98">
              <w:rPr>
                <w:sz w:val="22"/>
                <w:szCs w:val="22"/>
              </w:rPr>
              <w:t>Polna 11</w:t>
            </w:r>
          </w:p>
          <w:p w14:paraId="0EFC3F6E" w14:textId="3E0F3DFF" w:rsidR="005C7F13" w:rsidRPr="00B63B98" w:rsidRDefault="00B6015E" w:rsidP="00B6015E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A0984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C13C0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6A7F75B6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AF88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6 - Zadanie 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AB91D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14EC7D08" w14:textId="475B1367" w:rsidR="005C7F13" w:rsidRPr="00B63B98" w:rsidRDefault="00B6015E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Postępu 21B</w:t>
            </w:r>
          </w:p>
          <w:p w14:paraId="4F855A2C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121A6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4CB13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509411E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3B0D8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7 - Zadanie 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40D42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51ED7F0F" w14:textId="4EFFE4D4" w:rsidR="005C7F13" w:rsidRPr="00B63B98" w:rsidRDefault="00B6015E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Postępu 21B</w:t>
            </w:r>
          </w:p>
          <w:p w14:paraId="1F303373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83D1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7B5E2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6D781064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40793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8 - Zadanie 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17E2F" w14:textId="77777777" w:rsidR="00B6015E" w:rsidRPr="00B63B98" w:rsidRDefault="00B6015E" w:rsidP="00B6015E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Medtronic Poland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B63B98">
              <w:rPr>
                <w:b/>
                <w:bCs/>
                <w:sz w:val="22"/>
                <w:szCs w:val="22"/>
              </w:rPr>
              <w:t>p. z o.o.</w:t>
            </w:r>
          </w:p>
          <w:p w14:paraId="75D28572" w14:textId="77777777" w:rsidR="00B6015E" w:rsidRPr="00B63B98" w:rsidRDefault="00B6015E" w:rsidP="00B601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63B98">
              <w:rPr>
                <w:sz w:val="22"/>
                <w:szCs w:val="22"/>
              </w:rPr>
              <w:t>Polna 11</w:t>
            </w:r>
          </w:p>
          <w:p w14:paraId="3146408D" w14:textId="28566558" w:rsidR="005C7F13" w:rsidRPr="00B63B98" w:rsidRDefault="00B6015E" w:rsidP="00B6015E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732F8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B3473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2B3947CE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9CCC2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9 - Zadanie 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87C88" w14:textId="77777777" w:rsidR="00B6015E" w:rsidRPr="00B63B98" w:rsidRDefault="00B6015E" w:rsidP="00B6015E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Medtronic Poland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B63B98">
              <w:rPr>
                <w:b/>
                <w:bCs/>
                <w:sz w:val="22"/>
                <w:szCs w:val="22"/>
              </w:rPr>
              <w:t>p. z o.o.</w:t>
            </w:r>
          </w:p>
          <w:p w14:paraId="40BE2D05" w14:textId="77777777" w:rsidR="00B6015E" w:rsidRPr="00B63B98" w:rsidRDefault="00B6015E" w:rsidP="00B601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63B98">
              <w:rPr>
                <w:sz w:val="22"/>
                <w:szCs w:val="22"/>
              </w:rPr>
              <w:t>Polna 11</w:t>
            </w:r>
          </w:p>
          <w:p w14:paraId="53023EA5" w14:textId="5AD1FAD2" w:rsidR="005C7F13" w:rsidRPr="00B63B98" w:rsidRDefault="00B6015E" w:rsidP="00B6015E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A283F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6A65F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14917140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553A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11 - Zadanie 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867DD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04B5794F" w14:textId="49FA6571" w:rsidR="005C7F13" w:rsidRPr="00B63B98" w:rsidRDefault="00B6015E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Postępu 21B</w:t>
            </w:r>
          </w:p>
          <w:p w14:paraId="40FB6E17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B5082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C5123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6C1093D5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86BE8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15 - Zadanie 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530DC" w14:textId="77777777" w:rsidR="00B6015E" w:rsidRPr="00B63B98" w:rsidRDefault="00B6015E" w:rsidP="00B6015E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Medtronic Poland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B63B98">
              <w:rPr>
                <w:b/>
                <w:bCs/>
                <w:sz w:val="22"/>
                <w:szCs w:val="22"/>
              </w:rPr>
              <w:t>p. z o.o.</w:t>
            </w:r>
          </w:p>
          <w:p w14:paraId="69D05EFB" w14:textId="77777777" w:rsidR="00B6015E" w:rsidRPr="00B63B98" w:rsidRDefault="00B6015E" w:rsidP="00B601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63B98">
              <w:rPr>
                <w:sz w:val="22"/>
                <w:szCs w:val="22"/>
              </w:rPr>
              <w:t>Polna 11</w:t>
            </w:r>
          </w:p>
          <w:p w14:paraId="77C0F424" w14:textId="79D8B525" w:rsidR="005C7F13" w:rsidRPr="00B63B98" w:rsidRDefault="00B6015E" w:rsidP="00B6015E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2FFFD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370F1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5260BA96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43AC1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16 - Zadanie 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ED900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3FE7BB81" w14:textId="26128462" w:rsidR="005C7F13" w:rsidRPr="00B63B98" w:rsidRDefault="00B6015E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Murawa 12-18</w:t>
            </w:r>
          </w:p>
          <w:p w14:paraId="381109EC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67635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9010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074503B4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ECC6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17 - Zadanie 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2516F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551AB935" w14:textId="2F6D5F65" w:rsidR="005C7F13" w:rsidRPr="00B63B98" w:rsidRDefault="00B6015E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Murawa 12-18</w:t>
            </w:r>
          </w:p>
          <w:p w14:paraId="7D4014B2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6E6D4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217B9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74014DE7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CEA7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18 - Zadanie 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3DAB3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5189CC95" w14:textId="5636A18D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Murawa 12-18</w:t>
            </w:r>
          </w:p>
          <w:p w14:paraId="2E7A5BE1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381DC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9477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6A21DFA8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FDA3C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20 - Zadanie 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422AA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0A7298B2" w14:textId="08E08421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Postępu 21B</w:t>
            </w:r>
          </w:p>
          <w:p w14:paraId="69589C55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26783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9BF04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EFF55F2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E1CC1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21 - Zadanie 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1E118" w14:textId="638CEFBF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Procardia Medical </w:t>
            </w:r>
            <w:r w:rsidR="00DF4F95">
              <w:rPr>
                <w:b/>
                <w:bCs/>
                <w:sz w:val="22"/>
                <w:szCs w:val="22"/>
              </w:rPr>
              <w:t>Sp. z o.o.</w:t>
            </w:r>
          </w:p>
          <w:p w14:paraId="18552C6A" w14:textId="2C5CAC94" w:rsidR="005C7F13" w:rsidRPr="00B63B98" w:rsidRDefault="00440CBC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rtm. W. Pileckiego 63</w:t>
            </w:r>
          </w:p>
          <w:p w14:paraId="1695980E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717BF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6B8E1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5F40293F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70333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25 - Zadanie 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27059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3FDD08B5" w14:textId="30D667BA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Murawa 12-18</w:t>
            </w:r>
          </w:p>
          <w:p w14:paraId="1DA3E3B1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2D245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97A27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1B7057C6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B3220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26 - Zadanie 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07560" w14:textId="77777777" w:rsidR="00B6015E" w:rsidRPr="00B63B98" w:rsidRDefault="00B6015E" w:rsidP="00B6015E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Medtronic Poland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B63B98">
              <w:rPr>
                <w:b/>
                <w:bCs/>
                <w:sz w:val="22"/>
                <w:szCs w:val="22"/>
              </w:rPr>
              <w:t>p. z o.o.</w:t>
            </w:r>
          </w:p>
          <w:p w14:paraId="4C03DE02" w14:textId="77777777" w:rsidR="00B6015E" w:rsidRPr="00B63B98" w:rsidRDefault="00B6015E" w:rsidP="00B601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63B98">
              <w:rPr>
                <w:sz w:val="22"/>
                <w:szCs w:val="22"/>
              </w:rPr>
              <w:t>Polna 11</w:t>
            </w:r>
          </w:p>
          <w:p w14:paraId="34B680B9" w14:textId="4B68CF6A" w:rsidR="005C7F13" w:rsidRPr="00B63B98" w:rsidRDefault="00B6015E" w:rsidP="00B6015E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15BB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F8D66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5A53B6C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418FA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27 - Zadanie 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F04B1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6B83B3EB" w14:textId="2C560F48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Murawa 12-18</w:t>
            </w:r>
          </w:p>
          <w:p w14:paraId="369A325C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AD427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9C91C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7049A24D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68A3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28 - Zadanie 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C1D36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0A29A552" w14:textId="7C950648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ul. </w:t>
            </w:r>
            <w:r w:rsidR="005C7F13" w:rsidRPr="00B63B98">
              <w:rPr>
                <w:sz w:val="22"/>
                <w:szCs w:val="22"/>
              </w:rPr>
              <w:t>Postępu 21B</w:t>
            </w:r>
          </w:p>
          <w:p w14:paraId="7AB7E246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08D10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0A5E9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70B58E7B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448D3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29 - Zadanie 29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AB35F" w14:textId="62A6B54D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BOSTON SCIENTIFIC POLSKA </w:t>
            </w:r>
            <w:r w:rsidR="00DF4F95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365032DB" w14:textId="03772B7F" w:rsidR="005C7F13" w:rsidRPr="00B63B98" w:rsidRDefault="007F5F2F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Al. Jana Pawła II 22</w:t>
            </w:r>
          </w:p>
          <w:p w14:paraId="3DBBD267" w14:textId="0DCC5AC4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</w:t>
            </w:r>
            <w:r w:rsidR="007F5F2F">
              <w:rPr>
                <w:sz w:val="22"/>
                <w:szCs w:val="22"/>
              </w:rPr>
              <w:t>-</w:t>
            </w:r>
            <w:r w:rsidRPr="00B63B98">
              <w:rPr>
                <w:sz w:val="22"/>
                <w:szCs w:val="22"/>
              </w:rPr>
              <w:t>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80E6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4DC55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3528ABB0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EA37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30 - Zadanie 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0F841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Terumo Poland Sp. z o.o.</w:t>
            </w:r>
          </w:p>
          <w:p w14:paraId="3B5098E7" w14:textId="30862B1C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1 Sierpnia 6</w:t>
            </w:r>
          </w:p>
          <w:p w14:paraId="1E069C1C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FA114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38456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16A46409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4D9C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31 - Zadanie 31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14F3D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2D298A7D" w14:textId="26309403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Murawa 12-18</w:t>
            </w:r>
          </w:p>
          <w:p w14:paraId="2DB2A126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CEA13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CA862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20B6A347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E7C18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32 - Zadanie 32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B81DB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36817FEE" w14:textId="30AAEB77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Postępu 21B</w:t>
            </w:r>
          </w:p>
          <w:p w14:paraId="2115B158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13550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72EAE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61EB973D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29B02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33 - Zadanie 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168C2" w14:textId="4228FCDB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Aesculap Chifa S</w:t>
            </w:r>
            <w:r w:rsidR="00DF4F95">
              <w:rPr>
                <w:b/>
                <w:bCs/>
                <w:sz w:val="22"/>
                <w:szCs w:val="22"/>
              </w:rPr>
              <w:t xml:space="preserve">p. z o.o. </w:t>
            </w:r>
          </w:p>
          <w:p w14:paraId="32BC8377" w14:textId="39793F57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Tysiąclecia 14</w:t>
            </w:r>
          </w:p>
          <w:p w14:paraId="050C2D6C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73CC2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2C4FA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2CE1C6B4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5F8FF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34 - Zadanie 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6EF91" w14:textId="77777777" w:rsidR="00B6015E" w:rsidRPr="00B63B98" w:rsidRDefault="00B6015E" w:rsidP="00B6015E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Medtronic Poland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B63B98">
              <w:rPr>
                <w:b/>
                <w:bCs/>
                <w:sz w:val="22"/>
                <w:szCs w:val="22"/>
              </w:rPr>
              <w:t>p. z o.o.</w:t>
            </w:r>
          </w:p>
          <w:p w14:paraId="13E16A24" w14:textId="77777777" w:rsidR="00B6015E" w:rsidRPr="00B63B98" w:rsidRDefault="00B6015E" w:rsidP="00B601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63B98">
              <w:rPr>
                <w:sz w:val="22"/>
                <w:szCs w:val="22"/>
              </w:rPr>
              <w:t>Polna 11</w:t>
            </w:r>
          </w:p>
          <w:p w14:paraId="016C3F2F" w14:textId="49B1A019" w:rsidR="005C7F13" w:rsidRPr="00B63B98" w:rsidRDefault="00B6015E" w:rsidP="00B6015E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0B243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3730E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25114B0E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A4C1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35 - Zadanie 35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D7741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13A4A4E6" w14:textId="7B7FC804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Postępu 21B</w:t>
            </w:r>
          </w:p>
          <w:p w14:paraId="2E56CC72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DF06E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7C96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3337938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91348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36 - Zadanie 36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577A9" w14:textId="37CA7A3C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Procardia Medical </w:t>
            </w:r>
            <w:r w:rsidR="00DF4F95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5C2C8BAC" w14:textId="6DC02F7A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rtm. W. Pileckiego 63</w:t>
            </w:r>
          </w:p>
          <w:p w14:paraId="33F73A4C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45645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E54AF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E381717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E234D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37 - Zadanie 37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CFF2A" w14:textId="75175790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BOSTON SCIENTIFIC POLSKA </w:t>
            </w:r>
            <w:r w:rsidR="00DF4F95">
              <w:rPr>
                <w:b/>
                <w:bCs/>
                <w:sz w:val="22"/>
                <w:szCs w:val="22"/>
              </w:rPr>
              <w:t>Sp. z o.o</w:t>
            </w:r>
          </w:p>
          <w:p w14:paraId="07B5BEF6" w14:textId="52FF2471" w:rsidR="005C7F13" w:rsidRPr="00B63B98" w:rsidRDefault="00EA04B9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Al. Jana Pawła II 22</w:t>
            </w:r>
          </w:p>
          <w:p w14:paraId="626B8888" w14:textId="2125DB2B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</w:t>
            </w:r>
            <w:r w:rsidR="00EA04B9">
              <w:rPr>
                <w:sz w:val="22"/>
                <w:szCs w:val="22"/>
              </w:rPr>
              <w:t>-</w:t>
            </w:r>
            <w:r w:rsidRPr="00B63B98">
              <w:rPr>
                <w:sz w:val="22"/>
                <w:szCs w:val="22"/>
              </w:rPr>
              <w:t>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1A6D7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A735B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13E3C943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AD90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38 - Zadanie 38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14FD8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Terumo Poland Sp. z o.o.</w:t>
            </w:r>
          </w:p>
          <w:p w14:paraId="5CA0E5D6" w14:textId="1B871AFD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1 Sierpnia 6</w:t>
            </w:r>
          </w:p>
          <w:p w14:paraId="239E30D0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36EE3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1AD58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BC2A240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F3FB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40 - Zadanie 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0CBE2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34CA85ED" w14:textId="29231023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Postępu 21B</w:t>
            </w:r>
          </w:p>
          <w:p w14:paraId="5880B35B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D973A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F7EDC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1E31ECB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7537C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41 - Zadanie 41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A748B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Medtronic Poland sp. z o.o.</w:t>
            </w:r>
          </w:p>
          <w:p w14:paraId="4D45D0B0" w14:textId="412ED958" w:rsidR="005C7F13" w:rsidRPr="00B63B98" w:rsidRDefault="00DF4F95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Polna 11</w:t>
            </w:r>
          </w:p>
          <w:p w14:paraId="0A63C1C3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D16CE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0A2D3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9E8BB7C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116AE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42 - Zadanie 42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FFAB6" w14:textId="57F624E2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BOSTON SCIENTIFIC POLSKA </w:t>
            </w:r>
            <w:r w:rsidR="00B14463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3BF1E85E" w14:textId="4455CB79" w:rsidR="005C7F13" w:rsidRPr="00B63B98" w:rsidRDefault="00EA04B9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Al. Jana Pawła II 22</w:t>
            </w:r>
          </w:p>
          <w:p w14:paraId="4A6C263B" w14:textId="048D7765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</w:t>
            </w:r>
            <w:r w:rsidR="00EA04B9">
              <w:rPr>
                <w:sz w:val="22"/>
                <w:szCs w:val="22"/>
              </w:rPr>
              <w:t>-</w:t>
            </w:r>
            <w:r w:rsidRPr="00B63B98">
              <w:rPr>
                <w:sz w:val="22"/>
                <w:szCs w:val="22"/>
              </w:rPr>
              <w:t>133 Warszawa</w:t>
            </w:r>
            <w:r w:rsidR="00EA04B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753C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5436E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66AC8CC6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6CCD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43 - Zadanie 43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3A568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Medtronic Poland sp. z o.o.</w:t>
            </w:r>
          </w:p>
          <w:p w14:paraId="1E1D2B5A" w14:textId="18F1DBC1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Polna 11</w:t>
            </w:r>
          </w:p>
          <w:p w14:paraId="6014CCE2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4D99A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C9C7E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6B5F4D43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20D1D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46 - Zadanie 46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DB97A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Hagmed Sp. z o.o. Sp. k.</w:t>
            </w:r>
          </w:p>
          <w:p w14:paraId="53A129AD" w14:textId="118832F0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Tomaszowska 32</w:t>
            </w:r>
          </w:p>
          <w:p w14:paraId="68C8C011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96-200 Rawa Mazowiecka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D2D6E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CC52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78307AE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3FDB3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47 - Zadanie 47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88754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1CFC9069" w14:textId="3116E107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Murawa 12-18</w:t>
            </w:r>
          </w:p>
          <w:p w14:paraId="203CDF64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2D199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FC55B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1BE53AA8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A6CF7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lastRenderedPageBreak/>
              <w:t>48 - Zadanie 48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2EF89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496C3043" w14:textId="55C39A17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Postępu 21B</w:t>
            </w:r>
          </w:p>
          <w:p w14:paraId="56845DD8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109B3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DF6E3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13015580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810DA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49 - Zadanie 49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B6286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Terumo Poland Sp. z o.o.</w:t>
            </w:r>
          </w:p>
          <w:p w14:paraId="0C7F74AB" w14:textId="4BFB484F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1 Sierpnia 6</w:t>
            </w:r>
          </w:p>
          <w:p w14:paraId="10AB6A43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85147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2C878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15A1B080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9C1ED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51 - Zadanie 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1844F" w14:textId="58330814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Aesculap Chifa </w:t>
            </w:r>
            <w:r w:rsidR="00B14463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17CD6AB2" w14:textId="38C9C9B9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Tysiąclecia 14</w:t>
            </w:r>
          </w:p>
          <w:p w14:paraId="3E82F7A5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34BA2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965C3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378BD7BC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CDCFD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52 - Zadanie 52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6C27B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Medtronic Poland sp. z o.o.</w:t>
            </w:r>
          </w:p>
          <w:p w14:paraId="474FCA2A" w14:textId="304C8B9C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Polna 11</w:t>
            </w:r>
          </w:p>
          <w:p w14:paraId="5B0B9329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66EE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EACE5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5DD2293B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01B98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53 - Zadanie 53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F56F5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Polimed Research Sp. z o.o.</w:t>
            </w:r>
          </w:p>
          <w:p w14:paraId="6007CC72" w14:textId="0394AB81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Poleczki 40</w:t>
            </w:r>
          </w:p>
          <w:p w14:paraId="263B0A48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62FF7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AFF56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112852B3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4B5F8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54 - Zadanie 54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5CD67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48E5A7E2" w14:textId="79842071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Postępu 21B</w:t>
            </w:r>
          </w:p>
          <w:p w14:paraId="2D665D2C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1332E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4F83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62479D5D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451D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55 - Zadanie 55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D4A31" w14:textId="071205CD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BOSTON SCIENTIFIC POLSKA </w:t>
            </w:r>
            <w:r w:rsidR="00B14463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27741FC8" w14:textId="422A075A" w:rsidR="005C7F13" w:rsidRPr="00B63B98" w:rsidRDefault="00EA04B9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Al. Jana Pawła II 22</w:t>
            </w:r>
          </w:p>
          <w:p w14:paraId="2CF3F74D" w14:textId="6168E13C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</w:t>
            </w:r>
            <w:r w:rsidR="00EA04B9">
              <w:rPr>
                <w:sz w:val="22"/>
                <w:szCs w:val="22"/>
              </w:rPr>
              <w:t>-</w:t>
            </w:r>
            <w:r w:rsidRPr="00B63B98">
              <w:rPr>
                <w:sz w:val="22"/>
                <w:szCs w:val="22"/>
              </w:rPr>
              <w:t>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30EEE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07EA7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36E8369A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EAAC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56 - Zadanie 56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CC49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7E70D379" w14:textId="59753335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Murawa 12-18</w:t>
            </w:r>
          </w:p>
          <w:p w14:paraId="496DC9AF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F1AD0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4680A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6C31022A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50332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58 - Zadanie 58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862B7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74CFE03E" w14:textId="003A58C4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Postępu 21B</w:t>
            </w:r>
          </w:p>
          <w:p w14:paraId="65DA9B97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FCD72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93CDF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DF5F63F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CE637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59 - Zadanie 59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8A79E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Philips Polska</w:t>
            </w:r>
          </w:p>
          <w:p w14:paraId="5D9337DB" w14:textId="0F9596F6" w:rsidR="005C7F13" w:rsidRPr="00B63B98" w:rsidRDefault="00EA04B9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Al.Jerozolimskie 195B -/-</w:t>
            </w:r>
          </w:p>
          <w:p w14:paraId="73D2B621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20D91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F5DFF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025EC421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4BD54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60 - Zadanie 60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35AE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SMT Polonia Sp. z o.o.</w:t>
            </w:r>
          </w:p>
          <w:p w14:paraId="57E818EB" w14:textId="78CD1EE0" w:rsidR="005C7F13" w:rsidRPr="00B63B98" w:rsidRDefault="00EA04B9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Al. Grunwaldzka 345/347</w:t>
            </w:r>
          </w:p>
          <w:p w14:paraId="7E10DEDC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80-309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A8E9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6F0BF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E6029F1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6D951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61 - Zadanie 61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BC2A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Medtronic Poland sp. z o.o.</w:t>
            </w:r>
          </w:p>
          <w:p w14:paraId="290E6985" w14:textId="596C08E1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Polna 11</w:t>
            </w:r>
          </w:p>
          <w:p w14:paraId="28F2EED8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1964C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97D2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56B13AF5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F231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62 - Zadanie 62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9345D" w14:textId="77777777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SMT Polonia Sp. z o.o.</w:t>
            </w:r>
          </w:p>
          <w:p w14:paraId="2A7AC993" w14:textId="70266A76" w:rsidR="005C7F13" w:rsidRPr="00B63B98" w:rsidRDefault="00EA04B9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Al. Grunwaldzka 345/347</w:t>
            </w:r>
          </w:p>
          <w:p w14:paraId="4393D48F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80-309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E48B8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87B5B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7A256F82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0290A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64 - Zadanie 64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3454A" w14:textId="44F4B1B4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BOSTON SCIENTIFIC POLSKA </w:t>
            </w:r>
            <w:r w:rsidR="00B14463">
              <w:rPr>
                <w:b/>
                <w:bCs/>
                <w:sz w:val="22"/>
                <w:szCs w:val="22"/>
              </w:rPr>
              <w:t xml:space="preserve">Sp.  z o.o. </w:t>
            </w:r>
          </w:p>
          <w:p w14:paraId="03D60DDD" w14:textId="0CCF3113" w:rsidR="005C7F13" w:rsidRPr="00B63B98" w:rsidRDefault="00EA04B9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Al. Jana Pawła II 22</w:t>
            </w:r>
          </w:p>
          <w:p w14:paraId="45DE92EE" w14:textId="522D3DE0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00</w:t>
            </w:r>
            <w:r w:rsidR="00EA04B9">
              <w:rPr>
                <w:sz w:val="22"/>
                <w:szCs w:val="22"/>
              </w:rPr>
              <w:t>-</w:t>
            </w:r>
            <w:r w:rsidRPr="00B63B98">
              <w:rPr>
                <w:sz w:val="22"/>
                <w:szCs w:val="22"/>
              </w:rPr>
              <w:t>133 Warszawa</w:t>
            </w:r>
            <w:r w:rsidR="00EA04B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77E6B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98D10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474E251F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20A1D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66 - Zadanie 66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AF438" w14:textId="23FDB105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>Aesculap Chifa S</w:t>
            </w:r>
            <w:r w:rsidR="00B14463">
              <w:rPr>
                <w:b/>
                <w:bCs/>
                <w:sz w:val="22"/>
                <w:szCs w:val="22"/>
              </w:rPr>
              <w:t xml:space="preserve">p. z o.o. </w:t>
            </w:r>
          </w:p>
          <w:p w14:paraId="5D37E195" w14:textId="567CD7F8" w:rsidR="005C7F13" w:rsidRPr="00B63B98" w:rsidRDefault="00B14463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Tysiąclecia 14</w:t>
            </w:r>
          </w:p>
          <w:p w14:paraId="43D5F7C8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F87A8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DCE5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  <w:tr w:rsidR="005C7F13" w:rsidRPr="00B63B98" w14:paraId="51D8F606" w14:textId="77777777" w:rsidTr="00EA1B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2DE45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67 - Zadanie 67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5C5E5" w14:textId="48EBAC23" w:rsidR="005C7F13" w:rsidRPr="00B63B98" w:rsidRDefault="005C7F13" w:rsidP="00B63B98">
            <w:pPr>
              <w:rPr>
                <w:b/>
                <w:bCs/>
                <w:sz w:val="22"/>
                <w:szCs w:val="22"/>
              </w:rPr>
            </w:pPr>
            <w:r w:rsidRPr="00B63B98">
              <w:rPr>
                <w:b/>
                <w:bCs/>
                <w:sz w:val="22"/>
                <w:szCs w:val="22"/>
              </w:rPr>
              <w:t xml:space="preserve">Procardia Medical </w:t>
            </w:r>
            <w:r w:rsidR="00B14463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42C5D14F" w14:textId="46FE7F0B" w:rsidR="005C7F13" w:rsidRPr="00B63B98" w:rsidRDefault="00440CBC" w:rsidP="00B63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C7F13" w:rsidRPr="00B63B98">
              <w:rPr>
                <w:sz w:val="22"/>
                <w:szCs w:val="22"/>
              </w:rPr>
              <w:t>rtm. W. Pileckiego 63</w:t>
            </w:r>
          </w:p>
          <w:p w14:paraId="39FBABDA" w14:textId="77777777" w:rsidR="005C7F13" w:rsidRPr="00B63B98" w:rsidRDefault="005C7F13" w:rsidP="00B63B98">
            <w:pPr>
              <w:spacing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C901B" w14:textId="77777777" w:rsidR="005C7F13" w:rsidRPr="00B63B98" w:rsidRDefault="005C7F13" w:rsidP="00B63B9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12158" w14:textId="77777777" w:rsidR="005C7F13" w:rsidRPr="00B63B98" w:rsidRDefault="005C7F13" w:rsidP="00B63B98">
            <w:pPr>
              <w:jc w:val="center"/>
              <w:rPr>
                <w:color w:val="000000"/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100,00</w:t>
            </w:r>
          </w:p>
        </w:tc>
      </w:tr>
    </w:tbl>
    <w:p w14:paraId="22F4A1E5" w14:textId="77777777" w:rsidR="00D64136" w:rsidRPr="00B63B98" w:rsidRDefault="00D64136" w:rsidP="00B63B98">
      <w:pPr>
        <w:spacing w:before="120"/>
        <w:jc w:val="both"/>
        <w:rPr>
          <w:color w:val="000000"/>
        </w:rPr>
      </w:pPr>
    </w:p>
    <w:p w14:paraId="1DF3A543" w14:textId="77777777" w:rsidR="00D64136" w:rsidRPr="00B63B98" w:rsidRDefault="00D64136" w:rsidP="00B63B98">
      <w:pPr>
        <w:spacing w:after="120"/>
        <w:jc w:val="both"/>
        <w:rPr>
          <w:color w:val="000000"/>
        </w:rPr>
      </w:pPr>
      <w:r w:rsidRPr="00B63B98">
        <w:rPr>
          <w:b/>
          <w:bCs/>
          <w:color w:val="000000"/>
        </w:rPr>
        <w:t>Informacja o wykonawcach, których oferty zostały odrzucone</w:t>
      </w:r>
      <w:r w:rsidRPr="00B63B98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B63B98" w14:paraId="6C9C9493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717B15D" w14:textId="77777777" w:rsidR="00D64136" w:rsidRPr="00B63B98" w:rsidRDefault="00D64136" w:rsidP="00B63B98">
            <w:pPr>
              <w:spacing w:before="60" w:after="60"/>
              <w:jc w:val="center"/>
              <w:rPr>
                <w:bCs/>
              </w:rPr>
            </w:pPr>
            <w:r w:rsidRPr="00B63B98">
              <w:rPr>
                <w:bCs/>
              </w:rPr>
              <w:lastRenderedPageBreak/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2FC1533" w14:textId="77777777" w:rsidR="00D64136" w:rsidRPr="00B63B98" w:rsidRDefault="00D64136" w:rsidP="00B63B98">
            <w:pPr>
              <w:spacing w:before="60" w:after="60"/>
              <w:jc w:val="center"/>
              <w:rPr>
                <w:bCs/>
              </w:rPr>
            </w:pPr>
            <w:r w:rsidRPr="00B63B98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BC62C41" w14:textId="77777777" w:rsidR="00D64136" w:rsidRPr="00B63B98" w:rsidRDefault="00D64136" w:rsidP="00B63B98">
            <w:pPr>
              <w:spacing w:before="60" w:after="60"/>
              <w:jc w:val="center"/>
              <w:rPr>
                <w:bCs/>
              </w:rPr>
            </w:pPr>
            <w:r w:rsidRPr="00B63B98">
              <w:rPr>
                <w:bCs/>
              </w:rPr>
              <w:t>Uzasadnienie odrzucenia oferty</w:t>
            </w:r>
          </w:p>
        </w:tc>
      </w:tr>
      <w:tr w:rsidR="00D64136" w:rsidRPr="00B63B98" w14:paraId="5AACB3BD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FCB8DF" w14:textId="77777777" w:rsidR="00D64136" w:rsidRPr="00B63B98" w:rsidRDefault="00D64136" w:rsidP="00B63B98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34D2B62" w14:textId="77777777" w:rsidR="00D64136" w:rsidRPr="00B63B98" w:rsidRDefault="00D64136" w:rsidP="00B63B98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72864FC6" w14:textId="77777777" w:rsidR="00D64136" w:rsidRPr="00B63B98" w:rsidRDefault="00D64136" w:rsidP="00B63B98">
            <w:pPr>
              <w:rPr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 </w:t>
            </w:r>
          </w:p>
          <w:p w14:paraId="25AF64D4" w14:textId="77777777" w:rsidR="00D64136" w:rsidRPr="00B63B98" w:rsidRDefault="00D64136" w:rsidP="00B63B98">
            <w:pPr>
              <w:spacing w:after="60"/>
              <w:rPr>
                <w:sz w:val="22"/>
                <w:szCs w:val="22"/>
              </w:rPr>
            </w:pPr>
            <w:r w:rsidRPr="00B63B98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E0E090" w14:textId="649E0748" w:rsidR="00D64136" w:rsidRPr="00B63B98" w:rsidRDefault="00D64136" w:rsidP="00B63B98">
            <w:pPr>
              <w:spacing w:after="40"/>
              <w:rPr>
                <w:sz w:val="22"/>
                <w:szCs w:val="22"/>
              </w:rPr>
            </w:pPr>
          </w:p>
          <w:p w14:paraId="1413E7B4" w14:textId="77777777" w:rsidR="00D64136" w:rsidRPr="00B63B98" w:rsidRDefault="00D64136" w:rsidP="00B63B98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138DF2FE" w14:textId="082E787F" w:rsidR="00B422FF" w:rsidRPr="00EA1B04" w:rsidRDefault="00B422FF" w:rsidP="00B422FF">
      <w:pPr>
        <w:spacing w:before="120"/>
        <w:jc w:val="both"/>
        <w:rPr>
          <w:color w:val="000000"/>
        </w:rPr>
      </w:pPr>
      <w:r w:rsidRPr="00EA1B04">
        <w:rPr>
          <w:color w:val="000000"/>
        </w:rPr>
        <w:t xml:space="preserve">Zamawiający informuje, iż powiadomienie o wyborze oferty najkorzystniejszej dla </w:t>
      </w:r>
      <w:r w:rsidRPr="00EA1B04">
        <w:rPr>
          <w:b/>
          <w:bCs/>
          <w:color w:val="000000"/>
        </w:rPr>
        <w:t xml:space="preserve">zadania nr </w:t>
      </w:r>
      <w:r w:rsidR="005513FC" w:rsidRPr="00EA1B04">
        <w:rPr>
          <w:b/>
          <w:bCs/>
          <w:color w:val="000000"/>
        </w:rPr>
        <w:t>1,3,10,12,13,14,19,</w:t>
      </w:r>
      <w:r w:rsidR="003E577C" w:rsidRPr="00EA1B04">
        <w:rPr>
          <w:b/>
          <w:bCs/>
          <w:color w:val="000000"/>
        </w:rPr>
        <w:t>22,</w:t>
      </w:r>
      <w:r w:rsidR="005513FC" w:rsidRPr="00EA1B04">
        <w:rPr>
          <w:b/>
          <w:bCs/>
          <w:color w:val="000000"/>
        </w:rPr>
        <w:t>23,24,39,44,45,57,63,</w:t>
      </w:r>
      <w:r w:rsidR="003E577C" w:rsidRPr="00EA1B04">
        <w:rPr>
          <w:b/>
          <w:bCs/>
          <w:color w:val="000000"/>
        </w:rPr>
        <w:t>65,</w:t>
      </w:r>
      <w:r w:rsidR="005513FC" w:rsidRPr="00EA1B04">
        <w:rPr>
          <w:b/>
          <w:bCs/>
          <w:color w:val="000000"/>
        </w:rPr>
        <w:t>69</w:t>
      </w:r>
      <w:r w:rsidRPr="00EA1B04">
        <w:rPr>
          <w:b/>
          <w:bCs/>
          <w:color w:val="000000"/>
        </w:rPr>
        <w:t xml:space="preserve"> nastąpi w terminie późniejszym</w:t>
      </w:r>
      <w:r w:rsidRPr="00EA1B04">
        <w:rPr>
          <w:color w:val="000000"/>
        </w:rPr>
        <w:t>.</w:t>
      </w:r>
    </w:p>
    <w:p w14:paraId="47AFC414" w14:textId="77777777" w:rsidR="00B422FF" w:rsidRPr="00B422FF" w:rsidRDefault="00B422FF" w:rsidP="00B422FF">
      <w:pPr>
        <w:spacing w:line="276" w:lineRule="auto"/>
        <w:jc w:val="both"/>
        <w:rPr>
          <w:bCs/>
          <w:sz w:val="22"/>
          <w:szCs w:val="22"/>
          <w:highlight w:val="yellow"/>
        </w:rPr>
      </w:pPr>
    </w:p>
    <w:p w14:paraId="233EC3A3" w14:textId="367C460F" w:rsidR="00B422FF" w:rsidRPr="00FC6EBB" w:rsidRDefault="00B422FF" w:rsidP="00B422FF">
      <w:pPr>
        <w:spacing w:before="120" w:after="120"/>
        <w:jc w:val="both"/>
        <w:rPr>
          <w:bCs/>
        </w:rPr>
      </w:pPr>
      <w:r w:rsidRPr="00EA1B04">
        <w:t xml:space="preserve">W myśl art. 259 ustawy Pzp Zamawiający informuje, że postępowanie o udzielenie zamówienia publicznego w w/w postępowaniu przetargowym – na podstawie art. 255 pkt. 1 – </w:t>
      </w:r>
      <w:r w:rsidRPr="00EA1B04">
        <w:rPr>
          <w:b/>
          <w:u w:val="single"/>
        </w:rPr>
        <w:t xml:space="preserve">unieważnia </w:t>
      </w:r>
      <w:r w:rsidRPr="00EA1B04">
        <w:rPr>
          <w:b/>
          <w:u w:val="single"/>
        </w:rPr>
        <w:br/>
      </w:r>
      <w:bookmarkStart w:id="1" w:name="_Hlk139274148"/>
      <w:r w:rsidRPr="00EA1B04">
        <w:rPr>
          <w:b/>
          <w:u w:val="single"/>
        </w:rPr>
        <w:t xml:space="preserve">w zakresie zadania nr </w:t>
      </w:r>
      <w:bookmarkEnd w:id="1"/>
      <w:r w:rsidR="003E577C" w:rsidRPr="00EA1B04">
        <w:rPr>
          <w:b/>
          <w:u w:val="single"/>
        </w:rPr>
        <w:t>5,50,68</w:t>
      </w:r>
      <w:r w:rsidRPr="00EA1B04">
        <w:rPr>
          <w:bCs/>
        </w:rPr>
        <w:t xml:space="preserve">   ze względu na fakt, iż nie złożono żadnej oferty.</w:t>
      </w:r>
    </w:p>
    <w:p w14:paraId="1A56EB4F" w14:textId="77777777" w:rsidR="00B422FF" w:rsidRPr="00B63B98" w:rsidRDefault="00B422FF" w:rsidP="00B63B98">
      <w:pPr>
        <w:spacing w:before="120"/>
        <w:jc w:val="both"/>
        <w:rPr>
          <w:color w:val="000000"/>
        </w:rPr>
      </w:pPr>
    </w:p>
    <w:p w14:paraId="566A8F81" w14:textId="77777777" w:rsidR="009F0E5C" w:rsidRPr="00B63B98" w:rsidRDefault="00D64136" w:rsidP="00B63B98">
      <w:pPr>
        <w:spacing w:after="40"/>
        <w:jc w:val="both"/>
      </w:pPr>
      <w:r w:rsidRPr="00B63B98">
        <w:rPr>
          <w:b/>
          <w:bCs/>
        </w:rPr>
        <w:t>Informacja o terminie zawarcia umowy</w:t>
      </w:r>
      <w:r w:rsidRPr="00B63B98">
        <w:t>:</w:t>
      </w:r>
    </w:p>
    <w:p w14:paraId="51102E5D" w14:textId="0D63FAFC" w:rsidR="00F960D7" w:rsidRPr="00B63B98" w:rsidRDefault="00A029B8" w:rsidP="00B63B98">
      <w:pPr>
        <w:spacing w:after="120"/>
        <w:jc w:val="both"/>
      </w:pPr>
      <w:r w:rsidRPr="00B63B98">
        <w:t>U</w:t>
      </w:r>
      <w:r w:rsidR="00F960D7" w:rsidRPr="00B63B98">
        <w:t>mowa w sp</w:t>
      </w:r>
      <w:r w:rsidR="004C3459" w:rsidRPr="00B63B98">
        <w:t>r</w:t>
      </w:r>
      <w:r w:rsidR="00F960D7" w:rsidRPr="00B63B98">
        <w:t>awie zamówienia publicznego</w:t>
      </w:r>
      <w:r w:rsidR="00D8427E" w:rsidRPr="00B63B98">
        <w:t>, zgodnie z art. 264 ust. 1 ustawy Pzp,</w:t>
      </w:r>
      <w:r w:rsidRPr="00B63B98">
        <w:t xml:space="preserve"> zostanie</w:t>
      </w:r>
      <w:r w:rsidR="00F960D7" w:rsidRPr="00B63B98">
        <w:t xml:space="preserve"> zawarta,</w:t>
      </w:r>
      <w:r w:rsidRPr="00B63B98">
        <w:t xml:space="preserve"> </w:t>
      </w:r>
      <w:r w:rsidR="00F960D7" w:rsidRPr="00B63B98">
        <w:t xml:space="preserve">z </w:t>
      </w:r>
      <w:r w:rsidRPr="00B63B98">
        <w:t xml:space="preserve">uwzględnieniem art. 577 ustawy Pzp, </w:t>
      </w:r>
      <w:r w:rsidR="00F960D7" w:rsidRPr="00B63B98">
        <w:t>w terminie</w:t>
      </w:r>
      <w:r w:rsidR="00D8427E" w:rsidRPr="00B63B98">
        <w:t xml:space="preserve"> </w:t>
      </w:r>
      <w:r w:rsidR="005C7F13" w:rsidRPr="00B63B98">
        <w:t>nie krótszym niż 1</w:t>
      </w:r>
      <w:r w:rsidR="00B422FF">
        <w:t>0</w:t>
      </w:r>
      <w:r w:rsidR="005C7F13" w:rsidRPr="00B63B98">
        <w:t xml:space="preserve"> dni od dnia przesłania niniejszej informacji o wyborze najkorzystniejszej oferty.</w:t>
      </w:r>
    </w:p>
    <w:p w14:paraId="74CF9234" w14:textId="77777777" w:rsidR="00F960D7" w:rsidRPr="00B63B98" w:rsidRDefault="00D8427E" w:rsidP="00B63B98">
      <w:pPr>
        <w:spacing w:after="240"/>
        <w:jc w:val="both"/>
      </w:pPr>
      <w:r w:rsidRPr="00B63B98">
        <w:t xml:space="preserve">Umowa </w:t>
      </w:r>
      <w:r w:rsidR="00F960D7" w:rsidRPr="00B63B98">
        <w:t>w sprawie zamówienia publicznego</w:t>
      </w:r>
      <w:r w:rsidRPr="00B63B98">
        <w:t xml:space="preserve"> może być zawarta </w:t>
      </w:r>
      <w:r w:rsidR="00F960D7" w:rsidRPr="00B63B98">
        <w:t xml:space="preserve">przed upływem terminu, o którym mowa powyżej, jeżeli zachodzą okoliczności wymienione w </w:t>
      </w:r>
      <w:r w:rsidRPr="00B63B98">
        <w:t>art. 264</w:t>
      </w:r>
      <w:r w:rsidR="00F960D7" w:rsidRPr="00B63B98">
        <w:t xml:space="preserve"> ust. 2 ustawy P</w:t>
      </w:r>
      <w:r w:rsidR="004657DA" w:rsidRPr="00B63B98">
        <w:t>zp</w:t>
      </w:r>
      <w:r w:rsidR="00F960D7" w:rsidRPr="00B63B98">
        <w:t>.</w:t>
      </w:r>
    </w:p>
    <w:p w14:paraId="5A28CEB9" w14:textId="77777777" w:rsidR="00D64136" w:rsidRPr="00B63B98" w:rsidRDefault="00D64136" w:rsidP="00B63B98">
      <w:pPr>
        <w:jc w:val="both"/>
        <w:rPr>
          <w:b/>
          <w:bCs/>
        </w:rPr>
      </w:pPr>
      <w:r w:rsidRPr="00B63B98">
        <w:rPr>
          <w:b/>
          <w:bCs/>
        </w:rPr>
        <w:t>Pouczenie</w:t>
      </w:r>
    </w:p>
    <w:p w14:paraId="6A8F7688" w14:textId="77777777" w:rsidR="00F960D7" w:rsidRPr="00B63B98" w:rsidRDefault="00D64136" w:rsidP="00B63B98">
      <w:pPr>
        <w:spacing w:after="480"/>
        <w:jc w:val="both"/>
      </w:pPr>
      <w:r w:rsidRPr="00B63B98">
        <w:t>Zamawiający informuje, że wobec czynności zamawiającego przysługują wykonawcom środki ochrony prawnej w terminach i zgodnie z zasadami określonymi w art. 505 – 590 ustawy Pzp</w:t>
      </w:r>
    </w:p>
    <w:bookmarkEnd w:id="0"/>
    <w:p w14:paraId="7C6C164F" w14:textId="77777777" w:rsidR="00AE5153" w:rsidRDefault="00AE5153" w:rsidP="00AE5153">
      <w:pPr>
        <w:spacing w:after="480"/>
        <w:ind w:firstLine="539"/>
        <w:jc w:val="both"/>
        <w:rPr>
          <w:bCs/>
        </w:rPr>
      </w:pPr>
    </w:p>
    <w:p w14:paraId="59A0CC5C" w14:textId="77777777" w:rsidR="00AE5153" w:rsidRDefault="00AE5153" w:rsidP="00AE515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8CCC269" w14:textId="77777777" w:rsidR="00AE5153" w:rsidRDefault="00AE5153" w:rsidP="00AE515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24AF995" w14:textId="77777777" w:rsidR="00AE5153" w:rsidRDefault="00AE5153" w:rsidP="00AE515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01558EE4" w14:textId="77777777" w:rsidR="00AE5153" w:rsidRDefault="00AE5153" w:rsidP="00AE5153">
      <w:pPr>
        <w:ind w:left="4248"/>
        <w:jc w:val="center"/>
        <w:rPr>
          <w:vertAlign w:val="superscript"/>
        </w:rPr>
      </w:pPr>
      <w:r>
        <w:rPr>
          <w:i/>
          <w:sz w:val="22"/>
          <w:szCs w:val="22"/>
        </w:rPr>
        <w:t>Krystyna Piątkowska</w:t>
      </w:r>
    </w:p>
    <w:p w14:paraId="0672579E" w14:textId="4FA04C52" w:rsidR="008642B3" w:rsidRPr="00B63B98" w:rsidRDefault="008642B3" w:rsidP="00B63B98">
      <w:pPr>
        <w:jc w:val="right"/>
        <w:rPr>
          <w:vertAlign w:val="superscript"/>
        </w:rPr>
      </w:pPr>
    </w:p>
    <w:sectPr w:rsidR="008642B3" w:rsidRPr="00B63B98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ECAD9" w14:textId="77777777" w:rsidR="009C3FBE" w:rsidRDefault="009C3FBE">
      <w:r>
        <w:separator/>
      </w:r>
    </w:p>
  </w:endnote>
  <w:endnote w:type="continuationSeparator" w:id="0">
    <w:p w14:paraId="7C28F9C7" w14:textId="77777777" w:rsidR="009C3FBE" w:rsidRDefault="009C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246E1" w14:textId="77777777" w:rsidR="005C7F13" w:rsidRDefault="005C7F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79D35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766DCB5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DDDBA" w14:textId="77777777" w:rsidR="005C7F13" w:rsidRDefault="005C7F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5CCE2" w14:textId="77777777" w:rsidR="009C3FBE" w:rsidRDefault="009C3FBE">
      <w:r>
        <w:separator/>
      </w:r>
    </w:p>
  </w:footnote>
  <w:footnote w:type="continuationSeparator" w:id="0">
    <w:p w14:paraId="0FDDD133" w14:textId="77777777" w:rsidR="009C3FBE" w:rsidRDefault="009C3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1EA50" w14:textId="77777777" w:rsidR="005C7F13" w:rsidRDefault="005C7F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71A75" w14:textId="77777777" w:rsidR="005C7F13" w:rsidRDefault="005C7F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05D25" w14:textId="77777777" w:rsidR="005C7F13" w:rsidRDefault="005C7F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FBE"/>
    <w:rsid w:val="00022322"/>
    <w:rsid w:val="00042497"/>
    <w:rsid w:val="000B7A1A"/>
    <w:rsid w:val="000C1E6F"/>
    <w:rsid w:val="000E4E56"/>
    <w:rsid w:val="00135A37"/>
    <w:rsid w:val="001A1468"/>
    <w:rsid w:val="001B7815"/>
    <w:rsid w:val="001D2F06"/>
    <w:rsid w:val="00211A34"/>
    <w:rsid w:val="002B1E4F"/>
    <w:rsid w:val="002B6761"/>
    <w:rsid w:val="003445A0"/>
    <w:rsid w:val="003A0AFC"/>
    <w:rsid w:val="003B5567"/>
    <w:rsid w:val="003D611C"/>
    <w:rsid w:val="003E577C"/>
    <w:rsid w:val="00431C0B"/>
    <w:rsid w:val="004368F4"/>
    <w:rsid w:val="00437CAD"/>
    <w:rsid w:val="00440CBC"/>
    <w:rsid w:val="004657DA"/>
    <w:rsid w:val="00474EBE"/>
    <w:rsid w:val="004818C7"/>
    <w:rsid w:val="004B2665"/>
    <w:rsid w:val="004C3459"/>
    <w:rsid w:val="004E324A"/>
    <w:rsid w:val="004E7234"/>
    <w:rsid w:val="0054734E"/>
    <w:rsid w:val="005513FC"/>
    <w:rsid w:val="00596EA3"/>
    <w:rsid w:val="00596FD7"/>
    <w:rsid w:val="005C2E09"/>
    <w:rsid w:val="005C7F13"/>
    <w:rsid w:val="005E0D0A"/>
    <w:rsid w:val="005E5BFF"/>
    <w:rsid w:val="00607F9B"/>
    <w:rsid w:val="00644DCB"/>
    <w:rsid w:val="00657C1E"/>
    <w:rsid w:val="006D0A05"/>
    <w:rsid w:val="006E3089"/>
    <w:rsid w:val="00712C39"/>
    <w:rsid w:val="00733CC7"/>
    <w:rsid w:val="00734808"/>
    <w:rsid w:val="0073734C"/>
    <w:rsid w:val="00756CDA"/>
    <w:rsid w:val="007A1333"/>
    <w:rsid w:val="007E2ACC"/>
    <w:rsid w:val="007E68C5"/>
    <w:rsid w:val="007F5F2F"/>
    <w:rsid w:val="00832144"/>
    <w:rsid w:val="008567C7"/>
    <w:rsid w:val="008642B3"/>
    <w:rsid w:val="008A6C10"/>
    <w:rsid w:val="008C1DC2"/>
    <w:rsid w:val="008E5102"/>
    <w:rsid w:val="00915B9E"/>
    <w:rsid w:val="00952256"/>
    <w:rsid w:val="0097748A"/>
    <w:rsid w:val="009C3FBE"/>
    <w:rsid w:val="009F0E5C"/>
    <w:rsid w:val="009F463B"/>
    <w:rsid w:val="00A029B8"/>
    <w:rsid w:val="00A91321"/>
    <w:rsid w:val="00AA02AC"/>
    <w:rsid w:val="00AB48FA"/>
    <w:rsid w:val="00AE5153"/>
    <w:rsid w:val="00B14463"/>
    <w:rsid w:val="00B32D12"/>
    <w:rsid w:val="00B422FF"/>
    <w:rsid w:val="00B464D3"/>
    <w:rsid w:val="00B6015E"/>
    <w:rsid w:val="00B63B98"/>
    <w:rsid w:val="00B8185B"/>
    <w:rsid w:val="00BC6F7F"/>
    <w:rsid w:val="00BD2174"/>
    <w:rsid w:val="00C10F28"/>
    <w:rsid w:val="00C22098"/>
    <w:rsid w:val="00C22C85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D95A18"/>
    <w:rsid w:val="00DF4F95"/>
    <w:rsid w:val="00E25DDD"/>
    <w:rsid w:val="00E30B2D"/>
    <w:rsid w:val="00E62859"/>
    <w:rsid w:val="00E85D70"/>
    <w:rsid w:val="00EA04B9"/>
    <w:rsid w:val="00EA1B0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BA7648"/>
  <w15:chartTrackingRefBased/>
  <w15:docId w15:val="{91EA3A00-F5BD-4D13-91FC-DCD5E09C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252</TotalTime>
  <Pages>17</Pages>
  <Words>4861</Words>
  <Characters>25646</Characters>
  <Application>Microsoft Office Word</Application>
  <DocSecurity>0</DocSecurity>
  <Lines>213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18</cp:revision>
  <cp:lastPrinted>2025-10-17T07:02:00Z</cp:lastPrinted>
  <dcterms:created xsi:type="dcterms:W3CDTF">2025-10-16T11:39:00Z</dcterms:created>
  <dcterms:modified xsi:type="dcterms:W3CDTF">2025-10-17T10:43:00Z</dcterms:modified>
</cp:coreProperties>
</file>