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65D3CDEC" w:rsidR="00D62E6E" w:rsidRPr="00926B32" w:rsidRDefault="0050714B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0714B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Zakup wózków do transportu endoskopów miękkich w ramach realizacji zadania: „Poprawa dostępności do badań endoskopowych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</w:r>
            <w:r w:rsidRPr="0050714B">
              <w:rPr>
                <w:rFonts w:ascii="Times New Roman" w:eastAsia="Times New Roman" w:hAnsi="Times New Roman"/>
                <w:b/>
                <w:bCs/>
                <w:lang w:eastAsia="pl-PL"/>
              </w:rPr>
              <w:t>w Szpitalu Wojewódzkim w Poznaniu”.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798C715E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50714B">
              <w:rPr>
                <w:rFonts w:ascii="Times New Roman" w:eastAsia="Times New Roman" w:hAnsi="Times New Roman"/>
                <w:bCs/>
                <w:lang w:eastAsia="pl-PL"/>
              </w:rPr>
              <w:t>135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50714B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50714B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57715FE" w14:textId="77777777" w:rsidR="0050714B" w:rsidRDefault="0050714B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1BE619C3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lastRenderedPageBreak/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714B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307E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228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6</cp:revision>
  <cp:lastPrinted>2010-01-07T09:39:00Z</cp:lastPrinted>
  <dcterms:created xsi:type="dcterms:W3CDTF">2025-03-10T08:55:00Z</dcterms:created>
  <dcterms:modified xsi:type="dcterms:W3CDTF">2025-10-16T12:04:00Z</dcterms:modified>
</cp:coreProperties>
</file>