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565033D0" w:rsidR="00B95C96" w:rsidRPr="0005149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51498">
        <w:rPr>
          <w:bCs/>
          <w:i w:val="0"/>
          <w:sz w:val="22"/>
          <w:szCs w:val="22"/>
        </w:rPr>
        <w:t xml:space="preserve">Załącznik nr </w:t>
      </w:r>
      <w:r w:rsidR="00051498" w:rsidRPr="00051498">
        <w:rPr>
          <w:bCs/>
          <w:i w:val="0"/>
          <w:sz w:val="22"/>
          <w:szCs w:val="22"/>
        </w:rPr>
        <w:t>7</w:t>
      </w:r>
      <w:r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5149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Pr="0005149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B553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B553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51498">
              <w:rPr>
                <w:rFonts w:ascii="Times New Roman" w:hAnsi="Times New Roman"/>
              </w:rPr>
              <w:t>(</w:t>
            </w:r>
            <w:proofErr w:type="spellStart"/>
            <w:r w:rsidRPr="00051498">
              <w:rPr>
                <w:rFonts w:ascii="Times New Roman" w:hAnsi="Times New Roman"/>
              </w:rPr>
              <w:t>t.j</w:t>
            </w:r>
            <w:proofErr w:type="spellEnd"/>
            <w:r w:rsidRPr="00051498">
              <w:rPr>
                <w:rFonts w:ascii="Times New Roman" w:hAnsi="Times New Roman"/>
              </w:rPr>
              <w:t>. Dz. U. z 2024 poz. 1320)</w:t>
            </w:r>
            <w:r w:rsidRPr="00051498">
              <w:rPr>
                <w:rFonts w:ascii="Times New Roman" w:hAnsi="Times New Roman"/>
              </w:rPr>
              <w:t xml:space="preserve"> (dalej jako: ”ustawa </w:t>
            </w:r>
            <w:proofErr w:type="spellStart"/>
            <w:r w:rsidRPr="00051498">
              <w:rPr>
                <w:rFonts w:ascii="Times New Roman" w:hAnsi="Times New Roman"/>
              </w:rPr>
              <w:t>Pzp</w:t>
            </w:r>
            <w:proofErr w:type="spellEnd"/>
            <w:r w:rsidRPr="00051498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27C03C0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051498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051498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AA88881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B55359">
            <w:pPr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77777777" w:rsidR="00B95C96" w:rsidRPr="00051498" w:rsidRDefault="0045329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Zakup wózków do transportu endoskopów miękkich w ramach realizacji zadania: ,,Poprawa dostępności do badań endoskopowych w Szpitalu Wojewódzkim w Poznaniu".</w:t>
            </w:r>
            <w:r w:rsidR="00B95C96" w:rsidRPr="0005149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7777777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SZW/DZP/135/2025</w:t>
            </w:r>
          </w:p>
        </w:tc>
      </w:tr>
    </w:tbl>
    <w:p w14:paraId="71EDEF5F" w14:textId="77777777" w:rsidR="00B95C96" w:rsidRPr="0005149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051498">
        <w:rPr>
          <w:rFonts w:ascii="Times New Roman" w:hAnsi="Times New Roman"/>
        </w:rPr>
        <w:t>Pzp</w:t>
      </w:r>
      <w:proofErr w:type="spellEnd"/>
      <w:r w:rsidR="00886689" w:rsidRPr="00051498">
        <w:rPr>
          <w:rFonts w:ascii="Times New Roman" w:hAnsi="Times New Roman"/>
        </w:rPr>
        <w:t xml:space="preserve">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3 </w:t>
      </w:r>
      <w:r w:rsidR="00F2660A" w:rsidRPr="00051498">
        <w:rPr>
          <w:rFonts w:ascii="Times New Roman" w:hAnsi="Times New Roman"/>
        </w:rPr>
        <w:t>ustawy Pzp</w:t>
      </w:r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>pkt 4 ustawy Pzp</w:t>
      </w:r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art. 108 ust. 1 pkt 5 ustawy Pzp</w:t>
      </w:r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Pr="0005149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lastRenderedPageBreak/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Pzp</w:t>
      </w:r>
      <w:r w:rsidR="001B16D9" w:rsidRPr="00051498">
        <w:rPr>
          <w:rFonts w:ascii="Times New Roman" w:hAnsi="Times New Roman"/>
        </w:rPr>
        <w:t>,</w:t>
      </w:r>
    </w:p>
    <w:p w14:paraId="7B379EA9" w14:textId="77777777" w:rsidR="00023477" w:rsidRPr="0005149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FCEA97D" w14:textId="77777777" w:rsidR="004115BC" w:rsidRPr="000514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51498">
        <w:rPr>
          <w:rFonts w:ascii="Times New Roman" w:hAnsi="Times New Roman"/>
          <w:bCs/>
        </w:rPr>
        <w:t>t.j. Dz.U. z 2024r. poz. 507 z późn.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t>___________________________________________________________________</w:t>
      </w:r>
    </w:p>
    <w:p w14:paraId="37DF16FB" w14:textId="77777777" w:rsidR="00FA3E7B" w:rsidRPr="0005149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Pr="0005149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9D46" w14:textId="77777777" w:rsidR="008F3E68" w:rsidRDefault="008F3E68" w:rsidP="0038231F">
      <w:pPr>
        <w:spacing w:after="0" w:line="240" w:lineRule="auto"/>
      </w:pPr>
      <w:r>
        <w:separator/>
      </w:r>
    </w:p>
  </w:endnote>
  <w:endnote w:type="continuationSeparator" w:id="0">
    <w:p w14:paraId="7DF70EF1" w14:textId="77777777" w:rsidR="008F3E68" w:rsidRDefault="008F3E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EF05D" w14:textId="77777777" w:rsidR="008F3E68" w:rsidRDefault="008F3E68" w:rsidP="0038231F">
      <w:pPr>
        <w:spacing w:after="0" w:line="240" w:lineRule="auto"/>
      </w:pPr>
      <w:r>
        <w:separator/>
      </w:r>
    </w:p>
  </w:footnote>
  <w:footnote w:type="continuationSeparator" w:id="0">
    <w:p w14:paraId="30BAE8A1" w14:textId="77777777" w:rsidR="008F3E68" w:rsidRDefault="008F3E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77777777" w:rsidR="0045329C" w:rsidRDefault="00453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2025-10-17T07:20:00Z</dcterms:created>
  <dcterms:modified xsi:type="dcterms:W3CDTF">2025-10-17T07:20:00Z</dcterms:modified>
</cp:coreProperties>
</file>