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1E725" w14:textId="77777777" w:rsidR="006676AE" w:rsidRPr="00944E78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44E7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93839" w:rsidRPr="00944E78">
        <w:rPr>
          <w:rFonts w:ascii="Arial Narrow" w:hAnsi="Arial Narrow" w:cs="Arial"/>
          <w:bCs/>
          <w:i w:val="0"/>
          <w:szCs w:val="24"/>
        </w:rPr>
        <w:t>2</w:t>
      </w:r>
      <w:r w:rsidR="00B36ABD" w:rsidRPr="00944E7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8B9658C" w14:textId="2244D967" w:rsidR="006676AE" w:rsidRPr="00944E78" w:rsidRDefault="00944E78" w:rsidP="00944E78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5103B9" w:rsidRPr="00944E78">
        <w:rPr>
          <w:rFonts w:ascii="Arial Narrow" w:hAnsi="Arial Narrow" w:cs="Arial"/>
          <w:sz w:val="24"/>
          <w:szCs w:val="24"/>
        </w:rPr>
        <w:t>:</w:t>
      </w:r>
      <w:r w:rsidR="005103B9" w:rsidRPr="00944E78">
        <w:rPr>
          <w:rFonts w:ascii="Arial Narrow" w:hAnsi="Arial Narrow" w:cs="Arial"/>
          <w:b/>
          <w:sz w:val="24"/>
          <w:szCs w:val="24"/>
        </w:rPr>
        <w:t xml:space="preserve"> </w:t>
      </w:r>
      <w:r w:rsidR="00393839" w:rsidRPr="00944E78">
        <w:rPr>
          <w:rFonts w:ascii="Arial Narrow" w:hAnsi="Arial Narrow" w:cs="Arial"/>
          <w:b/>
          <w:sz w:val="24"/>
          <w:szCs w:val="24"/>
        </w:rPr>
        <w:t>121/2025</w:t>
      </w:r>
    </w:p>
    <w:p w14:paraId="2B79A1CC" w14:textId="77777777" w:rsidR="00C4103F" w:rsidRPr="00944E7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44E78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44E7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44E78">
        <w:rPr>
          <w:rFonts w:ascii="Arial Narrow" w:hAnsi="Arial Narrow" w:cs="Arial"/>
          <w:b/>
          <w:sz w:val="24"/>
          <w:szCs w:val="24"/>
        </w:rPr>
        <w:t>:</w:t>
      </w:r>
    </w:p>
    <w:p w14:paraId="7440E533" w14:textId="77777777" w:rsidR="006676AE" w:rsidRPr="00944E78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44E78">
        <w:rPr>
          <w:rFonts w:ascii="Arial Narrow" w:hAnsi="Arial Narrow" w:cs="Arial"/>
        </w:rPr>
        <w:t xml:space="preserve"> </w:t>
      </w:r>
      <w:r w:rsidR="00393839" w:rsidRPr="00944E78">
        <w:rPr>
          <w:rFonts w:ascii="Arial Narrow" w:hAnsi="Arial Narrow" w:cs="Arial"/>
        </w:rPr>
        <w:t>10 Wojskowy Szpital Kliniczny z Polikliniką Samodzielny Publiczny Zakład Opieki Zdrowotnej</w:t>
      </w:r>
    </w:p>
    <w:p w14:paraId="78A5CA6A" w14:textId="77777777" w:rsidR="006676AE" w:rsidRPr="00944E7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44E78">
        <w:rPr>
          <w:rFonts w:ascii="Arial Narrow" w:hAnsi="Arial Narrow" w:cs="Arial"/>
        </w:rPr>
        <w:t xml:space="preserve"> </w:t>
      </w:r>
      <w:r w:rsidR="00393839" w:rsidRPr="00944E78">
        <w:rPr>
          <w:rFonts w:ascii="Arial Narrow" w:hAnsi="Arial Narrow" w:cs="Arial"/>
        </w:rPr>
        <w:t>ul. Powstańców Warszawy</w:t>
      </w:r>
      <w:r w:rsidRPr="00944E78">
        <w:rPr>
          <w:rFonts w:ascii="Arial Narrow" w:hAnsi="Arial Narrow" w:cs="Arial"/>
        </w:rPr>
        <w:t xml:space="preserve"> </w:t>
      </w:r>
      <w:r w:rsidR="00393839" w:rsidRPr="00944E78">
        <w:rPr>
          <w:rFonts w:ascii="Arial Narrow" w:hAnsi="Arial Narrow" w:cs="Arial"/>
        </w:rPr>
        <w:t>5</w:t>
      </w:r>
      <w:r w:rsidRPr="00944E78">
        <w:rPr>
          <w:rFonts w:ascii="Arial Narrow" w:hAnsi="Arial Narrow" w:cs="Arial"/>
        </w:rPr>
        <w:t xml:space="preserve"> </w:t>
      </w:r>
    </w:p>
    <w:p w14:paraId="0B532C23" w14:textId="77777777" w:rsidR="00F90CD1" w:rsidRPr="00944E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44E78">
        <w:rPr>
          <w:rFonts w:ascii="Arial Narrow" w:hAnsi="Arial Narrow" w:cs="Arial"/>
        </w:rPr>
        <w:t xml:space="preserve"> </w:t>
      </w:r>
      <w:r w:rsidR="00393839" w:rsidRPr="00944E78">
        <w:rPr>
          <w:rFonts w:ascii="Arial Narrow" w:hAnsi="Arial Narrow" w:cs="Arial"/>
        </w:rPr>
        <w:t>85-681</w:t>
      </w:r>
      <w:r w:rsidRPr="00944E78">
        <w:rPr>
          <w:rFonts w:ascii="Arial Narrow" w:hAnsi="Arial Narrow" w:cs="Arial"/>
        </w:rPr>
        <w:t xml:space="preserve"> </w:t>
      </w:r>
      <w:r w:rsidR="00393839" w:rsidRPr="00944E78">
        <w:rPr>
          <w:rFonts w:ascii="Arial Narrow" w:hAnsi="Arial Narrow" w:cs="Arial"/>
        </w:rPr>
        <w:t>Bydgoszcz</w:t>
      </w:r>
    </w:p>
    <w:p w14:paraId="66ED0074" w14:textId="77777777" w:rsidR="00C4103F" w:rsidRPr="00944E7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44E7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44E78">
        <w:rPr>
          <w:rFonts w:ascii="Arial Narrow" w:hAnsi="Arial Narrow" w:cs="Arial"/>
          <w:b/>
          <w:sz w:val="24"/>
          <w:szCs w:val="24"/>
        </w:rPr>
        <w:t>:</w:t>
      </w:r>
    </w:p>
    <w:p w14:paraId="2D37578E" w14:textId="77777777" w:rsidR="00757EFB" w:rsidRPr="00944E7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44E78">
        <w:rPr>
          <w:rFonts w:ascii="Arial Narrow" w:hAnsi="Arial Narrow" w:cs="Arial"/>
        </w:rPr>
        <w:t>………………………………………</w:t>
      </w:r>
      <w:r w:rsidR="00650D6C" w:rsidRPr="00944E78">
        <w:rPr>
          <w:rFonts w:ascii="Arial Narrow" w:hAnsi="Arial Narrow" w:cs="Arial"/>
        </w:rPr>
        <w:t>…………………………</w:t>
      </w:r>
      <w:r w:rsidRPr="00944E78">
        <w:rPr>
          <w:rFonts w:ascii="Arial Narrow" w:hAnsi="Arial Narrow" w:cs="Arial"/>
        </w:rPr>
        <w:t>…</w:t>
      </w:r>
    </w:p>
    <w:p w14:paraId="3F26AE44" w14:textId="77777777" w:rsidR="007118F0" w:rsidRPr="00944E7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44E7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44E7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44E7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44E7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44E78">
        <w:rPr>
          <w:rFonts w:ascii="Arial Narrow" w:hAnsi="Arial Narrow" w:cs="Arial"/>
          <w:i/>
          <w:sz w:val="16"/>
          <w:szCs w:val="16"/>
        </w:rPr>
        <w:t>KRS/CEiDG)</w:t>
      </w:r>
    </w:p>
    <w:p w14:paraId="49F82BB6" w14:textId="77777777" w:rsidR="00C4103F" w:rsidRPr="00944E7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44E7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0B1CA1F" w14:textId="77777777" w:rsidR="00757EFB" w:rsidRPr="00944E7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44E78">
        <w:rPr>
          <w:rFonts w:ascii="Arial Narrow" w:hAnsi="Arial Narrow" w:cs="Arial"/>
        </w:rPr>
        <w:t>………………………………………</w:t>
      </w:r>
      <w:r w:rsidR="00650D6C" w:rsidRPr="00944E78">
        <w:rPr>
          <w:rFonts w:ascii="Arial Narrow" w:hAnsi="Arial Narrow" w:cs="Arial"/>
        </w:rPr>
        <w:t>……</w:t>
      </w:r>
      <w:r w:rsidRPr="00944E78">
        <w:rPr>
          <w:rFonts w:ascii="Arial Narrow" w:hAnsi="Arial Narrow" w:cs="Arial"/>
        </w:rPr>
        <w:t>…</w:t>
      </w:r>
    </w:p>
    <w:p w14:paraId="4FA3DB68" w14:textId="77777777" w:rsidR="00484F88" w:rsidRPr="00944E78" w:rsidRDefault="007936D6" w:rsidP="00944E78">
      <w:pPr>
        <w:spacing w:after="24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44E7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44E7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44E7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44E7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44E78">
        <w:rPr>
          <w:rFonts w:ascii="Arial Narrow" w:hAnsi="Arial Narrow" w:cs="Arial"/>
          <w:i/>
          <w:sz w:val="16"/>
          <w:szCs w:val="16"/>
        </w:rPr>
        <w:t>reprezentacji</w:t>
      </w:r>
      <w:r w:rsidRPr="00944E7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3839" w:rsidRPr="00944E78" w14:paraId="3A12180C" w14:textId="77777777" w:rsidTr="00964F13">
        <w:tc>
          <w:tcPr>
            <w:tcW w:w="9104" w:type="dxa"/>
            <w:shd w:val="clear" w:color="auto" w:fill="D9D9D9"/>
          </w:tcPr>
          <w:p w14:paraId="5C24FDF2" w14:textId="77777777" w:rsidR="00393839" w:rsidRPr="00944E78" w:rsidRDefault="00393839" w:rsidP="00964F1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44E7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22F0C9A" w14:textId="77777777" w:rsidR="00393839" w:rsidRPr="00944E78" w:rsidRDefault="00393839" w:rsidP="00964F1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44E78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944E78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944E7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44E78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320321B3" w14:textId="77777777" w:rsidR="00393839" w:rsidRPr="00944E78" w:rsidRDefault="00393839" w:rsidP="00964F1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D309AE2" w14:textId="77777777" w:rsidR="00393839" w:rsidRPr="00944E78" w:rsidRDefault="00393839" w:rsidP="00964F1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CB29530" w14:textId="77777777" w:rsidR="00393839" w:rsidRPr="00944E78" w:rsidRDefault="00393839" w:rsidP="00964F1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3315462" w14:textId="77777777" w:rsidR="00E50194" w:rsidRPr="00944E7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Na potrzeby postę</w:t>
      </w:r>
      <w:r w:rsidR="008D0487" w:rsidRPr="00944E7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44E78">
        <w:rPr>
          <w:rFonts w:ascii="Arial Narrow" w:hAnsi="Arial Narrow" w:cs="Arial"/>
          <w:sz w:val="24"/>
          <w:szCs w:val="24"/>
        </w:rPr>
        <w:t>zamówienia publicznego</w:t>
      </w:r>
      <w:r w:rsidR="00E50194" w:rsidRPr="00944E78">
        <w:rPr>
          <w:rFonts w:ascii="Arial Narrow" w:hAnsi="Arial Narrow" w:cs="Arial"/>
          <w:sz w:val="24"/>
          <w:szCs w:val="24"/>
        </w:rPr>
        <w:t xml:space="preserve"> pn.:</w:t>
      </w:r>
    </w:p>
    <w:p w14:paraId="767F0D23" w14:textId="77777777" w:rsidR="00E50194" w:rsidRPr="00944E78" w:rsidRDefault="0039383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b/>
          <w:sz w:val="24"/>
          <w:szCs w:val="24"/>
        </w:rPr>
        <w:t>Dostawy sukcesywne sprzętu jednorazowego użytku dla Oddziału Klinicznego Urologii i Onkologii Urologicznej  oraz Poradni Urologicznej oraz Onkologicznej na okres 12 miesięcy</w:t>
      </w:r>
    </w:p>
    <w:p w14:paraId="0327FA3E" w14:textId="77777777" w:rsidR="00F90CD1" w:rsidRPr="00944E7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prowadzonego przez </w:t>
      </w:r>
      <w:r w:rsidR="00393839" w:rsidRPr="00944E7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44E78">
        <w:rPr>
          <w:rFonts w:ascii="Arial Narrow" w:hAnsi="Arial Narrow" w:cs="Arial"/>
          <w:b/>
          <w:sz w:val="24"/>
          <w:szCs w:val="24"/>
        </w:rPr>
        <w:t>,</w:t>
      </w:r>
      <w:r w:rsidR="002B2AD9" w:rsidRPr="00944E78">
        <w:rPr>
          <w:rFonts w:ascii="Arial Narrow" w:hAnsi="Arial Narrow" w:cs="Arial"/>
          <w:sz w:val="24"/>
          <w:szCs w:val="24"/>
        </w:rPr>
        <w:t xml:space="preserve"> </w:t>
      </w:r>
      <w:r w:rsidR="00E65685" w:rsidRPr="00944E78">
        <w:rPr>
          <w:rFonts w:ascii="Arial Narrow" w:hAnsi="Arial Narrow" w:cs="Arial"/>
          <w:sz w:val="24"/>
          <w:szCs w:val="24"/>
        </w:rPr>
        <w:t>oświa</w:t>
      </w:r>
      <w:r w:rsidR="00825A09" w:rsidRPr="00944E78">
        <w:rPr>
          <w:rFonts w:ascii="Arial Narrow" w:hAnsi="Arial Narrow" w:cs="Arial"/>
          <w:sz w:val="24"/>
          <w:szCs w:val="24"/>
        </w:rPr>
        <w:t>dczam</w:t>
      </w:r>
      <w:r w:rsidR="00E65685" w:rsidRPr="00944E78">
        <w:rPr>
          <w:rFonts w:ascii="Arial Narrow" w:hAnsi="Arial Narrow" w:cs="Arial"/>
          <w:sz w:val="24"/>
          <w:szCs w:val="24"/>
        </w:rPr>
        <w:t>,</w:t>
      </w:r>
      <w:r w:rsidR="002B2AD9" w:rsidRPr="00944E7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44E78" w14:paraId="3C2045BE" w14:textId="77777777" w:rsidTr="00650D6C">
        <w:tc>
          <w:tcPr>
            <w:tcW w:w="9104" w:type="dxa"/>
            <w:shd w:val="clear" w:color="auto" w:fill="D9D9D9"/>
          </w:tcPr>
          <w:p w14:paraId="2FB7E02F" w14:textId="77777777" w:rsidR="00E50194" w:rsidRPr="00944E7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944E7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3D204C43" w14:textId="77777777" w:rsidR="0032618A" w:rsidRPr="00944E7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4E78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944E78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44E78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944E78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44E78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944E78">
        <w:rPr>
          <w:rFonts w:ascii="Arial Narrow" w:hAnsi="Arial Narrow" w:cs="Arial"/>
          <w:sz w:val="24"/>
          <w:szCs w:val="24"/>
        </w:rPr>
        <w:t>.</w:t>
      </w:r>
    </w:p>
    <w:p w14:paraId="1B1A6FB2" w14:textId="77777777" w:rsidR="0011306C" w:rsidRPr="00944E7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944E78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44E78">
        <w:rPr>
          <w:rFonts w:ascii="Arial Narrow" w:hAnsi="Arial Narrow" w:cs="Arial"/>
          <w:sz w:val="24"/>
          <w:szCs w:val="24"/>
        </w:rPr>
        <w:t xml:space="preserve"> (</w:t>
      </w:r>
      <w:r w:rsidR="00486223" w:rsidRPr="00944E78">
        <w:rPr>
          <w:rFonts w:ascii="Arial Narrow" w:hAnsi="Arial Narrow" w:cs="Arial"/>
          <w:sz w:val="24"/>
          <w:szCs w:val="24"/>
        </w:rPr>
        <w:t>t.j. Dz.U. z 2023r. poz. 1497</w:t>
      </w:r>
      <w:r w:rsidRPr="00944E78">
        <w:rPr>
          <w:rFonts w:ascii="Arial Narrow" w:hAnsi="Arial Narrow" w:cs="Arial"/>
          <w:sz w:val="24"/>
          <w:szCs w:val="24"/>
        </w:rPr>
        <w:t>)</w:t>
      </w:r>
      <w:r w:rsidR="0032618A" w:rsidRPr="00944E78">
        <w:rPr>
          <w:rFonts w:ascii="Arial Narrow" w:hAnsi="Arial Narrow" w:cs="Arial"/>
          <w:sz w:val="24"/>
          <w:szCs w:val="24"/>
        </w:rPr>
        <w:t xml:space="preserve"> </w:t>
      </w:r>
      <w:r w:rsidR="0011306C" w:rsidRPr="00944E78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944E78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44E78" w14:paraId="7214270B" w14:textId="77777777" w:rsidTr="00CD4DD1">
        <w:tc>
          <w:tcPr>
            <w:tcW w:w="9104" w:type="dxa"/>
            <w:shd w:val="clear" w:color="auto" w:fill="D9D9D9"/>
          </w:tcPr>
          <w:p w14:paraId="603BD2D5" w14:textId="77777777" w:rsidR="0011306C" w:rsidRPr="00944E7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A2ABFE5" w14:textId="77777777" w:rsidR="00103D09" w:rsidRPr="00944E7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5106113" w14:textId="77777777" w:rsidR="00D2702A" w:rsidRPr="00944E7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4E78" w14:paraId="3432481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E82E" w14:textId="77777777" w:rsidR="00D2702A" w:rsidRPr="00944E7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CAC2" w14:textId="77777777" w:rsidR="00D2702A" w:rsidRPr="00944E7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944E78" w14:paraId="589F29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C439" w14:textId="77777777" w:rsidR="00D2702A" w:rsidRPr="00944E7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69B7" w14:textId="77777777" w:rsidR="00D2702A" w:rsidRPr="00944E7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42C755D" w14:textId="77777777" w:rsidR="00D2702A" w:rsidRPr="00944E78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6CF9C79A" w14:textId="77777777" w:rsidR="00122954" w:rsidRPr="00944E78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456B5F5F" w14:textId="77777777" w:rsidR="00721D87" w:rsidRPr="00944E7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……………</w:t>
      </w:r>
      <w:r w:rsidR="00721D87" w:rsidRPr="00944E7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336A63D" w14:textId="77777777" w:rsidR="00721D87" w:rsidRPr="00944E7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44E7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44E7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44E78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2944D20" w14:textId="77777777" w:rsidR="00721D87" w:rsidRPr="00944E7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E5F8BBC" w14:textId="77777777" w:rsidR="00E21BB4" w:rsidRPr="00944E7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……………</w:t>
      </w:r>
      <w:r w:rsidR="00721D87" w:rsidRPr="00944E7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44E78">
        <w:rPr>
          <w:rFonts w:ascii="Arial Narrow" w:hAnsi="Arial Narrow" w:cs="Arial"/>
          <w:sz w:val="24"/>
          <w:szCs w:val="24"/>
        </w:rPr>
        <w:t>………………………….</w:t>
      </w:r>
    </w:p>
    <w:p w14:paraId="22806D3C" w14:textId="77777777" w:rsidR="00E21BB4" w:rsidRPr="00944E7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44E7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44E7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44E78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3EB6AA5" w14:textId="77777777" w:rsidR="00334A77" w:rsidRPr="00944E78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44E78" w14:paraId="2E743C9A" w14:textId="77777777" w:rsidTr="0061040C">
        <w:tc>
          <w:tcPr>
            <w:tcW w:w="9104" w:type="dxa"/>
            <w:shd w:val="clear" w:color="auto" w:fill="D9D9D9"/>
          </w:tcPr>
          <w:p w14:paraId="6966F93B" w14:textId="77777777" w:rsidR="00334A77" w:rsidRPr="00944E7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NA KTÓREGO PRZYPADA PONAD 10% </w:t>
            </w: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WARTOŚCI ZAMÓWIENIA</w:t>
            </w:r>
          </w:p>
        </w:tc>
      </w:tr>
    </w:tbl>
    <w:p w14:paraId="3C45B690" w14:textId="77777777" w:rsidR="00334A77" w:rsidRPr="00944E7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9798B40" w14:textId="77777777" w:rsidR="004175AB" w:rsidRPr="00944E7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6E00765" w14:textId="77777777" w:rsidR="004175AB" w:rsidRPr="00944E7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886BCE" w14:textId="77777777" w:rsidR="004175AB" w:rsidRPr="00944E7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B9CADEE" w14:textId="77777777" w:rsidR="00334A77" w:rsidRPr="00944E7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44E78" w14:paraId="3A86363C" w14:textId="77777777" w:rsidTr="0061040C">
        <w:tc>
          <w:tcPr>
            <w:tcW w:w="9104" w:type="dxa"/>
            <w:shd w:val="clear" w:color="auto" w:fill="D9D9D9"/>
          </w:tcPr>
          <w:p w14:paraId="04C9531D" w14:textId="77777777" w:rsidR="00C37715" w:rsidRPr="00944E7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9DB6633" w14:textId="77777777" w:rsidR="00334A77" w:rsidRPr="00944E7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44E7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4E78">
        <w:rPr>
          <w:rFonts w:ascii="Arial Narrow" w:hAnsi="Arial Narrow" w:cs="Arial"/>
          <w:color w:val="0070C0"/>
          <w:sz w:val="20"/>
          <w:szCs w:val="20"/>
        </w:rPr>
        <w:t>]</w:t>
      </w:r>
    </w:p>
    <w:p w14:paraId="00EC9A88" w14:textId="77777777" w:rsidR="0044648E" w:rsidRPr="00944E7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44E78">
        <w:rPr>
          <w:rFonts w:ascii="Arial Narrow" w:hAnsi="Arial Narrow" w:cs="Arial"/>
          <w:sz w:val="24"/>
          <w:szCs w:val="24"/>
        </w:rPr>
        <w:t>:</w:t>
      </w:r>
    </w:p>
    <w:p w14:paraId="0FF10B62" w14:textId="77777777" w:rsidR="0044648E" w:rsidRPr="00944E7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D4E5604" w14:textId="77777777" w:rsidR="0044648E" w:rsidRPr="00944E7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146AB43" w14:textId="77777777" w:rsidR="00C62F57" w:rsidRPr="00944E7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44E7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44E78" w14:paraId="480AD390" w14:textId="77777777" w:rsidTr="00CD4DD1">
        <w:tc>
          <w:tcPr>
            <w:tcW w:w="9104" w:type="dxa"/>
            <w:shd w:val="clear" w:color="auto" w:fill="D9D9D9"/>
          </w:tcPr>
          <w:p w14:paraId="7F24F653" w14:textId="77777777" w:rsidR="00BE6F04" w:rsidRPr="00944E7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6311DA" w14:textId="77777777" w:rsidR="00FE4E2B" w:rsidRPr="00944E7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44E7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44E78" w14:paraId="533CC04E" w14:textId="77777777" w:rsidTr="00847232">
        <w:tc>
          <w:tcPr>
            <w:tcW w:w="9104" w:type="dxa"/>
            <w:shd w:val="clear" w:color="auto" w:fill="D9D9D9"/>
          </w:tcPr>
          <w:p w14:paraId="0DB0D089" w14:textId="77777777" w:rsidR="00E426EB" w:rsidRPr="00944E7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44E7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D76404E" w14:textId="77777777" w:rsidR="00E426EB" w:rsidRPr="00944E7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C8DAE3B" w14:textId="77777777" w:rsidR="00E426EB" w:rsidRPr="00944E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61C242" w14:textId="77777777" w:rsidR="00E426EB" w:rsidRPr="00944E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44E7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B6639FC" w14:textId="77777777" w:rsidR="00E426EB" w:rsidRPr="00944E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44E7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CB7AD9" w14:textId="77777777" w:rsidR="00E426EB" w:rsidRPr="00944E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44E7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3EB020F" w14:textId="5172350A" w:rsidR="00524951" w:rsidRPr="00944E78" w:rsidRDefault="00FE4E2B" w:rsidP="00944E78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44E78">
        <w:rPr>
          <w:rFonts w:ascii="Arial Narrow" w:hAnsi="Arial Narrow" w:cs="Arial"/>
          <w:sz w:val="20"/>
          <w:szCs w:val="20"/>
        </w:rPr>
        <w:tab/>
      </w:r>
      <w:r w:rsidRPr="00944E78">
        <w:rPr>
          <w:rFonts w:ascii="Arial Narrow" w:hAnsi="Arial Narrow" w:cs="Arial"/>
          <w:sz w:val="20"/>
          <w:szCs w:val="20"/>
        </w:rPr>
        <w:tab/>
      </w:r>
      <w:r w:rsidRPr="00944E78">
        <w:rPr>
          <w:rFonts w:ascii="Arial Narrow" w:hAnsi="Arial Narrow" w:cs="Arial"/>
          <w:sz w:val="20"/>
          <w:szCs w:val="20"/>
        </w:rPr>
        <w:tab/>
      </w:r>
      <w:r w:rsidRPr="00944E78">
        <w:rPr>
          <w:rFonts w:ascii="Arial Narrow" w:hAnsi="Arial Narrow" w:cs="Arial"/>
          <w:sz w:val="20"/>
          <w:szCs w:val="20"/>
        </w:rPr>
        <w:tab/>
      </w:r>
    </w:p>
    <w:p w14:paraId="39BAC760" w14:textId="77777777" w:rsidR="00FE4E2B" w:rsidRPr="00944E7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44E7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44E7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D7F841E" w14:textId="77777777" w:rsidR="00484F88" w:rsidRPr="00944E7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44E7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44E7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44E7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C6F5C" w14:textId="77777777" w:rsidR="00FB1DDE" w:rsidRDefault="00FB1DDE" w:rsidP="0038231F">
      <w:pPr>
        <w:spacing w:after="0" w:line="240" w:lineRule="auto"/>
      </w:pPr>
      <w:r>
        <w:separator/>
      </w:r>
    </w:p>
  </w:endnote>
  <w:endnote w:type="continuationSeparator" w:id="0">
    <w:p w14:paraId="5AF54B99" w14:textId="77777777" w:rsidR="00FB1DDE" w:rsidRDefault="00FB1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CF019" w14:textId="77777777" w:rsidR="00393839" w:rsidRDefault="003938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B5B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F72B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722E" w14:textId="77777777" w:rsidR="00393839" w:rsidRDefault="003938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78A9D" w14:textId="77777777" w:rsidR="00FB1DDE" w:rsidRDefault="00FB1DDE" w:rsidP="0038231F">
      <w:pPr>
        <w:spacing w:after="0" w:line="240" w:lineRule="auto"/>
      </w:pPr>
      <w:r>
        <w:separator/>
      </w:r>
    </w:p>
  </w:footnote>
  <w:footnote w:type="continuationSeparator" w:id="0">
    <w:p w14:paraId="1FFFDC63" w14:textId="77777777" w:rsidR="00FB1DDE" w:rsidRDefault="00FB1DDE" w:rsidP="0038231F">
      <w:pPr>
        <w:spacing w:after="0" w:line="240" w:lineRule="auto"/>
      </w:pPr>
      <w:r>
        <w:continuationSeparator/>
      </w:r>
    </w:p>
  </w:footnote>
  <w:footnote w:id="1">
    <w:p w14:paraId="1BAEC23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A5EA5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BF69B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EBA9AD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7D2CE1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D386992" w14:textId="77777777" w:rsidR="0032618A" w:rsidRDefault="0032618A" w:rsidP="0032618A">
      <w:pPr>
        <w:pStyle w:val="Tekstprzypisudolnego"/>
      </w:pPr>
    </w:p>
  </w:footnote>
  <w:footnote w:id="2">
    <w:p w14:paraId="0836E88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821D8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B402F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E26A4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CC755" w14:textId="77777777" w:rsidR="00393839" w:rsidRDefault="00393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99C3" w14:textId="77777777" w:rsidR="00393839" w:rsidRDefault="00393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6A587" w14:textId="77777777" w:rsidR="00393839" w:rsidRDefault="00393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185199">
    <w:abstractNumId w:val="11"/>
  </w:num>
  <w:num w:numId="2" w16cid:durableId="70154668">
    <w:abstractNumId w:val="0"/>
  </w:num>
  <w:num w:numId="3" w16cid:durableId="313147257">
    <w:abstractNumId w:val="10"/>
  </w:num>
  <w:num w:numId="4" w16cid:durableId="1436367326">
    <w:abstractNumId w:val="13"/>
  </w:num>
  <w:num w:numId="5" w16cid:durableId="951791116">
    <w:abstractNumId w:val="12"/>
  </w:num>
  <w:num w:numId="6" w16cid:durableId="1149596755">
    <w:abstractNumId w:val="9"/>
  </w:num>
  <w:num w:numId="7" w16cid:durableId="1821650429">
    <w:abstractNumId w:val="1"/>
  </w:num>
  <w:num w:numId="8" w16cid:durableId="2089302090">
    <w:abstractNumId w:val="6"/>
  </w:num>
  <w:num w:numId="9" w16cid:durableId="1017074576">
    <w:abstractNumId w:val="4"/>
  </w:num>
  <w:num w:numId="10" w16cid:durableId="2082173315">
    <w:abstractNumId w:val="7"/>
  </w:num>
  <w:num w:numId="11" w16cid:durableId="1864393325">
    <w:abstractNumId w:val="5"/>
  </w:num>
  <w:num w:numId="12" w16cid:durableId="1226722745">
    <w:abstractNumId w:val="8"/>
  </w:num>
  <w:num w:numId="13" w16cid:durableId="1869754080">
    <w:abstractNumId w:val="3"/>
  </w:num>
  <w:num w:numId="14" w16cid:durableId="146558259">
    <w:abstractNumId w:val="2"/>
  </w:num>
  <w:num w:numId="15" w16cid:durableId="18718008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DD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3839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4E78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1DD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04428"/>
  <w15:docId w15:val="{C31D9AA6-9B02-4287-8EAC-83873B8F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869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2025-10-16T08:36:00Z</dcterms:created>
  <dcterms:modified xsi:type="dcterms:W3CDTF">2025-10-16T08:38:00Z</dcterms:modified>
</cp:coreProperties>
</file>