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B6DF1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86354" w:rsidRPr="00C14101" w:rsidTr="00840D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86354" w:rsidRPr="00C14101" w:rsidRDefault="00386354" w:rsidP="00840D1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86354" w:rsidRPr="00C14101" w:rsidRDefault="00386354" w:rsidP="00840D1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8635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8635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86354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86354" w:rsidRPr="00C14101" w:rsidRDefault="00386354" w:rsidP="00840D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86354" w:rsidRPr="00C14101" w:rsidRDefault="00386354" w:rsidP="00840D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38635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38635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863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produktów leczniczych szpitalnych programach lekowych oraz chemioterapii na okres 24 miesięcy z prawem opcji na 12 miesięcy (łącznie 36 miesięcy)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86354" w:rsidRPr="00D62E6E" w:rsidTr="00840D1B">
        <w:tc>
          <w:tcPr>
            <w:tcW w:w="2269" w:type="dxa"/>
            <w:shd w:val="clear" w:color="auto" w:fill="auto"/>
          </w:tcPr>
          <w:p w:rsidR="00386354" w:rsidRPr="00D62E6E" w:rsidRDefault="00386354" w:rsidP="00840D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6354" w:rsidRPr="00D62E6E" w:rsidRDefault="00386354" w:rsidP="00840D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863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119/2025</w:t>
            </w:r>
          </w:p>
        </w:tc>
      </w:tr>
    </w:tbl>
    <w:p w:rsidR="00BC121E" w:rsidRDefault="00386354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86354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655F9C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655F9C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38635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8635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E9F" w:rsidRDefault="003D2E9F">
      <w:r>
        <w:separator/>
      </w:r>
    </w:p>
  </w:endnote>
  <w:endnote w:type="continuationSeparator" w:id="1">
    <w:p w:rsidR="003D2E9F" w:rsidRDefault="003D2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655F9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55F9C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55F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55F9C">
      <w:rPr>
        <w:rStyle w:val="Numerstrony"/>
        <w:rFonts w:ascii="Arial" w:hAnsi="Arial"/>
        <w:sz w:val="18"/>
        <w:szCs w:val="18"/>
      </w:rPr>
      <w:fldChar w:fldCharType="separate"/>
    </w:r>
    <w:r w:rsidR="00A85170">
      <w:rPr>
        <w:rStyle w:val="Numerstrony"/>
        <w:rFonts w:ascii="Arial" w:hAnsi="Arial"/>
        <w:noProof/>
        <w:sz w:val="18"/>
        <w:szCs w:val="18"/>
      </w:rPr>
      <w:t>1</w:t>
    </w:r>
    <w:r w:rsidR="00655F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55F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55F9C">
      <w:rPr>
        <w:rStyle w:val="Numerstrony"/>
        <w:rFonts w:ascii="Arial" w:hAnsi="Arial"/>
        <w:sz w:val="18"/>
        <w:szCs w:val="18"/>
      </w:rPr>
      <w:fldChar w:fldCharType="separate"/>
    </w:r>
    <w:r w:rsidR="00A85170">
      <w:rPr>
        <w:rStyle w:val="Numerstrony"/>
        <w:rFonts w:ascii="Arial" w:hAnsi="Arial"/>
        <w:noProof/>
        <w:sz w:val="18"/>
        <w:szCs w:val="18"/>
      </w:rPr>
      <w:t>2</w:t>
    </w:r>
    <w:r w:rsidR="00655F9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54" w:rsidRDefault="003863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E9F" w:rsidRDefault="003D2E9F">
      <w:r>
        <w:separator/>
      </w:r>
    </w:p>
  </w:footnote>
  <w:footnote w:type="continuationSeparator" w:id="1">
    <w:p w:rsidR="003D2E9F" w:rsidRDefault="003D2E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54" w:rsidRDefault="003863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54" w:rsidRDefault="003863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54" w:rsidRDefault="003863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35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B61AC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86354"/>
    <w:rsid w:val="003D2E9F"/>
    <w:rsid w:val="003E5D20"/>
    <w:rsid w:val="003F6927"/>
    <w:rsid w:val="00415097"/>
    <w:rsid w:val="00422381"/>
    <w:rsid w:val="0042402F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5F9C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85170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6DF1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2025-10-16T06:50:00Z</cp:lastPrinted>
  <dcterms:created xsi:type="dcterms:W3CDTF">2025-10-14T08:10:00Z</dcterms:created>
  <dcterms:modified xsi:type="dcterms:W3CDTF">2025-10-16T06:50:00Z</dcterms:modified>
</cp:coreProperties>
</file>