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17ABA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7252D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52D2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7252D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52D2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7252D2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7252D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252D2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7252D2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252D2" w:rsidRPr="0012157F" w:rsidTr="00840D1B">
        <w:tc>
          <w:tcPr>
            <w:tcW w:w="9104" w:type="dxa"/>
            <w:shd w:val="clear" w:color="auto" w:fill="D9D9D9"/>
          </w:tcPr>
          <w:p w:rsidR="007252D2" w:rsidRPr="0012157F" w:rsidRDefault="007252D2" w:rsidP="00840D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252D2" w:rsidRPr="00094F76" w:rsidRDefault="007252D2" w:rsidP="00840D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252D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52D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52D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252D2" w:rsidRPr="0017574D" w:rsidRDefault="007252D2" w:rsidP="00840D1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252D2" w:rsidRDefault="007252D2" w:rsidP="00840D1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252D2" w:rsidRPr="002C3302" w:rsidRDefault="007252D2" w:rsidP="00840D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7252D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52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produktów leczniczych szpitalnych programach lekowych oraz chemioterapii na okres 24 miesięcy z prawem opcji na 12 miesięcy (łącznie 36 miesięcy)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52D2" w:rsidRPr="00A2540E" w:rsidTr="00840D1B">
        <w:tc>
          <w:tcPr>
            <w:tcW w:w="2269" w:type="dxa"/>
            <w:shd w:val="clear" w:color="auto" w:fill="auto"/>
          </w:tcPr>
          <w:p w:rsidR="007252D2" w:rsidRPr="00A2540E" w:rsidRDefault="007252D2" w:rsidP="00840D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52D2" w:rsidRPr="00A2540E" w:rsidRDefault="007252D2" w:rsidP="00840D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52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119/2025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52D2" w:rsidRPr="007252D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Dz.U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z 2024r. poz. 507 z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7252D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52D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5C6" w:rsidRDefault="000655C6" w:rsidP="0038231F">
      <w:pPr>
        <w:spacing w:after="0" w:line="240" w:lineRule="auto"/>
      </w:pPr>
      <w:r>
        <w:separator/>
      </w:r>
    </w:p>
  </w:endnote>
  <w:endnote w:type="continuationSeparator" w:id="1">
    <w:p w:rsidR="000655C6" w:rsidRDefault="000655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2D2" w:rsidRDefault="007252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11C8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11C83">
      <w:rPr>
        <w:b/>
        <w:bCs/>
        <w:sz w:val="24"/>
        <w:szCs w:val="24"/>
      </w:rPr>
      <w:fldChar w:fldCharType="separate"/>
    </w:r>
    <w:r w:rsidR="002C2C52">
      <w:rPr>
        <w:b/>
        <w:bCs/>
        <w:noProof/>
      </w:rPr>
      <w:t>1</w:t>
    </w:r>
    <w:r w:rsidR="00E11C83">
      <w:rPr>
        <w:b/>
        <w:bCs/>
        <w:sz w:val="24"/>
        <w:szCs w:val="24"/>
      </w:rPr>
      <w:fldChar w:fldCharType="end"/>
    </w:r>
    <w:r>
      <w:t xml:space="preserve"> z </w:t>
    </w:r>
    <w:r w:rsidR="00E11C8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11C83">
      <w:rPr>
        <w:b/>
        <w:bCs/>
        <w:sz w:val="24"/>
        <w:szCs w:val="24"/>
      </w:rPr>
      <w:fldChar w:fldCharType="separate"/>
    </w:r>
    <w:r w:rsidR="002C2C52">
      <w:rPr>
        <w:b/>
        <w:bCs/>
        <w:noProof/>
      </w:rPr>
      <w:t>2</w:t>
    </w:r>
    <w:r w:rsidR="00E11C8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2D2" w:rsidRDefault="007252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5C6" w:rsidRDefault="000655C6" w:rsidP="0038231F">
      <w:pPr>
        <w:spacing w:after="0" w:line="240" w:lineRule="auto"/>
      </w:pPr>
      <w:r>
        <w:separator/>
      </w:r>
    </w:p>
  </w:footnote>
  <w:footnote w:type="continuationSeparator" w:id="1">
    <w:p w:rsidR="000655C6" w:rsidRDefault="000655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2D2" w:rsidRDefault="007252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2D2" w:rsidRDefault="007252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2D2" w:rsidRDefault="007252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2D2"/>
    <w:rsid w:val="00023477"/>
    <w:rsid w:val="000247FF"/>
    <w:rsid w:val="00025C8D"/>
    <w:rsid w:val="000303EE"/>
    <w:rsid w:val="0005473D"/>
    <w:rsid w:val="000642B4"/>
    <w:rsid w:val="000655C6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2C52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17ABA"/>
    <w:rsid w:val="00721D87"/>
    <w:rsid w:val="007252D2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97E3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1C83"/>
    <w:rsid w:val="00E21B42"/>
    <w:rsid w:val="00E21BB4"/>
    <w:rsid w:val="00E23303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30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2025-10-16T06:51:00Z</cp:lastPrinted>
  <dcterms:created xsi:type="dcterms:W3CDTF">2025-10-14T08:11:00Z</dcterms:created>
  <dcterms:modified xsi:type="dcterms:W3CDTF">2025-10-16T06:51:00Z</dcterms:modified>
</cp:coreProperties>
</file>