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53F740B5" w:rsidR="00D62E6E" w:rsidRPr="00926B32" w:rsidRDefault="0083624D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3624D">
              <w:rPr>
                <w:rFonts w:ascii="Times New Roman" w:eastAsia="Times New Roman" w:hAnsi="Times New Roman"/>
                <w:b/>
                <w:bCs/>
                <w:lang w:eastAsia="pl-PL"/>
              </w:rPr>
              <w:t>Zakup 7 kardiomonitorów wraz z centralą monitorującą w ramach realizacji zadania: Zakup niezbędnego sprzętu medycznego i wyposażenia na potrzeby Oddziału  Chirurgii Ogólnej i Chirurgii Onkologicznej Szpitala Wojewódzkiego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21DA6D0B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0714B">
              <w:rPr>
                <w:rFonts w:ascii="Times New Roman" w:eastAsia="Times New Roman" w:hAnsi="Times New Roman"/>
                <w:bCs/>
                <w:lang w:eastAsia="pl-PL"/>
              </w:rPr>
              <w:t>13</w:t>
            </w:r>
            <w:r w:rsidR="0083624D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83624D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75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83624D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2.75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0D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3624D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237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2010-01-07T09:39:00Z</cp:lastPrinted>
  <dcterms:created xsi:type="dcterms:W3CDTF">2025-03-10T08:55:00Z</dcterms:created>
  <dcterms:modified xsi:type="dcterms:W3CDTF">2025-10-17T09:38:00Z</dcterms:modified>
</cp:coreProperties>
</file>