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3E8CE" w14:textId="77777777" w:rsidR="00025386" w:rsidRPr="002F06DE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F06D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62DAA" w:rsidRPr="002F06DE">
        <w:rPr>
          <w:rFonts w:ascii="Arial Narrow" w:hAnsi="Arial Narrow" w:cs="Arial"/>
          <w:bCs/>
          <w:i w:val="0"/>
          <w:szCs w:val="24"/>
        </w:rPr>
        <w:t>3</w:t>
      </w:r>
      <w:r w:rsidR="007666D6" w:rsidRPr="002F06DE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2F06DE" w14:paraId="4B2E0981" w14:textId="77777777" w:rsidTr="00467CA2">
        <w:tc>
          <w:tcPr>
            <w:tcW w:w="2800" w:type="dxa"/>
          </w:tcPr>
          <w:p w14:paraId="4A870612" w14:textId="77777777" w:rsidR="00D520D3" w:rsidRPr="002F06D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6DE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F06D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900B535" w14:textId="77777777" w:rsidR="00D520D3" w:rsidRPr="002F06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B3495D5" w14:textId="77777777" w:rsidR="00D520D3" w:rsidRPr="002F06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B64F594" w14:textId="77777777" w:rsidR="00D520D3" w:rsidRPr="002F06DE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F0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F06D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F0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F06DE" w14:paraId="5E70E360" w14:textId="77777777" w:rsidTr="00467CA2">
        <w:tc>
          <w:tcPr>
            <w:tcW w:w="2800" w:type="dxa"/>
          </w:tcPr>
          <w:p w14:paraId="402F726E" w14:textId="77777777" w:rsidR="00D520D3" w:rsidRPr="002F06D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F06D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745B442" w14:textId="77777777" w:rsidR="00D520D3" w:rsidRPr="002F06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821410F" w14:textId="77777777" w:rsidR="00D520D3" w:rsidRPr="002F06DE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C9CAAB" w14:textId="77777777" w:rsidR="00D520D3" w:rsidRPr="002F06D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F0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F06DE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F06D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BCFD13D" w14:textId="77777777" w:rsidR="00B62AD0" w:rsidRPr="002F06DE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F06DE" w14:paraId="3CEB2611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9AD232" w14:textId="77777777" w:rsidR="00053927" w:rsidRPr="002F06DE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F06DE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47EBB7A" w14:textId="77777777" w:rsidR="00053927" w:rsidRPr="002F06DE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F06DE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F06DE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F06DE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201FA3" w14:textId="77777777" w:rsidR="0071340C" w:rsidRPr="002F06DE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F06DE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F06DE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962DAA" w:rsidRPr="002F06DE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F06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F06DE" w14:paraId="41A8289A" w14:textId="77777777" w:rsidTr="00467CA2">
        <w:tc>
          <w:tcPr>
            <w:tcW w:w="2269" w:type="dxa"/>
          </w:tcPr>
          <w:p w14:paraId="7F6A724C" w14:textId="77777777" w:rsidR="00D520D3" w:rsidRPr="002F06D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1AFD5C1" w14:textId="77777777" w:rsidR="00D520D3" w:rsidRPr="002F06DE" w:rsidRDefault="00962DA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Przeglądy i naprawy aparatów i urządzeń medycznych</w:t>
            </w:r>
            <w:r w:rsidR="00D520D3" w:rsidRPr="002F0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2DAA" w:rsidRPr="002F06DE" w14:paraId="508F82E7" w14:textId="77777777" w:rsidTr="00343FCB">
        <w:tc>
          <w:tcPr>
            <w:tcW w:w="2269" w:type="dxa"/>
          </w:tcPr>
          <w:p w14:paraId="6B2A6D77" w14:textId="77777777" w:rsidR="00962DAA" w:rsidRPr="002F06DE" w:rsidRDefault="00962DAA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5B6600C" w14:textId="77777777" w:rsidR="00962DAA" w:rsidRPr="002F06DE" w:rsidRDefault="00962DAA" w:rsidP="00343FC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125/2025</w:t>
            </w:r>
          </w:p>
        </w:tc>
      </w:tr>
    </w:tbl>
    <w:p w14:paraId="2C9DA9E4" w14:textId="77777777" w:rsidR="00DC652A" w:rsidRPr="002F06DE" w:rsidRDefault="00962DA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F06DE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78B5EBA" w14:textId="77777777" w:rsidR="00DC652A" w:rsidRPr="002F06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8BDE9AC" w14:textId="77777777" w:rsidR="0071340C" w:rsidRPr="002F06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F06DE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F06DE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F06DE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8BA5F1A" w14:textId="77777777" w:rsidR="0071340C" w:rsidRPr="002F06DE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0DF266A" w14:textId="77777777" w:rsidR="0071340C" w:rsidRPr="002F06DE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5BD16C4D" w14:textId="77777777" w:rsidR="0071340C" w:rsidRPr="002F06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C349DDE" w14:textId="77777777" w:rsidR="0071340C" w:rsidRPr="002F06DE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F06DE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F06DE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F06DE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9990398" w14:textId="77777777" w:rsidR="0071340C" w:rsidRPr="002F06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E2BD607" w14:textId="77777777" w:rsidR="0071340C" w:rsidRPr="002F06DE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2BEB564" w14:textId="77777777" w:rsidR="00DC652A" w:rsidRPr="002F06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F06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F06DE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F06DE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94197EA" w14:textId="77777777" w:rsidR="00DC652A" w:rsidRPr="002F06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F06DE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F06DE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46DDCFF" w14:textId="77777777" w:rsidR="0093388F" w:rsidRPr="002F06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5C41F8A" w14:textId="77777777" w:rsidR="0093388F" w:rsidRPr="002F06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FFAE978" w14:textId="77777777" w:rsidR="0093388F" w:rsidRPr="002F06DE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7DB6F7E" w14:textId="77777777" w:rsidR="00CB29AC" w:rsidRPr="002F06DE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85118E1" w14:textId="77777777" w:rsidR="00CB29AC" w:rsidRPr="002F06DE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6A343CFD" w14:textId="77777777" w:rsidR="00830970" w:rsidRPr="002F06DE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F06D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F06DE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1149A29" w14:textId="77777777" w:rsidR="00E27ABB" w:rsidRPr="002F06DE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F06DE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F06DE" w14:paraId="22E55F73" w14:textId="77777777" w:rsidTr="00467CA2">
        <w:tc>
          <w:tcPr>
            <w:tcW w:w="2660" w:type="dxa"/>
          </w:tcPr>
          <w:p w14:paraId="3E6B1872" w14:textId="77777777" w:rsidR="00D520D3" w:rsidRPr="002F06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95A981" w14:textId="77777777" w:rsidR="00D520D3" w:rsidRPr="002F06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1947667" w14:textId="77777777" w:rsidR="00D520D3" w:rsidRPr="002F06DE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78F44A2" w14:textId="77777777" w:rsidR="00D520D3" w:rsidRPr="002F06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48ADF3" w14:textId="77777777" w:rsidR="00D520D3" w:rsidRPr="002F06DE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463ED5" w14:textId="77777777" w:rsidR="00D520D3" w:rsidRPr="002F06DE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62DAA"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F06D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48B922C" w14:textId="77777777" w:rsidR="00E27ABB" w:rsidRPr="002F06D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F06D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2F71C" w14:textId="77777777" w:rsidR="00734438" w:rsidRDefault="00734438" w:rsidP="00025386">
      <w:pPr>
        <w:spacing w:after="0" w:line="240" w:lineRule="auto"/>
      </w:pPr>
      <w:r>
        <w:separator/>
      </w:r>
    </w:p>
  </w:endnote>
  <w:endnote w:type="continuationSeparator" w:id="0">
    <w:p w14:paraId="37E68034" w14:textId="77777777" w:rsidR="00734438" w:rsidRDefault="0073443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5197B" w14:textId="77777777" w:rsidR="00962DAA" w:rsidRDefault="00962D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2B25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B00BF9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10A5B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8B2763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4D3C" w14:textId="77777777" w:rsidR="00962DAA" w:rsidRDefault="00962D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2C265" w14:textId="77777777" w:rsidR="00734438" w:rsidRDefault="00734438" w:rsidP="00025386">
      <w:pPr>
        <w:spacing w:after="0" w:line="240" w:lineRule="auto"/>
      </w:pPr>
      <w:r>
        <w:separator/>
      </w:r>
    </w:p>
  </w:footnote>
  <w:footnote w:type="continuationSeparator" w:id="0">
    <w:p w14:paraId="6453DD2D" w14:textId="77777777" w:rsidR="00734438" w:rsidRDefault="0073443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3F2CB" w14:textId="77777777" w:rsidR="00962DAA" w:rsidRDefault="00962D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31DD2" w14:textId="77777777" w:rsidR="00962DAA" w:rsidRDefault="00962D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C9086" w14:textId="77777777" w:rsidR="00962DAA" w:rsidRDefault="00962D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3451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43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F06D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34438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62DAA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9ADD2C"/>
  <w15:chartTrackingRefBased/>
  <w15:docId w15:val="{A00248F0-15B9-4C2F-A335-642523A5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2025-10-20T08:39:00Z</dcterms:created>
  <dcterms:modified xsi:type="dcterms:W3CDTF">2025-10-20T08:40:00Z</dcterms:modified>
</cp:coreProperties>
</file>