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E00A5" w14:textId="37491800" w:rsidR="00D62E6E" w:rsidRPr="00E92E7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92E7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E92E7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92E74" w14:paraId="4561A9DD" w14:textId="77777777" w:rsidTr="00D62E6E">
        <w:tc>
          <w:tcPr>
            <w:tcW w:w="2800" w:type="dxa"/>
          </w:tcPr>
          <w:p w14:paraId="5DBB83F8" w14:textId="77777777" w:rsidR="00D62E6E" w:rsidRPr="00E92E7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2E7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92E7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C2AC9D" w14:textId="77777777" w:rsidR="00D62E6E" w:rsidRPr="00E92E7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64F5FA" w14:textId="77777777" w:rsidR="00D62E6E" w:rsidRPr="00E92E7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3D43E0" w14:textId="77777777" w:rsidR="00D62E6E" w:rsidRPr="00E92E7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92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92E7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92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92E74" w14:paraId="720F1533" w14:textId="77777777" w:rsidTr="00D62E6E">
        <w:tc>
          <w:tcPr>
            <w:tcW w:w="2800" w:type="dxa"/>
          </w:tcPr>
          <w:p w14:paraId="4EBE53AF" w14:textId="77777777" w:rsidR="00D62E6E" w:rsidRPr="00E92E7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92E7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69D3697" w14:textId="77777777" w:rsidR="00D62E6E" w:rsidRPr="00E92E7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442CC7" w14:textId="77777777" w:rsidR="00D62E6E" w:rsidRPr="00E92E7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7693C1" w14:textId="77777777" w:rsidR="00D62E6E" w:rsidRPr="00E92E7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2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92E7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92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AD274F" w14:textId="77777777" w:rsidR="00BC121E" w:rsidRPr="00E92E7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2B2F" w:rsidRPr="00E92E74" w14:paraId="0C87927C" w14:textId="77777777" w:rsidTr="00343FC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C9DD2F" w14:textId="77777777" w:rsidR="00042B2F" w:rsidRPr="00E92E74" w:rsidRDefault="00042B2F" w:rsidP="00343FC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3374BF5" w14:textId="77777777" w:rsidR="00042B2F" w:rsidRPr="00E92E74" w:rsidRDefault="00042B2F" w:rsidP="00343FC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92E74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E92E74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E92E74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E92E74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B69E7D3" w14:textId="77777777" w:rsidR="00042B2F" w:rsidRPr="00E92E74" w:rsidRDefault="00042B2F" w:rsidP="00343FC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8EF39C1" w14:textId="77777777" w:rsidR="00042B2F" w:rsidRPr="00E92E74" w:rsidRDefault="00042B2F" w:rsidP="00343FC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80B4BC7" w14:textId="77777777" w:rsidR="00BC121E" w:rsidRPr="00E92E74" w:rsidRDefault="00042B2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92E7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92E74" w14:paraId="3A7C560B" w14:textId="77777777" w:rsidTr="00D62E6E">
        <w:tc>
          <w:tcPr>
            <w:tcW w:w="2269" w:type="dxa"/>
          </w:tcPr>
          <w:p w14:paraId="7466FBFD" w14:textId="77777777" w:rsidR="00D62E6E" w:rsidRPr="00E92E7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DE0BED" w14:textId="77777777" w:rsidR="00D62E6E" w:rsidRPr="00E92E74" w:rsidRDefault="00042B2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62E6E" w:rsidRPr="00E92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2B2F" w:rsidRPr="00E92E74" w14:paraId="4D99B9A2" w14:textId="77777777" w:rsidTr="00343FCB">
        <w:tc>
          <w:tcPr>
            <w:tcW w:w="2269" w:type="dxa"/>
          </w:tcPr>
          <w:p w14:paraId="4EFDC0C2" w14:textId="77777777" w:rsidR="00042B2F" w:rsidRPr="00E92E74" w:rsidRDefault="00042B2F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7D8A75E" w14:textId="77777777" w:rsidR="00042B2F" w:rsidRPr="00E92E74" w:rsidRDefault="00042B2F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125/2025</w:t>
            </w:r>
          </w:p>
        </w:tc>
      </w:tr>
    </w:tbl>
    <w:p w14:paraId="1D7358B1" w14:textId="77777777" w:rsidR="00BC121E" w:rsidRPr="00E92E74" w:rsidRDefault="00042B2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92E7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92E7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92E7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D1E33CC" w14:textId="77777777" w:rsidR="00BC121E" w:rsidRPr="00E92E7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92E7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69348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E92E7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E92E7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92E7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AB60D79" w14:textId="77777777" w:rsidR="00BC121E" w:rsidRPr="00E92E7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B499506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92E7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E92E7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52FB83D" w14:textId="77777777" w:rsidR="00BF69A4" w:rsidRPr="00E92E7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92E74" w14:paraId="4E6BB03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01D5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2404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8CEA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92E74" w14:paraId="5134E39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42B90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F745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089A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92E74" w14:paraId="67B8628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39E4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E892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15E9" w14:textId="77777777" w:rsidR="00BC121E" w:rsidRPr="00E92E7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7A9FCC4" w14:textId="77777777" w:rsidR="00BC121E" w:rsidRPr="00E92E7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92E7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F52A57F" w14:textId="77777777" w:rsidR="00BC121E" w:rsidRPr="00E92E7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92E7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0A3DF1D" w14:textId="77777777" w:rsidR="00067B62" w:rsidRPr="00E92E7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92E7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92E7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92E7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9B33D8C" w14:textId="77777777" w:rsidR="00067B62" w:rsidRPr="00E92E7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92E74" w14:paraId="78C8CF0C" w14:textId="77777777" w:rsidTr="00620E37">
        <w:tc>
          <w:tcPr>
            <w:tcW w:w="2660" w:type="dxa"/>
          </w:tcPr>
          <w:p w14:paraId="3C4CC773" w14:textId="77777777" w:rsidR="00BC121E" w:rsidRPr="00E92E7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8C6B54" w14:textId="77777777" w:rsidR="00BC121E" w:rsidRPr="00E92E7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FE6C93" w14:textId="77777777" w:rsidR="00BC121E" w:rsidRPr="00E92E7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498354B" w14:textId="77777777" w:rsidR="00BC121E" w:rsidRPr="00E92E7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415BAE" w14:textId="77777777" w:rsidR="00BC121E" w:rsidRPr="00E92E7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670F74" w14:textId="77777777" w:rsidR="00BC121E" w:rsidRPr="00E92E7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42B2F"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92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ABBED81" w14:textId="77777777" w:rsidR="00106AC7" w:rsidRPr="00E92E74" w:rsidRDefault="00106AC7" w:rsidP="00BC121E">
      <w:pPr>
        <w:rPr>
          <w:rFonts w:ascii="Arial Narrow" w:hAnsi="Arial Narrow"/>
        </w:rPr>
      </w:pPr>
    </w:p>
    <w:sectPr w:rsidR="00106AC7" w:rsidRPr="00E92E7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2AFD5" w14:textId="77777777" w:rsidR="00A71194" w:rsidRDefault="00A71194">
      <w:r>
        <w:separator/>
      </w:r>
    </w:p>
  </w:endnote>
  <w:endnote w:type="continuationSeparator" w:id="0">
    <w:p w14:paraId="09E43B6A" w14:textId="77777777" w:rsidR="00A71194" w:rsidRDefault="00A7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D84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AA238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DBB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0E49F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611E96B">
        <v:line id="_x0000_s1025" style="position:absolute;left:0;text-align:left;z-index:251657728" from="-3.85pt,8.7pt" to="455.15pt,8.7pt"/>
      </w:pict>
    </w:r>
  </w:p>
  <w:p w14:paraId="7A3923E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A3DE" w14:textId="77777777" w:rsidR="00042B2F" w:rsidRDefault="00042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0254D" w14:textId="77777777" w:rsidR="00A71194" w:rsidRDefault="00A71194">
      <w:r>
        <w:separator/>
      </w:r>
    </w:p>
  </w:footnote>
  <w:footnote w:type="continuationSeparator" w:id="0">
    <w:p w14:paraId="75782257" w14:textId="77777777" w:rsidR="00A71194" w:rsidRDefault="00A71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0D483" w14:textId="77777777" w:rsidR="00042B2F" w:rsidRDefault="00042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98FE9" w14:textId="77777777" w:rsidR="00042B2F" w:rsidRDefault="00042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3C95D" w14:textId="77777777" w:rsidR="00042B2F" w:rsidRDefault="00042B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5488029">
    <w:abstractNumId w:val="13"/>
  </w:num>
  <w:num w:numId="2" w16cid:durableId="888346397">
    <w:abstractNumId w:val="0"/>
  </w:num>
  <w:num w:numId="3" w16cid:durableId="1876190948">
    <w:abstractNumId w:val="11"/>
  </w:num>
  <w:num w:numId="4" w16cid:durableId="1929121271">
    <w:abstractNumId w:val="8"/>
  </w:num>
  <w:num w:numId="5" w16cid:durableId="2046245172">
    <w:abstractNumId w:val="7"/>
  </w:num>
  <w:num w:numId="6" w16cid:durableId="930893402">
    <w:abstractNumId w:val="1"/>
  </w:num>
  <w:num w:numId="7" w16cid:durableId="130710787">
    <w:abstractNumId w:val="6"/>
  </w:num>
  <w:num w:numId="8" w16cid:durableId="1049038297">
    <w:abstractNumId w:val="3"/>
  </w:num>
  <w:num w:numId="9" w16cid:durableId="2012565180">
    <w:abstractNumId w:val="2"/>
  </w:num>
  <w:num w:numId="10" w16cid:durableId="1451244928">
    <w:abstractNumId w:val="5"/>
  </w:num>
  <w:num w:numId="11" w16cid:durableId="352343945">
    <w:abstractNumId w:val="10"/>
  </w:num>
  <w:num w:numId="12" w16cid:durableId="1888909658">
    <w:abstractNumId w:val="4"/>
  </w:num>
  <w:num w:numId="13" w16cid:durableId="1177038605">
    <w:abstractNumId w:val="9"/>
  </w:num>
  <w:num w:numId="14" w16cid:durableId="11188388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194"/>
    <w:rsid w:val="0000184A"/>
    <w:rsid w:val="00007C1C"/>
    <w:rsid w:val="00012997"/>
    <w:rsid w:val="00042B2F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1194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5262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92E74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B55A48"/>
  <w15:chartTrackingRefBased/>
  <w15:docId w15:val="{EDD31D2D-F306-4EEA-983A-68DC97DE7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2025-10-20T08:40:00Z</dcterms:created>
  <dcterms:modified xsi:type="dcterms:W3CDTF">2025-10-20T08:41:00Z</dcterms:modified>
</cp:coreProperties>
</file>