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6547A" w14:textId="77777777" w:rsidR="006676AE" w:rsidRPr="000D6EE6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D6EE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17444" w:rsidRPr="000D6EE6">
        <w:rPr>
          <w:rFonts w:ascii="Arial Narrow" w:hAnsi="Arial Narrow" w:cs="Arial"/>
          <w:bCs/>
          <w:i w:val="0"/>
          <w:szCs w:val="24"/>
        </w:rPr>
        <w:t>2</w:t>
      </w:r>
      <w:r w:rsidR="00B36ABD" w:rsidRPr="000D6EE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6E37AED" w14:textId="77777777" w:rsidR="005103B9" w:rsidRPr="000D6EE6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FEFAF31" w14:textId="77777777" w:rsidR="006676AE" w:rsidRPr="000D6EE6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Znak sprawy:</w:t>
      </w:r>
      <w:r w:rsidRPr="000D6EE6">
        <w:rPr>
          <w:rFonts w:ascii="Arial Narrow" w:hAnsi="Arial Narrow" w:cs="Arial"/>
          <w:b/>
          <w:sz w:val="24"/>
          <w:szCs w:val="24"/>
        </w:rPr>
        <w:t xml:space="preserve"> </w:t>
      </w:r>
      <w:r w:rsidR="00317444" w:rsidRPr="000D6EE6">
        <w:rPr>
          <w:rFonts w:ascii="Arial Narrow" w:hAnsi="Arial Narrow" w:cs="Arial"/>
          <w:b/>
          <w:sz w:val="24"/>
          <w:szCs w:val="24"/>
        </w:rPr>
        <w:t>125/2025</w:t>
      </w:r>
    </w:p>
    <w:p w14:paraId="49209D27" w14:textId="77777777" w:rsidR="00C4103F" w:rsidRPr="000D6EE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D6EE6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D6EE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D6EE6">
        <w:rPr>
          <w:rFonts w:ascii="Arial Narrow" w:hAnsi="Arial Narrow" w:cs="Arial"/>
          <w:b/>
          <w:sz w:val="24"/>
          <w:szCs w:val="24"/>
        </w:rPr>
        <w:t>:</w:t>
      </w:r>
    </w:p>
    <w:p w14:paraId="0339BD69" w14:textId="77777777" w:rsidR="006676AE" w:rsidRPr="000D6EE6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D6EE6">
        <w:rPr>
          <w:rFonts w:ascii="Arial Narrow" w:hAnsi="Arial Narrow" w:cs="Arial"/>
        </w:rPr>
        <w:t xml:space="preserve"> </w:t>
      </w:r>
      <w:r w:rsidR="00317444" w:rsidRPr="000D6EE6">
        <w:rPr>
          <w:rFonts w:ascii="Arial Narrow" w:hAnsi="Arial Narrow" w:cs="Arial"/>
        </w:rPr>
        <w:t>10 Wojskowy Szpital Kliniczny z Polikliniką Samodzielny Publiczny Zakład Opieki Zdrowotnej</w:t>
      </w:r>
    </w:p>
    <w:p w14:paraId="59240942" w14:textId="77777777" w:rsidR="006676AE" w:rsidRPr="000D6EE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6EE6">
        <w:rPr>
          <w:rFonts w:ascii="Arial Narrow" w:hAnsi="Arial Narrow" w:cs="Arial"/>
        </w:rPr>
        <w:t xml:space="preserve"> </w:t>
      </w:r>
      <w:r w:rsidR="00317444" w:rsidRPr="000D6EE6">
        <w:rPr>
          <w:rFonts w:ascii="Arial Narrow" w:hAnsi="Arial Narrow" w:cs="Arial"/>
        </w:rPr>
        <w:t>ul. Powstańców Warszawy</w:t>
      </w:r>
      <w:r w:rsidRPr="000D6EE6">
        <w:rPr>
          <w:rFonts w:ascii="Arial Narrow" w:hAnsi="Arial Narrow" w:cs="Arial"/>
        </w:rPr>
        <w:t xml:space="preserve"> </w:t>
      </w:r>
      <w:r w:rsidR="00317444" w:rsidRPr="000D6EE6">
        <w:rPr>
          <w:rFonts w:ascii="Arial Narrow" w:hAnsi="Arial Narrow" w:cs="Arial"/>
        </w:rPr>
        <w:t>5</w:t>
      </w:r>
      <w:r w:rsidRPr="000D6EE6">
        <w:rPr>
          <w:rFonts w:ascii="Arial Narrow" w:hAnsi="Arial Narrow" w:cs="Arial"/>
        </w:rPr>
        <w:t xml:space="preserve"> </w:t>
      </w:r>
    </w:p>
    <w:p w14:paraId="568417F2" w14:textId="77777777" w:rsidR="00F90CD1" w:rsidRPr="000D6EE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6EE6">
        <w:rPr>
          <w:rFonts w:ascii="Arial Narrow" w:hAnsi="Arial Narrow" w:cs="Arial"/>
        </w:rPr>
        <w:t xml:space="preserve"> </w:t>
      </w:r>
      <w:r w:rsidR="00317444" w:rsidRPr="000D6EE6">
        <w:rPr>
          <w:rFonts w:ascii="Arial Narrow" w:hAnsi="Arial Narrow" w:cs="Arial"/>
        </w:rPr>
        <w:t>85-681</w:t>
      </w:r>
      <w:r w:rsidRPr="000D6EE6">
        <w:rPr>
          <w:rFonts w:ascii="Arial Narrow" w:hAnsi="Arial Narrow" w:cs="Arial"/>
        </w:rPr>
        <w:t xml:space="preserve"> </w:t>
      </w:r>
      <w:r w:rsidR="00317444" w:rsidRPr="000D6EE6">
        <w:rPr>
          <w:rFonts w:ascii="Arial Narrow" w:hAnsi="Arial Narrow" w:cs="Arial"/>
        </w:rPr>
        <w:t>Bydgoszcz</w:t>
      </w:r>
    </w:p>
    <w:p w14:paraId="24979022" w14:textId="77777777" w:rsidR="009169D4" w:rsidRPr="000D6EE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D6EE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5812D6F" w14:textId="77777777" w:rsidR="009169D4" w:rsidRPr="000D6EE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D6EE6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7B8E74C" w14:textId="77777777" w:rsidR="00C4103F" w:rsidRPr="000D6EE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D6EE6">
        <w:rPr>
          <w:rFonts w:ascii="Arial Narrow" w:hAnsi="Arial Narrow" w:cs="Arial"/>
          <w:i/>
        </w:rPr>
        <w:t xml:space="preserve"> </w:t>
      </w:r>
    </w:p>
    <w:p w14:paraId="7B8E1EA1" w14:textId="77777777" w:rsidR="00C4103F" w:rsidRPr="000D6EE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D6EE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D6EE6">
        <w:rPr>
          <w:rFonts w:ascii="Arial Narrow" w:hAnsi="Arial Narrow" w:cs="Arial"/>
          <w:b/>
          <w:sz w:val="24"/>
          <w:szCs w:val="24"/>
        </w:rPr>
        <w:t>:</w:t>
      </w:r>
    </w:p>
    <w:p w14:paraId="163A0665" w14:textId="77777777" w:rsidR="00757EFB" w:rsidRPr="000D6EE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0D6EE6">
        <w:rPr>
          <w:rFonts w:ascii="Arial Narrow" w:hAnsi="Arial Narrow" w:cs="Arial"/>
        </w:rPr>
        <w:t>………………………………………</w:t>
      </w:r>
      <w:r w:rsidR="00650D6C" w:rsidRPr="000D6EE6">
        <w:rPr>
          <w:rFonts w:ascii="Arial Narrow" w:hAnsi="Arial Narrow" w:cs="Arial"/>
        </w:rPr>
        <w:t>…………………………</w:t>
      </w:r>
      <w:r w:rsidRPr="000D6EE6">
        <w:rPr>
          <w:rFonts w:ascii="Arial Narrow" w:hAnsi="Arial Narrow" w:cs="Arial"/>
        </w:rPr>
        <w:t>…</w:t>
      </w:r>
    </w:p>
    <w:p w14:paraId="4B140691" w14:textId="77777777" w:rsidR="007118F0" w:rsidRPr="000D6EE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0D6EE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D6EE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0D6EE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0D6EE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D6EE6">
        <w:rPr>
          <w:rFonts w:ascii="Arial Narrow" w:hAnsi="Arial Narrow" w:cs="Arial"/>
          <w:i/>
          <w:sz w:val="16"/>
          <w:szCs w:val="16"/>
        </w:rPr>
        <w:t>KRS/CEiDG)</w:t>
      </w:r>
    </w:p>
    <w:p w14:paraId="5A4CB327" w14:textId="77777777" w:rsidR="00C4103F" w:rsidRPr="000D6EE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0D6EE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4B81CE23" w14:textId="77777777" w:rsidR="00757EFB" w:rsidRPr="000D6EE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0D6EE6">
        <w:rPr>
          <w:rFonts w:ascii="Arial Narrow" w:hAnsi="Arial Narrow" w:cs="Arial"/>
        </w:rPr>
        <w:t>………………………………………</w:t>
      </w:r>
      <w:r w:rsidR="00650D6C" w:rsidRPr="000D6EE6">
        <w:rPr>
          <w:rFonts w:ascii="Arial Narrow" w:hAnsi="Arial Narrow" w:cs="Arial"/>
        </w:rPr>
        <w:t>……</w:t>
      </w:r>
      <w:r w:rsidRPr="000D6EE6">
        <w:rPr>
          <w:rFonts w:ascii="Arial Narrow" w:hAnsi="Arial Narrow" w:cs="Arial"/>
        </w:rPr>
        <w:t>…</w:t>
      </w:r>
    </w:p>
    <w:p w14:paraId="4DCDEEEE" w14:textId="77777777" w:rsidR="00484F88" w:rsidRPr="000D6EE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D6EE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D6EE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D6EE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D6EE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D6EE6">
        <w:rPr>
          <w:rFonts w:ascii="Arial Narrow" w:hAnsi="Arial Narrow" w:cs="Arial"/>
          <w:i/>
          <w:sz w:val="16"/>
          <w:szCs w:val="16"/>
        </w:rPr>
        <w:t>reprezentacji</w:t>
      </w:r>
      <w:r w:rsidRPr="000D6EE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7444" w:rsidRPr="000D6EE6" w14:paraId="1C89154B" w14:textId="77777777" w:rsidTr="00343FCB">
        <w:tc>
          <w:tcPr>
            <w:tcW w:w="9104" w:type="dxa"/>
            <w:shd w:val="clear" w:color="auto" w:fill="D9D9D9"/>
          </w:tcPr>
          <w:p w14:paraId="7053EE9C" w14:textId="77777777" w:rsidR="00317444" w:rsidRPr="000D6EE6" w:rsidRDefault="00317444" w:rsidP="00343FC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D6EE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EF5C1D1" w14:textId="77777777" w:rsidR="00317444" w:rsidRPr="000D6EE6" w:rsidRDefault="00317444" w:rsidP="00343FC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D6EE6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0D6EE6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D6EE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D6EE6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1519658A" w14:textId="77777777" w:rsidR="00317444" w:rsidRPr="000D6EE6" w:rsidRDefault="00317444" w:rsidP="00343FC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A592738" w14:textId="77777777" w:rsidR="00317444" w:rsidRPr="000D6EE6" w:rsidRDefault="00317444" w:rsidP="00343FC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94238C8" w14:textId="77777777" w:rsidR="00317444" w:rsidRPr="000D6EE6" w:rsidRDefault="00317444" w:rsidP="00343FCB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5202A068" w14:textId="77777777" w:rsidR="00E50194" w:rsidRPr="000D6EE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Na potrzeby postę</w:t>
      </w:r>
      <w:r w:rsidR="008D0487" w:rsidRPr="000D6EE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D6EE6">
        <w:rPr>
          <w:rFonts w:ascii="Arial Narrow" w:hAnsi="Arial Narrow" w:cs="Arial"/>
          <w:sz w:val="24"/>
          <w:szCs w:val="24"/>
        </w:rPr>
        <w:t>zamówienia publicznego</w:t>
      </w:r>
      <w:r w:rsidR="00E50194" w:rsidRPr="000D6EE6">
        <w:rPr>
          <w:rFonts w:ascii="Arial Narrow" w:hAnsi="Arial Narrow" w:cs="Arial"/>
          <w:sz w:val="24"/>
          <w:szCs w:val="24"/>
        </w:rPr>
        <w:t xml:space="preserve"> pn.:</w:t>
      </w:r>
    </w:p>
    <w:p w14:paraId="49D09E88" w14:textId="77777777" w:rsidR="00E50194" w:rsidRPr="000D6EE6" w:rsidRDefault="0031744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b/>
          <w:sz w:val="24"/>
          <w:szCs w:val="24"/>
        </w:rPr>
        <w:t>Przeglądy i naprawy aparatów i urządzeń medycznych</w:t>
      </w:r>
    </w:p>
    <w:p w14:paraId="635E9EB2" w14:textId="77777777" w:rsidR="00F90CD1" w:rsidRPr="000D6EE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prowadzonego przez </w:t>
      </w:r>
      <w:r w:rsidR="00317444" w:rsidRPr="000D6EE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D6EE6">
        <w:rPr>
          <w:rFonts w:ascii="Arial Narrow" w:hAnsi="Arial Narrow" w:cs="Arial"/>
          <w:b/>
          <w:sz w:val="24"/>
          <w:szCs w:val="24"/>
        </w:rPr>
        <w:t>,</w:t>
      </w:r>
      <w:r w:rsidR="002B2AD9" w:rsidRPr="000D6EE6">
        <w:rPr>
          <w:rFonts w:ascii="Arial Narrow" w:hAnsi="Arial Narrow" w:cs="Arial"/>
          <w:sz w:val="24"/>
          <w:szCs w:val="24"/>
        </w:rPr>
        <w:t xml:space="preserve"> </w:t>
      </w:r>
      <w:r w:rsidR="00E65685" w:rsidRPr="000D6EE6">
        <w:rPr>
          <w:rFonts w:ascii="Arial Narrow" w:hAnsi="Arial Narrow" w:cs="Arial"/>
          <w:sz w:val="24"/>
          <w:szCs w:val="24"/>
        </w:rPr>
        <w:t>oświa</w:t>
      </w:r>
      <w:r w:rsidR="00825A09" w:rsidRPr="000D6EE6">
        <w:rPr>
          <w:rFonts w:ascii="Arial Narrow" w:hAnsi="Arial Narrow" w:cs="Arial"/>
          <w:sz w:val="24"/>
          <w:szCs w:val="24"/>
        </w:rPr>
        <w:t>dczam</w:t>
      </w:r>
      <w:r w:rsidR="00E65685" w:rsidRPr="000D6EE6">
        <w:rPr>
          <w:rFonts w:ascii="Arial Narrow" w:hAnsi="Arial Narrow" w:cs="Arial"/>
          <w:sz w:val="24"/>
          <w:szCs w:val="24"/>
        </w:rPr>
        <w:t>,</w:t>
      </w:r>
      <w:r w:rsidR="002B2AD9" w:rsidRPr="000D6EE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D6EE6" w14:paraId="1BD39A0F" w14:textId="77777777" w:rsidTr="00650D6C">
        <w:tc>
          <w:tcPr>
            <w:tcW w:w="9104" w:type="dxa"/>
            <w:shd w:val="clear" w:color="auto" w:fill="D9D9D9"/>
          </w:tcPr>
          <w:p w14:paraId="3FFB03F5" w14:textId="77777777" w:rsidR="00E50194" w:rsidRPr="000D6EE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0D6EE6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FC9F2F0" w14:textId="77777777" w:rsidR="0032618A" w:rsidRPr="000D6EE6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0D6EE6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0D6EE6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0D6EE6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0D6EE6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0D6EE6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0D6EE6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0D6EE6">
        <w:rPr>
          <w:rFonts w:ascii="Arial Narrow" w:hAnsi="Arial Narrow" w:cs="Arial"/>
          <w:sz w:val="24"/>
          <w:szCs w:val="24"/>
        </w:rPr>
        <w:t>.</w:t>
      </w:r>
    </w:p>
    <w:p w14:paraId="2179B196" w14:textId="77777777" w:rsidR="0011306C" w:rsidRPr="000D6EE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0D6EE6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0D6EE6">
        <w:rPr>
          <w:rFonts w:ascii="Arial Narrow" w:hAnsi="Arial Narrow" w:cs="Arial"/>
          <w:sz w:val="24"/>
          <w:szCs w:val="24"/>
        </w:rPr>
        <w:t xml:space="preserve"> (</w:t>
      </w:r>
      <w:r w:rsidR="00486223" w:rsidRPr="000D6EE6">
        <w:rPr>
          <w:rFonts w:ascii="Arial Narrow" w:hAnsi="Arial Narrow" w:cs="Arial"/>
          <w:sz w:val="24"/>
          <w:szCs w:val="24"/>
        </w:rPr>
        <w:t>t.j. Dz.U. z 2023r. poz. 1497</w:t>
      </w:r>
      <w:r w:rsidRPr="000D6EE6">
        <w:rPr>
          <w:rFonts w:ascii="Arial Narrow" w:hAnsi="Arial Narrow" w:cs="Arial"/>
          <w:sz w:val="24"/>
          <w:szCs w:val="24"/>
        </w:rPr>
        <w:t>)</w:t>
      </w:r>
      <w:r w:rsidR="0032618A" w:rsidRPr="000D6EE6">
        <w:rPr>
          <w:rFonts w:ascii="Arial Narrow" w:hAnsi="Arial Narrow" w:cs="Arial"/>
          <w:sz w:val="24"/>
          <w:szCs w:val="24"/>
        </w:rPr>
        <w:t xml:space="preserve"> </w:t>
      </w:r>
      <w:r w:rsidR="0011306C" w:rsidRPr="000D6EE6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0D6EE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D6EE6" w14:paraId="640D7225" w14:textId="77777777" w:rsidTr="00CD4DD1">
        <w:tc>
          <w:tcPr>
            <w:tcW w:w="9104" w:type="dxa"/>
            <w:shd w:val="clear" w:color="auto" w:fill="D9D9D9"/>
          </w:tcPr>
          <w:p w14:paraId="549E9D82" w14:textId="77777777" w:rsidR="0011306C" w:rsidRPr="000D6EE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2E0E12F" w14:textId="77777777" w:rsidR="00103D09" w:rsidRPr="000D6EE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2BCFEC" w14:textId="77777777" w:rsidR="00D2702A" w:rsidRPr="000D6EE6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D6EE6" w14:paraId="48B2FB8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505A" w14:textId="77777777" w:rsidR="00D2702A" w:rsidRPr="000D6EE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4858" w14:textId="77777777" w:rsidR="00D2702A" w:rsidRPr="000D6EE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7444" w:rsidRPr="000D6EE6" w14:paraId="1C9A26FA" w14:textId="77777777" w:rsidTr="00343F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98182" w14:textId="77777777" w:rsidR="00317444" w:rsidRPr="000D6EE6" w:rsidRDefault="00317444" w:rsidP="00343FC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A1991" w14:textId="77777777" w:rsidR="00317444" w:rsidRPr="000D6EE6" w:rsidRDefault="00317444" w:rsidP="00343FC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1D39223" w14:textId="77777777" w:rsidR="00317444" w:rsidRPr="000D6EE6" w:rsidRDefault="00317444" w:rsidP="00343FC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60D60BA0" w14:textId="77777777" w:rsidR="00122954" w:rsidRPr="000D6EE6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0E88EBEB" w14:textId="77777777" w:rsidR="00721D87" w:rsidRPr="000D6EE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……………</w:t>
      </w:r>
      <w:r w:rsidR="00721D87" w:rsidRPr="000D6EE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35CF5456" w14:textId="77777777" w:rsidR="00721D87" w:rsidRPr="000D6EE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D6EE6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0D6EE6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0D6EE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DE34965" w14:textId="77777777" w:rsidR="00721D87" w:rsidRPr="000D6EE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383A5F2" w14:textId="77777777" w:rsidR="00E21BB4" w:rsidRPr="000D6EE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……………</w:t>
      </w:r>
      <w:r w:rsidR="00721D87" w:rsidRPr="000D6EE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D6EE6">
        <w:rPr>
          <w:rFonts w:ascii="Arial Narrow" w:hAnsi="Arial Narrow" w:cs="Arial"/>
          <w:sz w:val="24"/>
          <w:szCs w:val="24"/>
        </w:rPr>
        <w:t>………………………….</w:t>
      </w:r>
    </w:p>
    <w:p w14:paraId="2C82114D" w14:textId="77777777" w:rsidR="00E21BB4" w:rsidRPr="000D6EE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D6EE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0D6EE6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0D6EE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4DE8F64" w14:textId="77777777" w:rsidR="00334A77" w:rsidRPr="000D6EE6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0D6EE6" w14:paraId="7573F443" w14:textId="77777777" w:rsidTr="0061040C">
        <w:tc>
          <w:tcPr>
            <w:tcW w:w="9104" w:type="dxa"/>
            <w:shd w:val="clear" w:color="auto" w:fill="D9D9D9"/>
          </w:tcPr>
          <w:p w14:paraId="392FAFB1" w14:textId="77777777" w:rsidR="00334A77" w:rsidRPr="000D6EE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6E9BCF" w14:textId="77777777" w:rsidR="00334A77" w:rsidRPr="000D6EE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A5C3C93" w14:textId="77777777" w:rsidR="004175AB" w:rsidRPr="000D6EE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8CAE49" w14:textId="77777777" w:rsidR="004175AB" w:rsidRPr="000D6EE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3073362" w14:textId="77777777" w:rsidR="004175AB" w:rsidRPr="000D6EE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64B2306" w14:textId="77777777" w:rsidR="00334A77" w:rsidRPr="000D6EE6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0D6EE6" w14:paraId="4F6D777B" w14:textId="77777777" w:rsidTr="0061040C">
        <w:tc>
          <w:tcPr>
            <w:tcW w:w="9104" w:type="dxa"/>
            <w:shd w:val="clear" w:color="auto" w:fill="D9D9D9"/>
          </w:tcPr>
          <w:p w14:paraId="1B8B70A7" w14:textId="77777777" w:rsidR="00C37715" w:rsidRPr="000D6EE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58D8818" w14:textId="77777777" w:rsidR="00334A77" w:rsidRPr="000D6EE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0D6EE6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D6EE6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1AAD577" w14:textId="77777777" w:rsidR="0044648E" w:rsidRPr="000D6EE6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0D6EE6">
        <w:rPr>
          <w:rFonts w:ascii="Arial Narrow" w:hAnsi="Arial Narrow" w:cs="Arial"/>
          <w:sz w:val="24"/>
          <w:szCs w:val="24"/>
        </w:rPr>
        <w:t>:</w:t>
      </w:r>
    </w:p>
    <w:p w14:paraId="61CBFA6A" w14:textId="77777777" w:rsidR="0044648E" w:rsidRPr="000D6EE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9529995" w14:textId="77777777" w:rsidR="0044648E" w:rsidRPr="000D6EE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0DAEA9B" w14:textId="77777777" w:rsidR="00C62F57" w:rsidRPr="000D6EE6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0D6EE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D6EE6" w14:paraId="521189C1" w14:textId="77777777" w:rsidTr="00CD4DD1">
        <w:tc>
          <w:tcPr>
            <w:tcW w:w="9104" w:type="dxa"/>
            <w:shd w:val="clear" w:color="auto" w:fill="D9D9D9"/>
          </w:tcPr>
          <w:p w14:paraId="0967115B" w14:textId="77777777" w:rsidR="00BE6F04" w:rsidRPr="000D6EE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5DE85B6" w14:textId="77777777" w:rsidR="00FE4E2B" w:rsidRPr="000D6EE6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D6EE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D6EE6" w14:paraId="06F0D61C" w14:textId="77777777" w:rsidTr="00847232">
        <w:tc>
          <w:tcPr>
            <w:tcW w:w="9104" w:type="dxa"/>
            <w:shd w:val="clear" w:color="auto" w:fill="D9D9D9"/>
          </w:tcPr>
          <w:p w14:paraId="44BC4D5E" w14:textId="77777777" w:rsidR="00E426EB" w:rsidRPr="000D6EE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D6EE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052A42C" w14:textId="77777777" w:rsidR="00E426EB" w:rsidRPr="000D6EE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D710812" w14:textId="77777777" w:rsidR="00E426EB" w:rsidRPr="000D6EE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44F7D72" w14:textId="77777777" w:rsidR="00E426EB" w:rsidRPr="000D6EE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8C4F44" w14:textId="77777777" w:rsidR="00E426EB" w:rsidRPr="000D6EE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D6EE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C996CF" w14:textId="77777777" w:rsidR="00E426EB" w:rsidRPr="000D6EE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D6EE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AB3208" w14:textId="77777777" w:rsidR="00E426EB" w:rsidRPr="000D6EE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D6EE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AB2489" w14:textId="77777777" w:rsidR="0012157F" w:rsidRPr="000D6EE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7A58E7C" w14:textId="77777777" w:rsidR="008C60E1" w:rsidRPr="000D6EE6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580868" w14:textId="77777777" w:rsidR="00524951" w:rsidRPr="000D6EE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  <w:r w:rsidRPr="000D6EE6">
        <w:rPr>
          <w:rFonts w:ascii="Arial Narrow" w:hAnsi="Arial Narrow" w:cs="Arial"/>
          <w:sz w:val="20"/>
          <w:szCs w:val="20"/>
        </w:rPr>
        <w:tab/>
      </w:r>
    </w:p>
    <w:p w14:paraId="7D47640E" w14:textId="77777777" w:rsidR="00524951" w:rsidRPr="000D6EE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6D66AF7" w14:textId="77777777" w:rsidR="00FE4E2B" w:rsidRPr="000D6EE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0D6EE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0D6EE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5AD26590" w14:textId="77777777" w:rsidR="00484F88" w:rsidRPr="000D6EE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0D6EE6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0D6EE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0D6EE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1BB4B" w14:textId="77777777" w:rsidR="003411B0" w:rsidRDefault="003411B0" w:rsidP="0038231F">
      <w:pPr>
        <w:spacing w:after="0" w:line="240" w:lineRule="auto"/>
      </w:pPr>
      <w:r>
        <w:separator/>
      </w:r>
    </w:p>
  </w:endnote>
  <w:endnote w:type="continuationSeparator" w:id="0">
    <w:p w14:paraId="71C67615" w14:textId="77777777" w:rsidR="003411B0" w:rsidRDefault="003411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69FC0" w14:textId="77777777" w:rsidR="00317444" w:rsidRDefault="003174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8DB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B276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CA81" w14:textId="77777777" w:rsidR="00317444" w:rsidRDefault="003174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9E675" w14:textId="77777777" w:rsidR="003411B0" w:rsidRDefault="003411B0" w:rsidP="0038231F">
      <w:pPr>
        <w:spacing w:after="0" w:line="240" w:lineRule="auto"/>
      </w:pPr>
      <w:r>
        <w:separator/>
      </w:r>
    </w:p>
  </w:footnote>
  <w:footnote w:type="continuationSeparator" w:id="0">
    <w:p w14:paraId="478CFBAC" w14:textId="77777777" w:rsidR="003411B0" w:rsidRDefault="003411B0" w:rsidP="0038231F">
      <w:pPr>
        <w:spacing w:after="0" w:line="240" w:lineRule="auto"/>
      </w:pPr>
      <w:r>
        <w:continuationSeparator/>
      </w:r>
    </w:p>
  </w:footnote>
  <w:footnote w:id="1">
    <w:p w14:paraId="1257D9D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F4DC8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6169E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CBA698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670712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2B10B8E" w14:textId="77777777" w:rsidR="0032618A" w:rsidRDefault="0032618A" w:rsidP="0032618A">
      <w:pPr>
        <w:pStyle w:val="Tekstprzypisudolnego"/>
      </w:pPr>
    </w:p>
  </w:footnote>
  <w:footnote w:id="2">
    <w:p w14:paraId="6D15172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D25574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93312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D1EC5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 xml:space="preserve">t.j. Dz. U. z 2023r. poz. </w:t>
      </w:r>
      <w:r w:rsidR="00554EEB" w:rsidRPr="00554EEB">
        <w:rPr>
          <w:rFonts w:ascii="Arial" w:hAnsi="Arial" w:cs="Arial"/>
          <w:sz w:val="16"/>
          <w:szCs w:val="16"/>
        </w:rPr>
        <w:t>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0C799" w14:textId="77777777" w:rsidR="00317444" w:rsidRDefault="00317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6FF3" w14:textId="77777777" w:rsidR="00317444" w:rsidRDefault="00317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77B5E" w14:textId="77777777" w:rsidR="00317444" w:rsidRDefault="003174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577496">
    <w:abstractNumId w:val="11"/>
  </w:num>
  <w:num w:numId="2" w16cid:durableId="1453087257">
    <w:abstractNumId w:val="0"/>
  </w:num>
  <w:num w:numId="3" w16cid:durableId="1161235308">
    <w:abstractNumId w:val="10"/>
  </w:num>
  <w:num w:numId="4" w16cid:durableId="1320232158">
    <w:abstractNumId w:val="13"/>
  </w:num>
  <w:num w:numId="5" w16cid:durableId="139543484">
    <w:abstractNumId w:val="12"/>
  </w:num>
  <w:num w:numId="6" w16cid:durableId="1148285105">
    <w:abstractNumId w:val="9"/>
  </w:num>
  <w:num w:numId="7" w16cid:durableId="298800584">
    <w:abstractNumId w:val="1"/>
  </w:num>
  <w:num w:numId="8" w16cid:durableId="827671566">
    <w:abstractNumId w:val="6"/>
  </w:num>
  <w:num w:numId="9" w16cid:durableId="172498449">
    <w:abstractNumId w:val="4"/>
  </w:num>
  <w:num w:numId="10" w16cid:durableId="565729184">
    <w:abstractNumId w:val="7"/>
  </w:num>
  <w:num w:numId="11" w16cid:durableId="1872568492">
    <w:abstractNumId w:val="5"/>
  </w:num>
  <w:num w:numId="12" w16cid:durableId="581067018">
    <w:abstractNumId w:val="8"/>
  </w:num>
  <w:num w:numId="13" w16cid:durableId="342781167">
    <w:abstractNumId w:val="3"/>
  </w:num>
  <w:num w:numId="14" w16cid:durableId="1700740228">
    <w:abstractNumId w:val="2"/>
  </w:num>
  <w:num w:numId="15" w16cid:durableId="17097211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1B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EE6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444"/>
    <w:rsid w:val="0032618A"/>
    <w:rsid w:val="00333209"/>
    <w:rsid w:val="00334A77"/>
    <w:rsid w:val="00337073"/>
    <w:rsid w:val="003411B0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10118"/>
  <w15:docId w15:val="{AC39DE89-C2A6-4191-A64C-DF4DB2F3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898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2025-10-20T08:39:00Z</dcterms:created>
  <dcterms:modified xsi:type="dcterms:W3CDTF">2025-10-20T08:39:00Z</dcterms:modified>
</cp:coreProperties>
</file>