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73363" w14:textId="77777777" w:rsidR="005103B9" w:rsidRPr="00FE4E3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E4E3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60EC2" w:rsidRPr="00FE4E33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E4E3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C8B3CB9" w14:textId="77777777" w:rsidR="00C4103F" w:rsidRPr="00FE4E3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E4E33">
        <w:rPr>
          <w:rFonts w:ascii="Arial Narrow" w:hAnsi="Arial Narrow" w:cs="Arial"/>
          <w:b/>
        </w:rPr>
        <w:t>Zamawiający</w:t>
      </w:r>
      <w:r w:rsidR="007936D6" w:rsidRPr="00FE4E33">
        <w:rPr>
          <w:rFonts w:ascii="Arial Narrow" w:hAnsi="Arial Narrow" w:cs="Arial"/>
          <w:b/>
        </w:rPr>
        <w:t>:</w:t>
      </w:r>
    </w:p>
    <w:p w14:paraId="14A56FC2" w14:textId="77777777" w:rsidR="006676AE" w:rsidRPr="00FE4E33" w:rsidRDefault="00D60EC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E4E3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9BD2431" w14:textId="77777777" w:rsidR="006676AE" w:rsidRPr="00FE4E33" w:rsidRDefault="00D60EC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E4E33">
        <w:rPr>
          <w:rFonts w:ascii="Arial Narrow" w:hAnsi="Arial Narrow" w:cs="Arial"/>
          <w:sz w:val="22"/>
          <w:szCs w:val="22"/>
        </w:rPr>
        <w:t>ul. Powstańców Warszawy</w:t>
      </w:r>
      <w:r w:rsidR="006676AE" w:rsidRPr="00FE4E33">
        <w:rPr>
          <w:rFonts w:ascii="Arial Narrow" w:hAnsi="Arial Narrow" w:cs="Arial"/>
          <w:sz w:val="22"/>
          <w:szCs w:val="22"/>
        </w:rPr>
        <w:t xml:space="preserve"> </w:t>
      </w:r>
      <w:r w:rsidRPr="00FE4E33">
        <w:rPr>
          <w:rFonts w:ascii="Arial Narrow" w:hAnsi="Arial Narrow" w:cs="Arial"/>
          <w:sz w:val="22"/>
          <w:szCs w:val="22"/>
        </w:rPr>
        <w:t>5</w:t>
      </w:r>
      <w:r w:rsidR="006676AE" w:rsidRPr="00FE4E33">
        <w:rPr>
          <w:rFonts w:ascii="Arial Narrow" w:hAnsi="Arial Narrow" w:cs="Arial"/>
          <w:sz w:val="22"/>
          <w:szCs w:val="22"/>
        </w:rPr>
        <w:t xml:space="preserve"> </w:t>
      </w:r>
    </w:p>
    <w:p w14:paraId="582246EA" w14:textId="77777777" w:rsidR="00F90CD1" w:rsidRPr="00FE4E33" w:rsidRDefault="00D60EC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E4E33">
        <w:rPr>
          <w:rFonts w:ascii="Arial Narrow" w:hAnsi="Arial Narrow" w:cs="Arial"/>
          <w:sz w:val="22"/>
          <w:szCs w:val="22"/>
        </w:rPr>
        <w:t>85-681</w:t>
      </w:r>
      <w:r w:rsidR="006676AE" w:rsidRPr="00FE4E33">
        <w:rPr>
          <w:rFonts w:ascii="Arial Narrow" w:hAnsi="Arial Narrow" w:cs="Arial"/>
          <w:sz w:val="22"/>
          <w:szCs w:val="22"/>
        </w:rPr>
        <w:t xml:space="preserve"> </w:t>
      </w:r>
      <w:r w:rsidRPr="00FE4E33">
        <w:rPr>
          <w:rFonts w:ascii="Arial Narrow" w:hAnsi="Arial Narrow" w:cs="Arial"/>
          <w:sz w:val="22"/>
          <w:szCs w:val="22"/>
        </w:rPr>
        <w:t>Bydgoszcz</w:t>
      </w:r>
    </w:p>
    <w:p w14:paraId="237E0B41" w14:textId="77777777" w:rsidR="002578E4" w:rsidRPr="00FE4E33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E4E33" w14:paraId="768A3320" w14:textId="77777777" w:rsidTr="0018769E">
        <w:tc>
          <w:tcPr>
            <w:tcW w:w="2800" w:type="dxa"/>
          </w:tcPr>
          <w:p w14:paraId="358272DD" w14:textId="77777777" w:rsidR="002578E4" w:rsidRPr="00FE4E3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E4E33">
              <w:rPr>
                <w:rFonts w:ascii="Arial Narrow" w:hAnsi="Arial Narrow" w:cs="Arial"/>
                <w:b/>
              </w:rPr>
              <w:t>Wykonawca</w:t>
            </w:r>
            <w:r w:rsidRPr="00FE4E3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87D4F3D" w14:textId="77777777" w:rsidR="002578E4" w:rsidRPr="00FE4E3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A55D7E3" w14:textId="77777777" w:rsidR="002578E4" w:rsidRPr="00FE4E3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E4E3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47FB8D" w14:textId="77777777" w:rsidR="002578E4" w:rsidRPr="00FE4E3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E4E3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E4E3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E4E3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FE4E33" w14:paraId="74AA95B2" w14:textId="77777777" w:rsidTr="0018769E">
        <w:tc>
          <w:tcPr>
            <w:tcW w:w="2800" w:type="dxa"/>
          </w:tcPr>
          <w:p w14:paraId="2ED849D6" w14:textId="77777777" w:rsidR="002578E4" w:rsidRPr="00FE4E3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E4E3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A957048" w14:textId="77777777" w:rsidR="002578E4" w:rsidRPr="00FE4E3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2015652" w14:textId="77777777" w:rsidR="002578E4" w:rsidRPr="00FE4E3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E4E3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594B4C" w14:textId="77777777" w:rsidR="002578E4" w:rsidRPr="00FE4E3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E4E3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E4E3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E4E3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F3DCDDE" w14:textId="77777777" w:rsidR="002578E4" w:rsidRPr="00FE4E33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0EC2" w:rsidRPr="00FE4E33" w14:paraId="44DCC5D5" w14:textId="77777777" w:rsidTr="0019343E">
        <w:tc>
          <w:tcPr>
            <w:tcW w:w="9104" w:type="dxa"/>
            <w:shd w:val="clear" w:color="auto" w:fill="D9D9D9"/>
          </w:tcPr>
          <w:p w14:paraId="110F8F66" w14:textId="77777777" w:rsidR="00D60EC2" w:rsidRPr="00FE4E33" w:rsidRDefault="00D60EC2" w:rsidP="0019343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E4E3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CFCF60D" w14:textId="77777777" w:rsidR="00D60EC2" w:rsidRPr="00FE4E33" w:rsidRDefault="00D60EC2" w:rsidP="0019343E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FE4E33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FE4E33">
              <w:rPr>
                <w:rFonts w:ascii="Arial Narrow" w:hAnsi="Arial Narrow" w:cs="Arial"/>
              </w:rPr>
              <w:t>(t.j. Dz. U. z 2024 poz. 1320)</w:t>
            </w:r>
            <w:r w:rsidRPr="00FE4E33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2F781AD4" w14:textId="77777777" w:rsidR="00D60EC2" w:rsidRPr="00FE4E33" w:rsidRDefault="00D60EC2" w:rsidP="0019343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E4E33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2DAA0325" w14:textId="77777777" w:rsidR="00D60EC2" w:rsidRPr="00FE4E33" w:rsidRDefault="00D60EC2" w:rsidP="0019343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E4E33">
              <w:rPr>
                <w:rFonts w:ascii="Arial Narrow" w:hAnsi="Arial Narrow" w:cs="Arial"/>
                <w:b/>
              </w:rPr>
              <w:t>ORAZ</w:t>
            </w:r>
          </w:p>
          <w:p w14:paraId="6E476AE5" w14:textId="77777777" w:rsidR="00D60EC2" w:rsidRPr="00FE4E33" w:rsidRDefault="00D60EC2" w:rsidP="0019343E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E4E33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649E52EB" w14:textId="77777777" w:rsidR="00E50194" w:rsidRPr="00FE4E33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Na potrzeby postę</w:t>
      </w:r>
      <w:r w:rsidR="008D0487" w:rsidRPr="00FE4E33">
        <w:rPr>
          <w:rFonts w:ascii="Arial Narrow" w:hAnsi="Arial Narrow" w:cs="Arial"/>
        </w:rPr>
        <w:t xml:space="preserve">powania o udzielenie </w:t>
      </w:r>
      <w:r w:rsidR="007936D6" w:rsidRPr="00FE4E33">
        <w:rPr>
          <w:rFonts w:ascii="Arial Narrow" w:hAnsi="Arial Narrow" w:cs="Arial"/>
        </w:rPr>
        <w:t>zamówienia publicznego</w:t>
      </w:r>
      <w:r w:rsidR="00E50194" w:rsidRPr="00FE4E33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E4E33" w14:paraId="1FAAE1C6" w14:textId="77777777" w:rsidTr="0018769E">
        <w:tc>
          <w:tcPr>
            <w:tcW w:w="2269" w:type="dxa"/>
          </w:tcPr>
          <w:p w14:paraId="28DFF9B5" w14:textId="77777777" w:rsidR="002578E4" w:rsidRPr="00FE4E3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E4E3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37B63A8" w14:textId="77777777" w:rsidR="002578E4" w:rsidRPr="00FE4E33" w:rsidRDefault="00D60EC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E4E33">
              <w:rPr>
                <w:rFonts w:ascii="Arial Narrow" w:eastAsia="Times New Roman" w:hAnsi="Arial Narrow" w:cs="Arial"/>
                <w:bCs/>
                <w:lang w:eastAsia="pl-PL"/>
              </w:rPr>
              <w:t>Dostawa komputerów</w:t>
            </w:r>
            <w:r w:rsidR="002578E4" w:rsidRPr="00FE4E3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60EC2" w:rsidRPr="00FE4E33" w14:paraId="68DDED11" w14:textId="77777777" w:rsidTr="0019343E">
        <w:tc>
          <w:tcPr>
            <w:tcW w:w="2269" w:type="dxa"/>
          </w:tcPr>
          <w:p w14:paraId="79A4362D" w14:textId="77777777" w:rsidR="00D60EC2" w:rsidRPr="00FE4E33" w:rsidRDefault="00D60EC2" w:rsidP="001934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E4E3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BBF66F7" w14:textId="77777777" w:rsidR="00D60EC2" w:rsidRPr="00FE4E33" w:rsidRDefault="00D60EC2" w:rsidP="001934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E4E33">
              <w:rPr>
                <w:rFonts w:ascii="Arial Narrow" w:eastAsia="Times New Roman" w:hAnsi="Arial Narrow" w:cs="Arial"/>
                <w:bCs/>
                <w:lang w:eastAsia="pl-PL"/>
              </w:rPr>
              <w:t>124/2025</w:t>
            </w:r>
          </w:p>
        </w:tc>
      </w:tr>
    </w:tbl>
    <w:p w14:paraId="24DC8F20" w14:textId="77777777" w:rsidR="002578E4" w:rsidRPr="00FE4E33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C6B9252" w14:textId="77777777" w:rsidR="00F90CD1" w:rsidRPr="00FE4E33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 xml:space="preserve">prowadzonego przez </w:t>
      </w:r>
      <w:r w:rsidR="00D60EC2" w:rsidRPr="00FE4E33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E4E33">
        <w:rPr>
          <w:rFonts w:ascii="Arial Narrow" w:hAnsi="Arial Narrow" w:cs="Arial"/>
          <w:b/>
        </w:rPr>
        <w:t>,</w:t>
      </w:r>
      <w:r w:rsidR="002B2AD9" w:rsidRPr="00FE4E33">
        <w:rPr>
          <w:rFonts w:ascii="Arial Narrow" w:hAnsi="Arial Narrow" w:cs="Arial"/>
        </w:rPr>
        <w:t xml:space="preserve"> </w:t>
      </w:r>
      <w:r w:rsidR="00E65685" w:rsidRPr="00FE4E33">
        <w:rPr>
          <w:rFonts w:ascii="Arial Narrow" w:hAnsi="Arial Narrow" w:cs="Arial"/>
        </w:rPr>
        <w:t>oświa</w:t>
      </w:r>
      <w:r w:rsidR="00825A09" w:rsidRPr="00FE4E33">
        <w:rPr>
          <w:rFonts w:ascii="Arial Narrow" w:hAnsi="Arial Narrow" w:cs="Arial"/>
        </w:rPr>
        <w:t>dczam</w:t>
      </w:r>
      <w:r w:rsidR="00E65685" w:rsidRPr="00FE4E33">
        <w:rPr>
          <w:rFonts w:ascii="Arial Narrow" w:hAnsi="Arial Narrow" w:cs="Arial"/>
        </w:rPr>
        <w:t>,</w:t>
      </w:r>
      <w:r w:rsidR="002B2AD9" w:rsidRPr="00FE4E33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E4E33" w14:paraId="771A3245" w14:textId="77777777" w:rsidTr="00650D6C">
        <w:tc>
          <w:tcPr>
            <w:tcW w:w="9104" w:type="dxa"/>
            <w:shd w:val="clear" w:color="auto" w:fill="D9D9D9"/>
          </w:tcPr>
          <w:p w14:paraId="05D92983" w14:textId="77777777" w:rsidR="00E50194" w:rsidRPr="00FE4E33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E4E33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43077D4C" w14:textId="17F29060" w:rsidR="00C113BF" w:rsidRPr="00FE4E33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Oświadczam, że nie podlegam wykluczeniu z postępowania na po</w:t>
      </w:r>
      <w:r w:rsidR="002C4137" w:rsidRPr="00FE4E33">
        <w:rPr>
          <w:rFonts w:ascii="Arial Narrow" w:hAnsi="Arial Narrow" w:cs="Arial"/>
        </w:rPr>
        <w:t xml:space="preserve">dstawie art. </w:t>
      </w:r>
      <w:r w:rsidR="00232DF0" w:rsidRPr="00FE4E33">
        <w:rPr>
          <w:rFonts w:ascii="Arial Narrow" w:hAnsi="Arial Narrow" w:cs="Arial"/>
        </w:rPr>
        <w:t>108</w:t>
      </w:r>
      <w:r w:rsidR="002C4137" w:rsidRPr="00FE4E33">
        <w:rPr>
          <w:rFonts w:ascii="Arial Narrow" w:hAnsi="Arial Narrow" w:cs="Arial"/>
        </w:rPr>
        <w:t xml:space="preserve"> ust 1 </w:t>
      </w:r>
      <w:r w:rsidRPr="00FE4E33">
        <w:rPr>
          <w:rFonts w:ascii="Arial Narrow" w:hAnsi="Arial Narrow" w:cs="Arial"/>
        </w:rPr>
        <w:t>ustawy Pzp</w:t>
      </w:r>
      <w:r w:rsidR="00641874" w:rsidRPr="00FE4E33">
        <w:rPr>
          <w:rFonts w:ascii="Arial Narrow" w:hAnsi="Arial Narrow" w:cs="Arial"/>
        </w:rPr>
        <w:t>.</w:t>
      </w:r>
    </w:p>
    <w:p w14:paraId="115EACBF" w14:textId="77777777" w:rsidR="00D60EC2" w:rsidRPr="00FE4E33" w:rsidRDefault="00D60EC2" w:rsidP="00D60EC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7815D095" w14:textId="4F99702A" w:rsidR="002426FF" w:rsidRPr="00FE4E33" w:rsidRDefault="00D60EC2" w:rsidP="00D60EC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FE4E33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77EFE2FB" w14:textId="77777777" w:rsidR="00D60EC2" w:rsidRPr="00FE4E33" w:rsidRDefault="00D60EC2" w:rsidP="00D60EC2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8E3A4F4" w14:textId="77777777" w:rsidR="00D60EC2" w:rsidRPr="00FE4E33" w:rsidRDefault="00D60EC2" w:rsidP="00D60EC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E4E33">
        <w:rPr>
          <w:rFonts w:ascii="Arial Narrow" w:hAnsi="Arial Narrow" w:cs="Arial"/>
          <w:b/>
        </w:rPr>
        <w:t>Art. 109 ust. 1 pkt 1</w:t>
      </w:r>
    </w:p>
    <w:p w14:paraId="603C0286" w14:textId="77777777" w:rsidR="00D60EC2" w:rsidRPr="00FE4E33" w:rsidRDefault="00D60EC2" w:rsidP="00D60EC2">
      <w:pPr>
        <w:spacing w:after="0" w:line="360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FE4E33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14:paraId="7939BF5E" w14:textId="77777777" w:rsidR="00D60EC2" w:rsidRPr="00FE4E33" w:rsidRDefault="00D60EC2" w:rsidP="00D60EC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76F808B" w14:textId="77777777" w:rsidR="00D60EC2" w:rsidRPr="00FE4E33" w:rsidRDefault="00D60EC2" w:rsidP="00D60EC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E4E33">
        <w:rPr>
          <w:rFonts w:ascii="Arial Narrow" w:hAnsi="Arial Narrow" w:cs="Arial"/>
          <w:b/>
        </w:rPr>
        <w:t>Art. 109 ust. 1 pkt 4</w:t>
      </w:r>
    </w:p>
    <w:p w14:paraId="4BA33707" w14:textId="77777777" w:rsidR="00D60EC2" w:rsidRPr="00FE4E33" w:rsidRDefault="00D60EC2" w:rsidP="00D60EC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E4E33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F82DBE9" w14:textId="77777777" w:rsidR="00023477" w:rsidRPr="00FE4E33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6A3B67B6" w14:textId="77777777" w:rsidR="00023477" w:rsidRPr="00FE4E3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___________________________________________________________________</w:t>
      </w:r>
    </w:p>
    <w:p w14:paraId="0406AACE" w14:textId="77777777" w:rsidR="00992BD8" w:rsidRPr="00FE4E3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E4E33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FE4E33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FE4E33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ED353B7" w14:textId="77777777" w:rsidR="00023477" w:rsidRPr="00FE4E33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E4E33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FE4E33">
        <w:rPr>
          <w:rFonts w:ascii="Arial Narrow" w:hAnsi="Arial Narrow" w:cs="Arial"/>
          <w:i/>
        </w:rPr>
        <w:t>.</w:t>
      </w:r>
      <w:r w:rsidRPr="00FE4E33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E4E33">
        <w:rPr>
          <w:rFonts w:ascii="Arial Narrow" w:hAnsi="Arial Narrow" w:cs="Arial"/>
        </w:rPr>
        <w:t>110</w:t>
      </w:r>
      <w:r w:rsidRPr="00FE4E33">
        <w:rPr>
          <w:rFonts w:ascii="Arial Narrow" w:hAnsi="Arial Narrow" w:cs="Arial"/>
        </w:rPr>
        <w:t xml:space="preserve"> ust. </w:t>
      </w:r>
      <w:r w:rsidR="00710937" w:rsidRPr="00FE4E33">
        <w:rPr>
          <w:rFonts w:ascii="Arial Narrow" w:hAnsi="Arial Narrow" w:cs="Arial"/>
        </w:rPr>
        <w:t>2</w:t>
      </w:r>
      <w:r w:rsidRPr="00FE4E33">
        <w:rPr>
          <w:rFonts w:ascii="Arial Narrow" w:hAnsi="Arial Narrow" w:cs="Arial"/>
        </w:rPr>
        <w:t xml:space="preserve"> ustawy Pzp podjąłem następujące środki naprawcze</w:t>
      </w:r>
      <w:r w:rsidR="007A2BCB" w:rsidRPr="00FE4E33">
        <w:rPr>
          <w:rFonts w:ascii="Arial Narrow" w:hAnsi="Arial Narrow" w:cs="Arial"/>
        </w:rPr>
        <w:t xml:space="preserve"> i zapobiegawcze</w:t>
      </w:r>
      <w:r w:rsidRPr="00FE4E33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E4E33">
        <w:rPr>
          <w:rFonts w:ascii="Arial Narrow" w:hAnsi="Arial Narrow" w:cs="Arial"/>
        </w:rPr>
        <w:t>..</w:t>
      </w:r>
      <w:r w:rsidRPr="00FE4E33">
        <w:rPr>
          <w:rFonts w:ascii="Arial Narrow" w:hAnsi="Arial Narrow" w:cs="Arial"/>
        </w:rPr>
        <w:t>……………</w:t>
      </w:r>
      <w:r w:rsidR="00023477" w:rsidRPr="00FE4E33">
        <w:rPr>
          <w:rFonts w:ascii="Arial Narrow" w:hAnsi="Arial Narrow" w:cs="Arial"/>
        </w:rPr>
        <w:t>…</w:t>
      </w:r>
      <w:r w:rsidRPr="00FE4E33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FE4E33">
        <w:rPr>
          <w:rFonts w:ascii="Arial Narrow" w:hAnsi="Arial Narrow" w:cs="Arial"/>
        </w:rPr>
        <w:t>.</w:t>
      </w:r>
      <w:r w:rsidRPr="00FE4E33">
        <w:rPr>
          <w:rFonts w:ascii="Arial Narrow" w:hAnsi="Arial Narrow" w:cs="Arial"/>
        </w:rPr>
        <w:t>…</w:t>
      </w:r>
      <w:r w:rsidR="007A2BCB" w:rsidRPr="00FE4E33">
        <w:rPr>
          <w:rFonts w:ascii="Arial Narrow" w:hAnsi="Arial Narrow" w:cs="Arial"/>
        </w:rPr>
        <w:t>.</w:t>
      </w:r>
    </w:p>
    <w:p w14:paraId="5C3F53C4" w14:textId="77777777" w:rsidR="007A2BCB" w:rsidRPr="00FE4E33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___________________________________________________________________</w:t>
      </w:r>
    </w:p>
    <w:p w14:paraId="047D8091" w14:textId="77777777" w:rsidR="0011306C" w:rsidRPr="00FE4E33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E4E33">
        <w:rPr>
          <w:rFonts w:ascii="Arial Narrow" w:hAnsi="Arial Narrow" w:cs="Arial"/>
        </w:rPr>
        <w:t>t.j. Dz.U. z 2024r. poz. 507 z późn. zm.</w:t>
      </w:r>
      <w:r w:rsidRPr="00FE4E33">
        <w:rPr>
          <w:rFonts w:ascii="Arial Narrow" w:hAnsi="Arial Narrow" w:cs="Arial"/>
        </w:rPr>
        <w:t>)</w:t>
      </w:r>
      <w:r w:rsidR="0011306C" w:rsidRPr="00FE4E33">
        <w:rPr>
          <w:rStyle w:val="Odwoanieprzypisudolnego"/>
          <w:rFonts w:ascii="Arial Narrow" w:hAnsi="Arial Narrow" w:cs="Arial"/>
        </w:rPr>
        <w:footnoteReference w:id="1"/>
      </w:r>
      <w:r w:rsidRPr="00FE4E33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E4E33" w14:paraId="3EC1990F" w14:textId="77777777" w:rsidTr="00CD4DD1">
        <w:tc>
          <w:tcPr>
            <w:tcW w:w="9104" w:type="dxa"/>
            <w:shd w:val="clear" w:color="auto" w:fill="D9D9D9"/>
          </w:tcPr>
          <w:p w14:paraId="5DB9DF8A" w14:textId="77777777" w:rsidR="0011306C" w:rsidRPr="00FE4E33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E4E33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FE4E33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2419ABD1" w14:textId="77777777" w:rsidR="00D2702A" w:rsidRPr="00FE4E33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Oświadczam,</w:t>
      </w:r>
      <w:r w:rsidR="00313417" w:rsidRPr="00FE4E33">
        <w:rPr>
          <w:rFonts w:ascii="Arial Narrow" w:hAnsi="Arial Narrow" w:cs="Arial"/>
        </w:rPr>
        <w:t xml:space="preserve"> że spełniam</w:t>
      </w:r>
      <w:r w:rsidR="004541F9" w:rsidRPr="00FE4E33">
        <w:rPr>
          <w:rFonts w:ascii="Arial Narrow" w:hAnsi="Arial Narrow" w:cs="Arial"/>
        </w:rPr>
        <w:t>, określone przez Zamawiającego,</w:t>
      </w:r>
      <w:r w:rsidR="00313417" w:rsidRPr="00FE4E33">
        <w:rPr>
          <w:rFonts w:ascii="Arial Narrow" w:hAnsi="Arial Narrow" w:cs="Arial"/>
        </w:rPr>
        <w:t xml:space="preserve"> warunki udziału </w:t>
      </w:r>
      <w:r w:rsidR="004541F9" w:rsidRPr="00FE4E33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E4E33" w14:paraId="4CFF1C5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142D3" w14:textId="77777777" w:rsidR="00D2702A" w:rsidRPr="00FE4E3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E4E3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D6095" w14:textId="77777777" w:rsidR="00D2702A" w:rsidRPr="00FE4E33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E4E33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FE4E33" w14:paraId="0ED1E4E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F9BEF" w14:textId="77777777" w:rsidR="00D2702A" w:rsidRPr="00FE4E33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E079A" w14:textId="77777777" w:rsidR="00D2702A" w:rsidRPr="00FE4E33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36B66873" w14:textId="77777777" w:rsidR="00D2702A" w:rsidRPr="00FE4E33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25469B87" w14:textId="77777777" w:rsidR="00E21BB4" w:rsidRPr="00FE4E3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E4E33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20C95353" w14:textId="77777777" w:rsidR="00E21BB4" w:rsidRPr="00FE4E3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E4E33">
        <w:rPr>
          <w:rFonts w:ascii="Arial Narrow" w:hAnsi="Arial Narrow" w:cs="Arial"/>
          <w:color w:val="0070C0"/>
          <w:sz w:val="18"/>
          <w:szCs w:val="18"/>
        </w:rPr>
        <w:lastRenderedPageBreak/>
        <w:t xml:space="preserve">[UWAGA: </w:t>
      </w:r>
      <w:r w:rsidR="00721D87" w:rsidRPr="00FE4E33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FE4E33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FE4E33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FE4E33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68E635A" w14:textId="77777777" w:rsidR="00C62F57" w:rsidRPr="00FE4E33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7F86697B" w14:textId="77777777" w:rsidR="00C62F57" w:rsidRPr="00FE4E33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62898233" w14:textId="77777777" w:rsidR="00721D87" w:rsidRPr="00FE4E33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E4E33">
        <w:rPr>
          <w:rFonts w:ascii="Arial Narrow" w:hAnsi="Arial Narrow" w:cs="Arial"/>
        </w:rPr>
        <w:t>ego/</w:t>
      </w:r>
      <w:r w:rsidRPr="00FE4E33">
        <w:rPr>
          <w:rFonts w:ascii="Arial Narrow" w:hAnsi="Arial Narrow" w:cs="Arial"/>
        </w:rPr>
        <w:t xml:space="preserve">ych zasoby: </w:t>
      </w:r>
    </w:p>
    <w:p w14:paraId="5054DBBB" w14:textId="77777777" w:rsidR="00721D87" w:rsidRPr="00FE4E3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……………</w:t>
      </w:r>
      <w:r w:rsidR="00721D87" w:rsidRPr="00FE4E33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27E82C7" w14:textId="77777777" w:rsidR="00721D87" w:rsidRPr="00FE4E3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E4E33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2A6BF113" w14:textId="77777777" w:rsidR="00721D87" w:rsidRPr="00FE4E33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 xml:space="preserve">w następującym zakresie: </w:t>
      </w:r>
    </w:p>
    <w:p w14:paraId="0A0C2525" w14:textId="77777777" w:rsidR="00E21BB4" w:rsidRPr="00FE4E3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……………</w:t>
      </w:r>
      <w:r w:rsidR="00721D87" w:rsidRPr="00FE4E33">
        <w:rPr>
          <w:rFonts w:ascii="Arial Narrow" w:hAnsi="Arial Narrow" w:cs="Arial"/>
        </w:rPr>
        <w:t>………………………………………………………….</w:t>
      </w:r>
      <w:r w:rsidRPr="00FE4E33">
        <w:rPr>
          <w:rFonts w:ascii="Arial Narrow" w:hAnsi="Arial Narrow" w:cs="Arial"/>
        </w:rPr>
        <w:t>………………………….</w:t>
      </w:r>
    </w:p>
    <w:p w14:paraId="0EF9BB9C" w14:textId="77777777" w:rsidR="00E21BB4" w:rsidRPr="00FE4E3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E4E33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1D9F07DF" w14:textId="77777777" w:rsidR="00C62F57" w:rsidRPr="00FE4E3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E4E33" w14:paraId="37AF22D3" w14:textId="77777777" w:rsidTr="00CD4DD1">
        <w:tc>
          <w:tcPr>
            <w:tcW w:w="9104" w:type="dxa"/>
            <w:shd w:val="clear" w:color="auto" w:fill="D9D9D9"/>
          </w:tcPr>
          <w:p w14:paraId="78FDB253" w14:textId="77777777" w:rsidR="00BE6F04" w:rsidRPr="00FE4E33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E4E33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4D7B81E" w14:textId="77777777" w:rsidR="00FE4E2B" w:rsidRPr="00FE4E33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E4E33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E4E33" w14:paraId="2AE03E4B" w14:textId="77777777" w:rsidTr="00847232">
        <w:tc>
          <w:tcPr>
            <w:tcW w:w="9104" w:type="dxa"/>
            <w:shd w:val="clear" w:color="auto" w:fill="D9D9D9"/>
          </w:tcPr>
          <w:p w14:paraId="72BF2AF7" w14:textId="77777777" w:rsidR="00E426EB" w:rsidRPr="00FE4E33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E4E33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7C280C2" w14:textId="77777777" w:rsidR="00E426EB" w:rsidRPr="00FE4E33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BD2978C" w14:textId="77777777" w:rsidR="00E426EB" w:rsidRPr="00FE4E33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90CC67A" w14:textId="77777777" w:rsidR="00E426EB" w:rsidRPr="00FE4E3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A271075" w14:textId="77777777" w:rsidR="00E426EB" w:rsidRPr="00FE4E3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E4E3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7AF460D" w14:textId="77777777" w:rsidR="00E426EB" w:rsidRPr="00FE4E3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E4E3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A1F29A2" w14:textId="77777777" w:rsidR="00E426EB" w:rsidRPr="00FE4E3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E4E3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88CD536" w14:textId="77777777" w:rsidR="00E426EB" w:rsidRPr="00FE4E33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DDC5CA5" w14:textId="77777777" w:rsidR="0012157F" w:rsidRPr="00FE4E33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9DB1297" w14:textId="77777777" w:rsidR="00524951" w:rsidRPr="00FE4E3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E4E33">
        <w:rPr>
          <w:rFonts w:ascii="Arial Narrow" w:hAnsi="Arial Narrow" w:cs="Arial"/>
          <w:sz w:val="18"/>
          <w:szCs w:val="18"/>
        </w:rPr>
        <w:tab/>
      </w:r>
      <w:r w:rsidRPr="00FE4E33">
        <w:rPr>
          <w:rFonts w:ascii="Arial Narrow" w:hAnsi="Arial Narrow" w:cs="Arial"/>
          <w:sz w:val="18"/>
          <w:szCs w:val="18"/>
        </w:rPr>
        <w:tab/>
      </w:r>
      <w:r w:rsidRPr="00FE4E33">
        <w:rPr>
          <w:rFonts w:ascii="Arial Narrow" w:hAnsi="Arial Narrow" w:cs="Arial"/>
          <w:sz w:val="18"/>
          <w:szCs w:val="18"/>
        </w:rPr>
        <w:tab/>
      </w:r>
      <w:r w:rsidRPr="00FE4E33">
        <w:rPr>
          <w:rFonts w:ascii="Arial Narrow" w:hAnsi="Arial Narrow" w:cs="Arial"/>
          <w:sz w:val="18"/>
          <w:szCs w:val="18"/>
        </w:rPr>
        <w:tab/>
      </w:r>
      <w:r w:rsidRPr="00FE4E33">
        <w:rPr>
          <w:rFonts w:ascii="Arial Narrow" w:hAnsi="Arial Narrow" w:cs="Arial"/>
          <w:sz w:val="18"/>
          <w:szCs w:val="18"/>
        </w:rPr>
        <w:tab/>
      </w:r>
      <w:r w:rsidRPr="00FE4E33">
        <w:rPr>
          <w:rFonts w:ascii="Arial Narrow" w:hAnsi="Arial Narrow" w:cs="Arial"/>
          <w:sz w:val="18"/>
          <w:szCs w:val="18"/>
        </w:rPr>
        <w:tab/>
      </w:r>
      <w:r w:rsidRPr="00FE4E33">
        <w:rPr>
          <w:rFonts w:ascii="Arial Narrow" w:hAnsi="Arial Narrow" w:cs="Arial"/>
          <w:sz w:val="18"/>
          <w:szCs w:val="18"/>
        </w:rPr>
        <w:tab/>
      </w:r>
    </w:p>
    <w:p w14:paraId="3464ED05" w14:textId="77777777" w:rsidR="00524951" w:rsidRPr="00FE4E3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1EE59B35" w14:textId="77777777" w:rsidR="00FE4E2B" w:rsidRPr="00FE4E3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FE4E33">
        <w:rPr>
          <w:rFonts w:ascii="Arial Narrow" w:hAnsi="Arial Narrow" w:cs="Arial"/>
          <w:sz w:val="18"/>
          <w:szCs w:val="18"/>
        </w:rPr>
        <w:t xml:space="preserve">  </w:t>
      </w:r>
      <w:r w:rsidR="006D536F" w:rsidRPr="00FE4E33">
        <w:rPr>
          <w:rFonts w:ascii="Arial Narrow" w:hAnsi="Arial Narrow" w:cs="Arial"/>
          <w:sz w:val="18"/>
          <w:szCs w:val="18"/>
        </w:rPr>
        <w:t>………..</w:t>
      </w:r>
      <w:r w:rsidR="00FE4E2B" w:rsidRPr="00FE4E33">
        <w:rPr>
          <w:rFonts w:ascii="Arial Narrow" w:hAnsi="Arial Narrow" w:cs="Arial"/>
          <w:sz w:val="18"/>
          <w:szCs w:val="18"/>
        </w:rPr>
        <w:t>…</w:t>
      </w:r>
      <w:r w:rsidR="006D536F" w:rsidRPr="00FE4E33">
        <w:rPr>
          <w:rFonts w:ascii="Arial Narrow" w:hAnsi="Arial Narrow" w:cs="Arial"/>
          <w:sz w:val="18"/>
          <w:szCs w:val="18"/>
        </w:rPr>
        <w:t>………..</w:t>
      </w:r>
      <w:r w:rsidR="00FE4E2B" w:rsidRPr="00FE4E33">
        <w:rPr>
          <w:rFonts w:ascii="Arial Narrow" w:hAnsi="Arial Narrow" w:cs="Arial"/>
          <w:sz w:val="18"/>
          <w:szCs w:val="18"/>
        </w:rPr>
        <w:t>……</w:t>
      </w:r>
      <w:r w:rsidR="006D536F" w:rsidRPr="00FE4E33">
        <w:rPr>
          <w:rFonts w:ascii="Arial Narrow" w:hAnsi="Arial Narrow" w:cs="Arial"/>
          <w:sz w:val="18"/>
          <w:szCs w:val="18"/>
        </w:rPr>
        <w:t>………….</w:t>
      </w:r>
      <w:r w:rsidR="00FE4E2B" w:rsidRPr="00FE4E33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97FF12E" w14:textId="77777777" w:rsidR="00484F88" w:rsidRPr="00FE4E3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E4E33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FE4E33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FE4E3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188AD" w14:textId="77777777" w:rsidR="00726530" w:rsidRDefault="00726530" w:rsidP="0038231F">
      <w:pPr>
        <w:spacing w:after="0" w:line="240" w:lineRule="auto"/>
      </w:pPr>
      <w:r>
        <w:separator/>
      </w:r>
    </w:p>
  </w:endnote>
  <w:endnote w:type="continuationSeparator" w:id="0">
    <w:p w14:paraId="3A5DB6C2" w14:textId="77777777" w:rsidR="00726530" w:rsidRDefault="007265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536AA" w14:textId="77777777" w:rsidR="00D60EC2" w:rsidRDefault="00D60E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CB4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947A75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D3A3C" w14:textId="77777777" w:rsidR="00D60EC2" w:rsidRDefault="00D60E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349DA" w14:textId="77777777" w:rsidR="00726530" w:rsidRDefault="00726530" w:rsidP="0038231F">
      <w:pPr>
        <w:spacing w:after="0" w:line="240" w:lineRule="auto"/>
      </w:pPr>
      <w:r>
        <w:separator/>
      </w:r>
    </w:p>
  </w:footnote>
  <w:footnote w:type="continuationSeparator" w:id="0">
    <w:p w14:paraId="287E77D3" w14:textId="77777777" w:rsidR="00726530" w:rsidRDefault="00726530" w:rsidP="0038231F">
      <w:pPr>
        <w:spacing w:after="0" w:line="240" w:lineRule="auto"/>
      </w:pPr>
      <w:r>
        <w:continuationSeparator/>
      </w:r>
    </w:p>
  </w:footnote>
  <w:footnote w:id="1">
    <w:p w14:paraId="1C11395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BD0DBE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91E47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5F6B37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0E8F1" w14:textId="77777777" w:rsidR="00D60EC2" w:rsidRDefault="00D60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97B47" w14:textId="77777777" w:rsidR="00D60EC2" w:rsidRDefault="00D60E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60253" w14:textId="77777777" w:rsidR="00D60EC2" w:rsidRDefault="00D60E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76373">
    <w:abstractNumId w:val="11"/>
  </w:num>
  <w:num w:numId="2" w16cid:durableId="1610046739">
    <w:abstractNumId w:val="0"/>
  </w:num>
  <w:num w:numId="3" w16cid:durableId="1601258466">
    <w:abstractNumId w:val="10"/>
  </w:num>
  <w:num w:numId="4" w16cid:durableId="2123719139">
    <w:abstractNumId w:val="13"/>
  </w:num>
  <w:num w:numId="5" w16cid:durableId="77870950">
    <w:abstractNumId w:val="12"/>
  </w:num>
  <w:num w:numId="6" w16cid:durableId="1920213180">
    <w:abstractNumId w:val="9"/>
  </w:num>
  <w:num w:numId="7" w16cid:durableId="338775359">
    <w:abstractNumId w:val="1"/>
  </w:num>
  <w:num w:numId="8" w16cid:durableId="519853382">
    <w:abstractNumId w:val="6"/>
  </w:num>
  <w:num w:numId="9" w16cid:durableId="647251011">
    <w:abstractNumId w:val="4"/>
  </w:num>
  <w:num w:numId="10" w16cid:durableId="2112506219">
    <w:abstractNumId w:val="7"/>
  </w:num>
  <w:num w:numId="11" w16cid:durableId="1298489638">
    <w:abstractNumId w:val="5"/>
  </w:num>
  <w:num w:numId="12" w16cid:durableId="1186401366">
    <w:abstractNumId w:val="8"/>
  </w:num>
  <w:num w:numId="13" w16cid:durableId="2048797946">
    <w:abstractNumId w:val="3"/>
  </w:num>
  <w:num w:numId="14" w16cid:durableId="8783962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53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530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0EC2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4E33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E3199"/>
  <w15:docId w15:val="{67BAD8C3-EFEC-4213-A25B-330FF147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806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2025-10-20T07:42:00Z</dcterms:created>
  <dcterms:modified xsi:type="dcterms:W3CDTF">2025-10-20T07:42:00Z</dcterms:modified>
</cp:coreProperties>
</file>