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DF886" w14:textId="5EA96BF1" w:rsidR="00D62E6E" w:rsidRPr="004F5401" w:rsidRDefault="00D62E6E" w:rsidP="004F5401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F540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F5401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4F540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4F5401" w14:paraId="1848496C" w14:textId="77777777" w:rsidTr="004F5401">
        <w:trPr>
          <w:gridAfter w:val="1"/>
          <w:wAfter w:w="32" w:type="dxa"/>
        </w:trPr>
        <w:tc>
          <w:tcPr>
            <w:tcW w:w="2800" w:type="dxa"/>
          </w:tcPr>
          <w:p w14:paraId="54942457" w14:textId="77777777" w:rsidR="00D62E6E" w:rsidRPr="004F540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F5401">
              <w:rPr>
                <w:rFonts w:ascii="Arial Narrow" w:hAnsi="Arial Narrow" w:cs="Arial"/>
                <w:b/>
              </w:rPr>
              <w:t>Wykonawca</w:t>
            </w:r>
            <w:r w:rsidRPr="004F540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242FA97" w14:textId="77777777" w:rsidR="00D62E6E" w:rsidRPr="004F54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E945CA7" w14:textId="77777777" w:rsidR="00D62E6E" w:rsidRPr="004F54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35ECA" w14:textId="77777777" w:rsidR="00D62E6E" w:rsidRPr="004F540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F540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F540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F540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F5401" w14:paraId="47368989" w14:textId="77777777" w:rsidTr="004F5401">
        <w:trPr>
          <w:gridAfter w:val="1"/>
          <w:wAfter w:w="32" w:type="dxa"/>
        </w:trPr>
        <w:tc>
          <w:tcPr>
            <w:tcW w:w="2800" w:type="dxa"/>
          </w:tcPr>
          <w:p w14:paraId="28356623" w14:textId="77777777" w:rsidR="00D62E6E" w:rsidRPr="004F540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F540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39C2582" w14:textId="77777777" w:rsidR="00D62E6E" w:rsidRPr="004F54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857A912" w14:textId="77777777" w:rsidR="00D62E6E" w:rsidRPr="004F54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FDDDE6" w14:textId="77777777" w:rsidR="00D62E6E" w:rsidRPr="004F540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F540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F540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F540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C2DD1" w:rsidRPr="004F5401" w14:paraId="02DC091A" w14:textId="77777777" w:rsidTr="004F54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2845C6" w14:textId="77777777" w:rsidR="000C2DD1" w:rsidRPr="004F5401" w:rsidRDefault="000C2DD1" w:rsidP="0019343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A09A9F2" w14:textId="77777777" w:rsidR="000C2DD1" w:rsidRPr="004F5401" w:rsidRDefault="000C2DD1" w:rsidP="0019343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F540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4F540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FC9B421" w14:textId="77777777" w:rsidR="000C2DD1" w:rsidRPr="004F5401" w:rsidRDefault="000C2DD1" w:rsidP="001934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81042B5" w14:textId="77777777" w:rsidR="000C2DD1" w:rsidRPr="004F5401" w:rsidRDefault="000C2DD1" w:rsidP="001934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E55DAC6" w14:textId="77777777" w:rsidR="00BC121E" w:rsidRPr="004F5401" w:rsidRDefault="000C2DD1" w:rsidP="004F5401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F5401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F5401">
        <w:rPr>
          <w:rFonts w:ascii="Arial Narrow" w:eastAsia="Times New Roman" w:hAnsi="Arial Narrow" w:cs="Arial"/>
          <w:lang w:eastAsia="pl-PL"/>
        </w:rPr>
        <w:t>N</w:t>
      </w:r>
      <w:r w:rsidR="00BC121E" w:rsidRPr="004F5401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F5401" w14:paraId="65AC40FD" w14:textId="77777777" w:rsidTr="00D62E6E">
        <w:tc>
          <w:tcPr>
            <w:tcW w:w="2269" w:type="dxa"/>
          </w:tcPr>
          <w:p w14:paraId="4EB6BDD7" w14:textId="77777777" w:rsidR="00D62E6E" w:rsidRPr="004F540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9DBEC4" w14:textId="77777777" w:rsidR="00D62E6E" w:rsidRPr="004F5401" w:rsidRDefault="000C2DD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D62E6E" w:rsidRPr="004F540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C2DD1" w:rsidRPr="004F5401" w14:paraId="339C3417" w14:textId="77777777" w:rsidTr="0019343E">
        <w:tc>
          <w:tcPr>
            <w:tcW w:w="2269" w:type="dxa"/>
          </w:tcPr>
          <w:p w14:paraId="1C46174F" w14:textId="77777777" w:rsidR="000C2DD1" w:rsidRPr="004F5401" w:rsidRDefault="000C2DD1" w:rsidP="001934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7F8ECAB" w14:textId="77777777" w:rsidR="000C2DD1" w:rsidRPr="004F5401" w:rsidRDefault="000C2DD1" w:rsidP="001934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bCs/>
                <w:lang w:eastAsia="pl-PL"/>
              </w:rPr>
              <w:t>124/2025</w:t>
            </w:r>
          </w:p>
        </w:tc>
      </w:tr>
    </w:tbl>
    <w:p w14:paraId="0A871347" w14:textId="77777777" w:rsidR="00BC121E" w:rsidRPr="004F5401" w:rsidRDefault="000C2DD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F540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F540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F5401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F540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F540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F5401">
        <w:rPr>
          <w:rFonts w:ascii="Arial Narrow" w:eastAsia="Times New Roman" w:hAnsi="Arial Narrow" w:cs="Arial"/>
          <w:bCs/>
          <w:lang w:eastAsia="pl-PL"/>
        </w:rPr>
        <w:t>, że:</w:t>
      </w:r>
    </w:p>
    <w:p w14:paraId="7AFB31C1" w14:textId="77777777" w:rsidR="00BC121E" w:rsidRPr="004F540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F5401">
        <w:rPr>
          <w:rFonts w:ascii="Arial Narrow" w:eastAsia="Times New Roman" w:hAnsi="Arial Narrow" w:cs="Arial"/>
          <w:b/>
          <w:bCs/>
        </w:rPr>
        <w:object w:dxaOrig="0" w:dyaOrig="0" w14:anchorId="3AB80F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F540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F5401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F540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F5401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4F540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F5401">
        <w:rPr>
          <w:rFonts w:ascii="Arial Narrow" w:eastAsia="Times New Roman" w:hAnsi="Arial Narrow" w:cs="Arial"/>
          <w:lang w:eastAsia="pl-PL"/>
        </w:rPr>
        <w:t>.</w:t>
      </w:r>
    </w:p>
    <w:p w14:paraId="11B0A457" w14:textId="77777777" w:rsidR="00BC121E" w:rsidRPr="004F540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F5401">
        <w:rPr>
          <w:rFonts w:ascii="Arial Narrow" w:eastAsia="Times New Roman" w:hAnsi="Arial Narrow" w:cs="Arial"/>
          <w:b/>
          <w:bCs/>
        </w:rPr>
        <w:object w:dxaOrig="0" w:dyaOrig="0" w14:anchorId="4246665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F540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F5401">
        <w:rPr>
          <w:rFonts w:ascii="Arial Narrow" w:eastAsia="Times New Roman" w:hAnsi="Arial Narrow" w:cs="Arial"/>
          <w:lang w:eastAsia="pl-PL"/>
        </w:rPr>
        <w:t xml:space="preserve">            </w:t>
      </w:r>
      <w:r w:rsidRPr="004F540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F5401">
        <w:rPr>
          <w:rFonts w:ascii="Arial Narrow" w:eastAsia="Times New Roman" w:hAnsi="Arial Narrow" w:cs="Arial"/>
          <w:lang w:eastAsia="pl-PL"/>
        </w:rPr>
        <w:t>t.j. Dz.U. 2024 poz. 1616</w:t>
      </w:r>
      <w:r w:rsidRPr="004F540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09D4E62" w14:textId="77777777" w:rsidR="00BF69A4" w:rsidRPr="004F540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F540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F5401" w14:paraId="62E78A6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E8F4" w14:textId="77777777" w:rsidR="00BC121E" w:rsidRPr="004F54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9D34D" w14:textId="77777777" w:rsidR="00BC121E" w:rsidRPr="004F54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F1C9" w14:textId="77777777" w:rsidR="00BC121E" w:rsidRPr="004F54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F5401" w14:paraId="64076C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72B4" w14:textId="77777777" w:rsidR="00BC121E" w:rsidRPr="004F54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4DF0" w14:textId="77777777" w:rsidR="00BC121E" w:rsidRPr="004F54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545" w14:textId="77777777" w:rsidR="00BC121E" w:rsidRPr="004F54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D790A1A" w14:textId="77777777" w:rsidR="00BC121E" w:rsidRPr="004F54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F5401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7853B85" w14:textId="77777777" w:rsidR="00BC121E" w:rsidRPr="004F5401" w:rsidRDefault="00BC121E" w:rsidP="004F5401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F5401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D49405F" w14:textId="77777777" w:rsidR="00067B62" w:rsidRPr="004F540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F5401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F540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F540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F5401" w14:paraId="192A9DCB" w14:textId="77777777" w:rsidTr="00620E37">
        <w:tc>
          <w:tcPr>
            <w:tcW w:w="2660" w:type="dxa"/>
          </w:tcPr>
          <w:p w14:paraId="0CB643D6" w14:textId="77777777" w:rsidR="00BC121E" w:rsidRPr="004F54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7551852" w14:textId="77777777" w:rsidR="00BC121E" w:rsidRPr="004F540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692E8BE" w14:textId="77777777" w:rsidR="00BC121E" w:rsidRPr="004F540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6CF78A87" w14:textId="77777777" w:rsidR="00BC121E" w:rsidRPr="004F54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F8A3E26" w14:textId="77777777" w:rsidR="00BC121E" w:rsidRPr="004F54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7F213B" w14:textId="77777777" w:rsidR="00BC121E" w:rsidRPr="004F540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C2DD1"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F540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2F4218E" w14:textId="77777777" w:rsidR="00106AC7" w:rsidRPr="004F5401" w:rsidRDefault="00106AC7" w:rsidP="004F5401">
      <w:pPr>
        <w:rPr>
          <w:rFonts w:ascii="Arial Narrow" w:hAnsi="Arial Narrow"/>
          <w:sz w:val="20"/>
          <w:szCs w:val="20"/>
        </w:rPr>
      </w:pPr>
    </w:p>
    <w:sectPr w:rsidR="00106AC7" w:rsidRPr="004F540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68D12" w14:textId="77777777" w:rsidR="00870E9C" w:rsidRDefault="00870E9C">
      <w:r>
        <w:separator/>
      </w:r>
    </w:p>
  </w:endnote>
  <w:endnote w:type="continuationSeparator" w:id="0">
    <w:p w14:paraId="47B0C67F" w14:textId="77777777" w:rsidR="00870E9C" w:rsidRDefault="00870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73B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F1577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7804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070D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6224930">
        <v:line id="_x0000_s1025" style="position:absolute;left:0;text-align:left;z-index:251657728" from="-3.85pt,8.7pt" to="455.15pt,8.7pt"/>
      </w:pict>
    </w:r>
  </w:p>
  <w:p w14:paraId="13F5D4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0A6C8" w14:textId="77777777" w:rsidR="000C2DD1" w:rsidRDefault="000C2D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F42AF" w14:textId="77777777" w:rsidR="00870E9C" w:rsidRDefault="00870E9C">
      <w:r>
        <w:separator/>
      </w:r>
    </w:p>
  </w:footnote>
  <w:footnote w:type="continuationSeparator" w:id="0">
    <w:p w14:paraId="09018400" w14:textId="77777777" w:rsidR="00870E9C" w:rsidRDefault="00870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FD30E" w14:textId="77777777" w:rsidR="000C2DD1" w:rsidRDefault="000C2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805AC" w14:textId="77777777" w:rsidR="000C2DD1" w:rsidRDefault="000C2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E12C4" w14:textId="77777777" w:rsidR="000C2DD1" w:rsidRDefault="000C2D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5379389">
    <w:abstractNumId w:val="13"/>
  </w:num>
  <w:num w:numId="2" w16cid:durableId="1572931789">
    <w:abstractNumId w:val="0"/>
  </w:num>
  <w:num w:numId="3" w16cid:durableId="1259749669">
    <w:abstractNumId w:val="11"/>
  </w:num>
  <w:num w:numId="4" w16cid:durableId="1552616615">
    <w:abstractNumId w:val="8"/>
  </w:num>
  <w:num w:numId="5" w16cid:durableId="586308975">
    <w:abstractNumId w:val="7"/>
  </w:num>
  <w:num w:numId="6" w16cid:durableId="983269162">
    <w:abstractNumId w:val="1"/>
  </w:num>
  <w:num w:numId="7" w16cid:durableId="885599999">
    <w:abstractNumId w:val="6"/>
  </w:num>
  <w:num w:numId="8" w16cid:durableId="868379118">
    <w:abstractNumId w:val="3"/>
  </w:num>
  <w:num w:numId="9" w16cid:durableId="705180509">
    <w:abstractNumId w:val="2"/>
  </w:num>
  <w:num w:numId="10" w16cid:durableId="611396528">
    <w:abstractNumId w:val="5"/>
  </w:num>
  <w:num w:numId="11" w16cid:durableId="893469899">
    <w:abstractNumId w:val="10"/>
  </w:num>
  <w:num w:numId="12" w16cid:durableId="1372612581">
    <w:abstractNumId w:val="4"/>
  </w:num>
  <w:num w:numId="13" w16cid:durableId="1992101339">
    <w:abstractNumId w:val="9"/>
  </w:num>
  <w:num w:numId="14" w16cid:durableId="11533301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E9C"/>
    <w:rsid w:val="0000184A"/>
    <w:rsid w:val="00007C1C"/>
    <w:rsid w:val="00012997"/>
    <w:rsid w:val="000621A2"/>
    <w:rsid w:val="00067B62"/>
    <w:rsid w:val="000719DC"/>
    <w:rsid w:val="00075CEC"/>
    <w:rsid w:val="000807AB"/>
    <w:rsid w:val="000C2DD1"/>
    <w:rsid w:val="000E0467"/>
    <w:rsid w:val="00106AC7"/>
    <w:rsid w:val="00111985"/>
    <w:rsid w:val="00147532"/>
    <w:rsid w:val="001614BA"/>
    <w:rsid w:val="001B0872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5401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0E9C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2E7804"/>
  <w15:chartTrackingRefBased/>
  <w15:docId w15:val="{9AAD81FD-AE8E-45CD-AF40-610EC403C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2025-10-20T07:44:00Z</dcterms:created>
  <dcterms:modified xsi:type="dcterms:W3CDTF">2025-10-20T07:45:00Z</dcterms:modified>
</cp:coreProperties>
</file>