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B845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08A97380" w14:textId="77777777" w:rsidTr="006014DA">
        <w:tc>
          <w:tcPr>
            <w:tcW w:w="9104" w:type="dxa"/>
            <w:shd w:val="clear" w:color="auto" w:fill="F2F2F2"/>
          </w:tcPr>
          <w:p w14:paraId="044FE8FA" w14:textId="0D959A6E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F3F69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67C09D36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35C04CB" w14:textId="187D1C26" w:rsidR="00281DC6" w:rsidRDefault="00281DC6" w:rsidP="00811CC9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816B0C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1445B0B7" w14:textId="77777777" w:rsidR="00811CC9" w:rsidRPr="00281DC6" w:rsidRDefault="00811CC9" w:rsidP="00811CC9">
      <w:pPr>
        <w:jc w:val="both"/>
        <w:rPr>
          <w:sz w:val="22"/>
          <w:szCs w:val="22"/>
        </w:rPr>
      </w:pPr>
    </w:p>
    <w:p w14:paraId="5A92DBC3" w14:textId="3D043E8F" w:rsidR="00EC2082" w:rsidRDefault="00811CC9" w:rsidP="00811CC9">
      <w:pPr>
        <w:jc w:val="center"/>
        <w:rPr>
          <w:b/>
          <w:sz w:val="28"/>
          <w:szCs w:val="28"/>
        </w:rPr>
      </w:pPr>
      <w:r w:rsidRPr="00811CC9">
        <w:rPr>
          <w:b/>
          <w:sz w:val="28"/>
          <w:szCs w:val="28"/>
        </w:rPr>
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</w:r>
    </w:p>
    <w:p w14:paraId="1E9252D0" w14:textId="77777777" w:rsidR="00811CC9" w:rsidRPr="00830F9C" w:rsidRDefault="00811CC9" w:rsidP="00811CC9">
      <w:pPr>
        <w:jc w:val="center"/>
        <w:rPr>
          <w:sz w:val="28"/>
          <w:szCs w:val="28"/>
        </w:rPr>
      </w:pPr>
    </w:p>
    <w:p w14:paraId="5436C3DE" w14:textId="77777777" w:rsidR="00281DC6" w:rsidRPr="00281DC6" w:rsidRDefault="00281DC6" w:rsidP="00811CC9">
      <w:pPr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D16D069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4F4622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281DC6" w14:paraId="4B005169" w14:textId="77777777" w:rsidTr="006014DA">
        <w:trPr>
          <w:trHeight w:val="333"/>
        </w:trPr>
        <w:tc>
          <w:tcPr>
            <w:tcW w:w="2814" w:type="dxa"/>
            <w:vAlign w:val="center"/>
          </w:tcPr>
          <w:p w14:paraId="50B90B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65F6E01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A688DB5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1FF70A28" w14:textId="0E38A1C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D6537">
              <w:t xml:space="preserve">ulica, kod, miejscowość, </w:t>
            </w:r>
            <w:r w:rsidRPr="007E6FF3">
              <w:rPr>
                <w:sz w:val="22"/>
                <w:szCs w:val="22"/>
              </w:rPr>
              <w:t>województwo</w:t>
            </w:r>
            <w:r w:rsidRPr="00281DC6">
              <w:t>)</w:t>
            </w:r>
          </w:p>
        </w:tc>
        <w:tc>
          <w:tcPr>
            <w:tcW w:w="6140" w:type="dxa"/>
          </w:tcPr>
          <w:p w14:paraId="634D5F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5094D5F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08112AF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15A990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900C358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70EA03E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5CA3F52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0AC96D7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4D52C93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7BFDBF9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C4D921B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632E5C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0494675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E881CDB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1E98E5F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6ABB4D0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621551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36C7C052" w14:textId="10B0AD5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2829DD9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692593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619DA223" w14:textId="77777777"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48B5A5C6" w14:textId="77777777" w:rsidR="00740C0B" w:rsidRDefault="00740C0B">
      <w:pPr>
        <w:spacing w:line="360" w:lineRule="auto"/>
        <w:jc w:val="both"/>
      </w:pPr>
    </w:p>
    <w:p w14:paraId="2C1AC8BB" w14:textId="77777777" w:rsidR="005F3F69" w:rsidRDefault="00281DC6" w:rsidP="005F3F69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5F3F69">
        <w:rPr>
          <w:b/>
          <w:sz w:val="22"/>
        </w:rPr>
        <w:t>SKŁADAMY OFERTĘ</w:t>
      </w:r>
      <w:r w:rsidRPr="005F3F69">
        <w:rPr>
          <w:sz w:val="22"/>
        </w:rPr>
        <w:t xml:space="preserve"> </w:t>
      </w:r>
      <w:bookmarkStart w:id="2" w:name="_Hlk64876004"/>
      <w:r w:rsidR="005F3F69" w:rsidRPr="00281DC6">
        <w:rPr>
          <w:sz w:val="22"/>
        </w:rPr>
        <w:t>na wykonanie przedmiotu zamówienia zgodnie ze Specyfikacją Warunków Zamówienia</w:t>
      </w:r>
      <w:r w:rsidR="005F3F69">
        <w:rPr>
          <w:sz w:val="22"/>
        </w:rPr>
        <w:t xml:space="preserve"> oraz wzorem umowy</w:t>
      </w:r>
      <w:r w:rsidR="005F3F69" w:rsidRPr="00281DC6">
        <w:rPr>
          <w:sz w:val="22"/>
        </w:rPr>
        <w:t>, stosując niżej wymienione stawki:</w:t>
      </w:r>
    </w:p>
    <w:p w14:paraId="7734ED95" w14:textId="77777777" w:rsidR="00C1150F" w:rsidRDefault="00C1150F" w:rsidP="005F3F6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14A7E24E" w14:textId="6573FFFD" w:rsidR="00281DC6" w:rsidRPr="005F3F69" w:rsidRDefault="00281DC6" w:rsidP="00AC7E78">
      <w:pPr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>Zadanie nr 1</w:t>
      </w:r>
      <w:r w:rsidR="00811CC9">
        <w:rPr>
          <w:bCs/>
          <w:sz w:val="22"/>
          <w:u w:val="single"/>
        </w:rPr>
        <w:t xml:space="preserve">: </w:t>
      </w:r>
      <w:r w:rsidR="00811CC9" w:rsidRPr="00811CC9">
        <w:rPr>
          <w:bCs/>
          <w:sz w:val="22"/>
          <w:u w:val="single"/>
        </w:rPr>
        <w:t>narzędzia do zabiegów laryngologicznych 1</w:t>
      </w:r>
    </w:p>
    <w:p w14:paraId="07A177AC" w14:textId="77777777" w:rsidR="00281DC6" w:rsidRDefault="00281DC6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9884B4D" w14:textId="57E20EA6" w:rsidR="00AC7E78" w:rsidRPr="00AC7E78" w:rsidRDefault="00AC7E78" w:rsidP="00AC7E78">
      <w:pPr>
        <w:ind w:hanging="284"/>
        <w:jc w:val="both"/>
        <w:rPr>
          <w:sz w:val="22"/>
          <w:szCs w:val="22"/>
        </w:rPr>
      </w:pPr>
      <w:r w:rsidRPr="00AC7E78"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     </w:t>
      </w:r>
      <w:r w:rsidRPr="00AC7E78">
        <w:rPr>
          <w:sz w:val="22"/>
          <w:szCs w:val="22"/>
        </w:rPr>
        <w:t>Stawka  podatku VAT wynosi  ........%, kwota podatku VAT wynosi ................................... zł</w:t>
      </w:r>
    </w:p>
    <w:p w14:paraId="5878B0D7" w14:textId="77777777" w:rsidR="00281DC6" w:rsidRPr="00281DC6" w:rsidRDefault="00281DC6" w:rsidP="00AC7E78">
      <w:pPr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924FA27" w14:textId="77777777" w:rsidR="00281DC6" w:rsidRPr="00281DC6" w:rsidRDefault="00281DC6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9D800A" w14:textId="77777777" w:rsidR="00281DC6" w:rsidRPr="00281DC6" w:rsidRDefault="00281DC6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7994F6DD" w14:textId="77777777" w:rsidR="006353A3" w:rsidRDefault="006353A3" w:rsidP="006353A3">
      <w:pPr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gwarancji: ………… m-</w:t>
      </w:r>
      <w:proofErr w:type="spellStart"/>
      <w:r>
        <w:rPr>
          <w:bCs/>
          <w:sz w:val="22"/>
        </w:rPr>
        <w:t>cy</w:t>
      </w:r>
      <w:proofErr w:type="spellEnd"/>
      <w:r>
        <w:rPr>
          <w:bCs/>
          <w:sz w:val="22"/>
        </w:rPr>
        <w:t xml:space="preserve"> (II kryterium punktowane) – należy wpisać: 36m-cy lub 42m-ce lub 48m-cy.</w:t>
      </w:r>
    </w:p>
    <w:p w14:paraId="5745B940" w14:textId="4F2C369E" w:rsidR="00281DC6" w:rsidRPr="00281DC6" w:rsidRDefault="00281DC6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811CC9">
        <w:rPr>
          <w:bCs/>
          <w:sz w:val="22"/>
        </w:rPr>
        <w:t>do 30 listopada 2025r.</w:t>
      </w:r>
    </w:p>
    <w:p w14:paraId="28E0C03E" w14:textId="77777777" w:rsidR="00281DC6" w:rsidRDefault="00281DC6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7CFD4BC5" w14:textId="77777777" w:rsidR="00AC5DFA" w:rsidRDefault="00AC5DFA" w:rsidP="00AC7E78">
      <w:pPr>
        <w:ind w:left="284"/>
        <w:contextualSpacing/>
        <w:jc w:val="both"/>
        <w:rPr>
          <w:bCs/>
          <w:sz w:val="22"/>
          <w:szCs w:val="22"/>
        </w:rPr>
      </w:pPr>
    </w:p>
    <w:p w14:paraId="79A4CC96" w14:textId="3943D3CF" w:rsidR="00AC7E78" w:rsidRPr="005F3F69" w:rsidRDefault="00AC7E78" w:rsidP="00AC7E78">
      <w:pPr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 xml:space="preserve">2: </w:t>
      </w:r>
      <w:r w:rsidRPr="00AC7E78">
        <w:rPr>
          <w:bCs/>
          <w:sz w:val="22"/>
          <w:u w:val="single"/>
        </w:rPr>
        <w:t>narzędzia do zabiegów laryngologicznych 2</w:t>
      </w:r>
    </w:p>
    <w:p w14:paraId="42498490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96F5BB6" w14:textId="77777777" w:rsidR="00AC7E78" w:rsidRPr="00AC7E78" w:rsidRDefault="00AC7E78" w:rsidP="00AC7E78">
      <w:pPr>
        <w:ind w:hanging="284"/>
        <w:jc w:val="both"/>
        <w:rPr>
          <w:sz w:val="22"/>
          <w:szCs w:val="22"/>
        </w:rPr>
      </w:pPr>
      <w:r w:rsidRPr="00AC7E78"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     </w:t>
      </w:r>
      <w:r w:rsidRPr="00AC7E78">
        <w:rPr>
          <w:sz w:val="22"/>
          <w:szCs w:val="22"/>
        </w:rPr>
        <w:t>Stawka  podatku VAT wynosi  ........%, kwota podatku VAT wynosi ................................... zł</w:t>
      </w:r>
    </w:p>
    <w:p w14:paraId="7C30D5E5" w14:textId="77777777" w:rsidR="00AC7E78" w:rsidRPr="00281DC6" w:rsidRDefault="00AC7E78" w:rsidP="00AC7E78">
      <w:pPr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88AACEC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B18C7F3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8507922" w14:textId="4514A427" w:rsidR="006B144B" w:rsidRDefault="006B144B" w:rsidP="00AC7E78">
      <w:pPr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gwarancji: ………… m-</w:t>
      </w:r>
      <w:proofErr w:type="spellStart"/>
      <w:r>
        <w:rPr>
          <w:bCs/>
          <w:sz w:val="22"/>
        </w:rPr>
        <w:t>cy</w:t>
      </w:r>
      <w:proofErr w:type="spellEnd"/>
      <w:r>
        <w:rPr>
          <w:bCs/>
          <w:sz w:val="22"/>
        </w:rPr>
        <w:t xml:space="preserve"> (II kryterium punktowane) – należy wpisać</w:t>
      </w:r>
      <w:r w:rsidR="006353A3">
        <w:rPr>
          <w:bCs/>
          <w:sz w:val="22"/>
        </w:rPr>
        <w:t>:</w:t>
      </w:r>
      <w:r>
        <w:rPr>
          <w:bCs/>
          <w:sz w:val="22"/>
        </w:rPr>
        <w:t xml:space="preserve"> 36m</w:t>
      </w:r>
      <w:r w:rsidR="006353A3">
        <w:rPr>
          <w:bCs/>
          <w:sz w:val="22"/>
        </w:rPr>
        <w:t>-cy lub 42m-ce lub 48m-cy.</w:t>
      </w:r>
    </w:p>
    <w:p w14:paraId="00BBBCFA" w14:textId="76AEBB33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do 30 listopada 2025r.</w:t>
      </w:r>
    </w:p>
    <w:p w14:paraId="3D4D7480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016A8A3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</w:p>
    <w:p w14:paraId="639FF2A1" w14:textId="053A1A65" w:rsidR="00AC7E78" w:rsidRPr="005F3F69" w:rsidRDefault="00AC7E78" w:rsidP="00AC7E78">
      <w:pPr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 w:rsidR="00F153CC">
        <w:rPr>
          <w:bCs/>
          <w:sz w:val="22"/>
          <w:u w:val="single"/>
        </w:rPr>
        <w:t xml:space="preserve">3: </w:t>
      </w:r>
      <w:r w:rsidR="00F153CC" w:rsidRPr="00F153CC">
        <w:rPr>
          <w:bCs/>
          <w:sz w:val="22"/>
          <w:u w:val="single"/>
        </w:rPr>
        <w:t>podpory boczne do stołu operacyjnego</w:t>
      </w:r>
    </w:p>
    <w:p w14:paraId="0A2C096C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6721C2C" w14:textId="77777777" w:rsidR="00AC7E78" w:rsidRPr="00AC7E78" w:rsidRDefault="00AC7E78" w:rsidP="00AC7E78">
      <w:pPr>
        <w:ind w:hanging="284"/>
        <w:jc w:val="both"/>
        <w:rPr>
          <w:sz w:val="22"/>
          <w:szCs w:val="22"/>
        </w:rPr>
      </w:pPr>
      <w:r w:rsidRPr="00AC7E78"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     </w:t>
      </w:r>
      <w:r w:rsidRPr="00AC7E78">
        <w:rPr>
          <w:sz w:val="22"/>
          <w:szCs w:val="22"/>
        </w:rPr>
        <w:t>Stawka  podatku VAT wynosi  ........%, kwota podatku VAT wynosi ................................... zł</w:t>
      </w:r>
    </w:p>
    <w:p w14:paraId="5535659C" w14:textId="77777777" w:rsidR="00AC7E78" w:rsidRPr="00281DC6" w:rsidRDefault="00AC7E78" w:rsidP="00AC7E78">
      <w:pPr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87F300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6824555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2CF8879" w14:textId="77777777" w:rsidR="006353A3" w:rsidRDefault="006353A3" w:rsidP="006353A3">
      <w:pPr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gwarancji: ………… m-</w:t>
      </w:r>
      <w:proofErr w:type="spellStart"/>
      <w:r>
        <w:rPr>
          <w:bCs/>
          <w:sz w:val="22"/>
        </w:rPr>
        <w:t>cy</w:t>
      </w:r>
      <w:proofErr w:type="spellEnd"/>
      <w:r>
        <w:rPr>
          <w:bCs/>
          <w:sz w:val="22"/>
        </w:rPr>
        <w:t xml:space="preserve"> (II kryterium punktowane) – należy wpisać: 36m-cy lub 42m-ce lub 48m-cy.</w:t>
      </w:r>
    </w:p>
    <w:p w14:paraId="4EAA8AF2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do 30 listopada 2025r.</w:t>
      </w:r>
    </w:p>
    <w:p w14:paraId="7FA1412C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B9F469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</w:p>
    <w:p w14:paraId="2986FE1B" w14:textId="1CBC0362" w:rsidR="00AC7E78" w:rsidRPr="005F3F69" w:rsidRDefault="00AC7E78" w:rsidP="00AC7E78">
      <w:pPr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 w:rsidR="00F153CC">
        <w:rPr>
          <w:bCs/>
          <w:sz w:val="22"/>
          <w:u w:val="single"/>
        </w:rPr>
        <w:t xml:space="preserve">4: </w:t>
      </w:r>
      <w:r w:rsidR="00F153CC" w:rsidRPr="00F153CC">
        <w:rPr>
          <w:bCs/>
          <w:sz w:val="22"/>
          <w:u w:val="single"/>
        </w:rPr>
        <w:t>materac próżniowy do pozycji bocznej</w:t>
      </w:r>
    </w:p>
    <w:p w14:paraId="3ACF2C66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8E70FAF" w14:textId="77777777" w:rsidR="00AC7E78" w:rsidRPr="00AC7E78" w:rsidRDefault="00AC7E78" w:rsidP="00AC7E78">
      <w:pPr>
        <w:ind w:hanging="284"/>
        <w:jc w:val="both"/>
        <w:rPr>
          <w:sz w:val="22"/>
          <w:szCs w:val="22"/>
        </w:rPr>
      </w:pPr>
      <w:r w:rsidRPr="00AC7E78"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     </w:t>
      </w:r>
      <w:r w:rsidRPr="00AC7E78">
        <w:rPr>
          <w:sz w:val="22"/>
          <w:szCs w:val="22"/>
        </w:rPr>
        <w:t>Stawka  podatku VAT wynosi  ........%, kwota podatku VAT wynosi ................................... zł</w:t>
      </w:r>
    </w:p>
    <w:p w14:paraId="391FE7DF" w14:textId="77777777" w:rsidR="00AC7E78" w:rsidRPr="00281DC6" w:rsidRDefault="00AC7E78" w:rsidP="00AC7E78">
      <w:pPr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0F24EA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07E2C0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EB38477" w14:textId="77777777" w:rsidR="006353A3" w:rsidRDefault="006353A3" w:rsidP="006353A3">
      <w:pPr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gwarancji: ………… m-</w:t>
      </w:r>
      <w:proofErr w:type="spellStart"/>
      <w:r>
        <w:rPr>
          <w:bCs/>
          <w:sz w:val="22"/>
        </w:rPr>
        <w:t>cy</w:t>
      </w:r>
      <w:proofErr w:type="spellEnd"/>
      <w:r>
        <w:rPr>
          <w:bCs/>
          <w:sz w:val="22"/>
        </w:rPr>
        <w:t xml:space="preserve"> (II kryterium punktowane) – należy wpisać: 36m-cy lub 42m-ce lub 48m-cy.</w:t>
      </w:r>
    </w:p>
    <w:p w14:paraId="0192AD01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do 30 listopada 2025r.</w:t>
      </w:r>
    </w:p>
    <w:p w14:paraId="7303BD40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0693D19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</w:p>
    <w:p w14:paraId="7141B75C" w14:textId="5314BC1D" w:rsidR="00AC7E78" w:rsidRPr="005F3F69" w:rsidRDefault="00AC7E78" w:rsidP="00AC7E78">
      <w:pPr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 w:rsidR="00F153CC">
        <w:rPr>
          <w:bCs/>
          <w:sz w:val="22"/>
          <w:u w:val="single"/>
        </w:rPr>
        <w:t xml:space="preserve">5: </w:t>
      </w:r>
      <w:r w:rsidR="00F153CC" w:rsidRPr="00F153CC">
        <w:rPr>
          <w:bCs/>
          <w:sz w:val="22"/>
          <w:u w:val="single"/>
        </w:rPr>
        <w:t>stojak mobilny z koszem do systemu ogrzewania</w:t>
      </w:r>
    </w:p>
    <w:p w14:paraId="01243B1D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5FC7038" w14:textId="77777777" w:rsidR="00AC7E78" w:rsidRPr="00AC7E78" w:rsidRDefault="00AC7E78" w:rsidP="00AC7E78">
      <w:pPr>
        <w:ind w:hanging="284"/>
        <w:jc w:val="both"/>
        <w:rPr>
          <w:sz w:val="22"/>
          <w:szCs w:val="22"/>
        </w:rPr>
      </w:pPr>
      <w:r w:rsidRPr="00AC7E78"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     </w:t>
      </w:r>
      <w:r w:rsidRPr="00AC7E78">
        <w:rPr>
          <w:sz w:val="22"/>
          <w:szCs w:val="22"/>
        </w:rPr>
        <w:t>Stawka  podatku VAT wynosi  ........%, kwota podatku VAT wynosi ................................... zł</w:t>
      </w:r>
    </w:p>
    <w:p w14:paraId="1E83D471" w14:textId="77777777" w:rsidR="00AC7E78" w:rsidRPr="00281DC6" w:rsidRDefault="00AC7E78" w:rsidP="00AC7E78">
      <w:pPr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279A9AC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06F1548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7EDA265" w14:textId="77777777" w:rsidR="006353A3" w:rsidRDefault="006353A3" w:rsidP="006353A3">
      <w:pPr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gwarancji: ………… m-</w:t>
      </w:r>
      <w:proofErr w:type="spellStart"/>
      <w:r>
        <w:rPr>
          <w:bCs/>
          <w:sz w:val="22"/>
        </w:rPr>
        <w:t>cy</w:t>
      </w:r>
      <w:proofErr w:type="spellEnd"/>
      <w:r>
        <w:rPr>
          <w:bCs/>
          <w:sz w:val="22"/>
        </w:rPr>
        <w:t xml:space="preserve"> (II kryterium punktowane) – należy wpisać: 36m-cy lub 42m-ce lub 48m-cy.</w:t>
      </w:r>
    </w:p>
    <w:p w14:paraId="50905747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do 30 listopada 2025r.</w:t>
      </w:r>
    </w:p>
    <w:p w14:paraId="4C711CC1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CF3E0F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</w:p>
    <w:p w14:paraId="1E3B1AD6" w14:textId="3E02714B" w:rsidR="00AC7E78" w:rsidRPr="005F3F69" w:rsidRDefault="00AC7E78" w:rsidP="00AC7E78">
      <w:pPr>
        <w:ind w:left="284"/>
        <w:contextualSpacing/>
        <w:jc w:val="both"/>
        <w:rPr>
          <w:bCs/>
          <w:sz w:val="22"/>
          <w:u w:val="single"/>
        </w:rPr>
      </w:pPr>
      <w:r w:rsidRPr="005F3F69">
        <w:rPr>
          <w:bCs/>
          <w:sz w:val="22"/>
          <w:u w:val="single"/>
        </w:rPr>
        <w:t xml:space="preserve">Zadanie nr </w:t>
      </w:r>
      <w:r w:rsidR="00F153CC">
        <w:rPr>
          <w:bCs/>
          <w:sz w:val="22"/>
          <w:u w:val="single"/>
        </w:rPr>
        <w:t xml:space="preserve">6: </w:t>
      </w:r>
      <w:r w:rsidR="00F153CC" w:rsidRPr="00F153CC">
        <w:rPr>
          <w:bCs/>
          <w:sz w:val="22"/>
          <w:u w:val="single"/>
        </w:rPr>
        <w:t>pistolet biopsyjny</w:t>
      </w:r>
    </w:p>
    <w:p w14:paraId="5C81588F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92F5777" w14:textId="77777777" w:rsidR="00AC7E78" w:rsidRPr="00AC7E78" w:rsidRDefault="00AC7E78" w:rsidP="00AC7E78">
      <w:pPr>
        <w:ind w:hanging="284"/>
        <w:jc w:val="both"/>
        <w:rPr>
          <w:sz w:val="22"/>
          <w:szCs w:val="22"/>
        </w:rPr>
      </w:pPr>
      <w:r w:rsidRPr="00AC7E78"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     </w:t>
      </w:r>
      <w:r w:rsidRPr="00AC7E78">
        <w:rPr>
          <w:sz w:val="22"/>
          <w:szCs w:val="22"/>
        </w:rPr>
        <w:t>Stawka  podatku VAT wynosi  ........%, kwota podatku VAT wynosi ................................... zł</w:t>
      </w:r>
    </w:p>
    <w:p w14:paraId="76A679EC" w14:textId="77777777" w:rsidR="00AC7E78" w:rsidRPr="00281DC6" w:rsidRDefault="00AC7E78" w:rsidP="00AC7E78">
      <w:pPr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BA04A9E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F5B8136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Wyliczona zgodnie z odpowiednią tabelą formularza asortymentowo – cenowego</w:t>
      </w:r>
    </w:p>
    <w:p w14:paraId="527BDC60" w14:textId="77777777" w:rsidR="006353A3" w:rsidRDefault="006353A3" w:rsidP="006353A3">
      <w:pPr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Okres gwarancji: ………… m-</w:t>
      </w:r>
      <w:proofErr w:type="spellStart"/>
      <w:r>
        <w:rPr>
          <w:bCs/>
          <w:sz w:val="22"/>
        </w:rPr>
        <w:t>cy</w:t>
      </w:r>
      <w:proofErr w:type="spellEnd"/>
      <w:r>
        <w:rPr>
          <w:bCs/>
          <w:sz w:val="22"/>
        </w:rPr>
        <w:t xml:space="preserve"> (II kryterium punktowane) – należy wpisać: 36m-cy lub 42m-ce lub 48m-cy.</w:t>
      </w:r>
    </w:p>
    <w:p w14:paraId="7478F185" w14:textId="77777777" w:rsidR="00AC7E78" w:rsidRPr="00281DC6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do 30 listopada 2025r.</w:t>
      </w:r>
    </w:p>
    <w:p w14:paraId="5ED673BA" w14:textId="77777777" w:rsidR="00AC7E78" w:rsidRDefault="00AC7E78" w:rsidP="00AC7E78">
      <w:pPr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DB2C205" w14:textId="77777777" w:rsidR="00626ED9" w:rsidRDefault="00626ED9" w:rsidP="00AC7E78">
      <w:pPr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3DC681DD" w14:textId="77777777" w:rsidR="00281DC6" w:rsidRPr="00281DC6" w:rsidRDefault="00281DC6" w:rsidP="00AC7E78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370D654" w14:textId="77777777" w:rsidR="00281DC6" w:rsidRPr="00281DC6" w:rsidRDefault="00281DC6" w:rsidP="00AC7E78">
      <w:pPr>
        <w:numPr>
          <w:ilvl w:val="0"/>
          <w:numId w:val="36"/>
        </w:numPr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1ADAFC3B" w14:textId="77777777" w:rsidR="00281DC6" w:rsidRPr="00281DC6" w:rsidRDefault="00281DC6" w:rsidP="00AC7E78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5E0B213F" w14:textId="77777777" w:rsidR="00281DC6" w:rsidRPr="00281DC6" w:rsidRDefault="00281DC6" w:rsidP="00AC7E78">
      <w:pPr>
        <w:numPr>
          <w:ilvl w:val="0"/>
          <w:numId w:val="36"/>
        </w:numPr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6C076878" w14:textId="77777777" w:rsidR="00281DC6" w:rsidRPr="00281DC6" w:rsidRDefault="00281DC6" w:rsidP="00AC7E78">
      <w:pPr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3B57C447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33FA3B9" w14:textId="77777777" w:rsidR="00281DC6" w:rsidRPr="00281DC6" w:rsidRDefault="00281DC6" w:rsidP="00AC7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B78F235" w14:textId="77777777" w:rsidR="00281DC6" w:rsidRPr="00281DC6" w:rsidRDefault="00281DC6" w:rsidP="00AC7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9F0BACA" w14:textId="77777777" w:rsidR="00281DC6" w:rsidRPr="00281DC6" w:rsidRDefault="00281DC6" w:rsidP="00AC7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33AA1A3" w14:textId="77777777" w:rsidR="00281DC6" w:rsidRPr="00281DC6" w:rsidRDefault="00281DC6" w:rsidP="00AC7E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4F7F863C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BE5F" w14:textId="77777777" w:rsidR="00281DC6" w:rsidRPr="00281DC6" w:rsidRDefault="00281DC6" w:rsidP="00AC7E7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10F8B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DF07B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281DC6" w:rsidRPr="00281DC6" w14:paraId="719D929F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6AF" w14:textId="77777777" w:rsidR="00281DC6" w:rsidRPr="00281DC6" w:rsidRDefault="00281DC6" w:rsidP="00AC7E7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4CE14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29B52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50EC516" w14:textId="77777777" w:rsidR="00281DC6" w:rsidRPr="00851BC9" w:rsidRDefault="00281DC6" w:rsidP="00AC7E78">
      <w:pPr>
        <w:numPr>
          <w:ilvl w:val="0"/>
          <w:numId w:val="36"/>
        </w:numPr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2ABC969" w14:textId="77777777" w:rsidR="00851BC9" w:rsidRPr="00851BC9" w:rsidRDefault="00851BC9" w:rsidP="00AC7E78">
      <w:pPr>
        <w:pStyle w:val="Akapitzlist"/>
        <w:numPr>
          <w:ilvl w:val="0"/>
          <w:numId w:val="36"/>
        </w:numPr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35ABAFA" w14:textId="77777777" w:rsidR="00851BC9" w:rsidRPr="00F153CC" w:rsidRDefault="00851BC9" w:rsidP="00AC7E78">
      <w:pPr>
        <w:pStyle w:val="Akapitzlist"/>
        <w:numPr>
          <w:ilvl w:val="0"/>
          <w:numId w:val="36"/>
        </w:numPr>
        <w:rPr>
          <w:sz w:val="22"/>
          <w:szCs w:val="22"/>
        </w:rPr>
      </w:pPr>
      <w:r w:rsidRPr="00F153CC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F153CC">
        <w:rPr>
          <w:sz w:val="22"/>
          <w:szCs w:val="22"/>
        </w:rPr>
        <w:t>Pzp</w:t>
      </w:r>
      <w:proofErr w:type="spellEnd"/>
    </w:p>
    <w:p w14:paraId="549A25D3" w14:textId="75AEAE4D" w:rsidR="008657EA" w:rsidRPr="00F153CC" w:rsidRDefault="00851BC9" w:rsidP="00AC7E78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F153CC">
        <w:rPr>
          <w:sz w:val="22"/>
          <w:szCs w:val="22"/>
        </w:rPr>
        <w:t>nie podlegam wykluczeniu z postępowania na podstawie art. 7 ust. 1 ustawy z dnia 13</w:t>
      </w:r>
      <w:r w:rsidR="006B12F8" w:rsidRPr="00F153CC">
        <w:rPr>
          <w:sz w:val="22"/>
          <w:szCs w:val="22"/>
        </w:rPr>
        <w:t xml:space="preserve"> </w:t>
      </w:r>
      <w:r w:rsidRPr="00F153CC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6E07C90C" w14:textId="52C25E4E" w:rsidR="00281DC6" w:rsidRDefault="008657EA" w:rsidP="00AC7E78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F153CC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 w:rsidR="00F153CC">
        <w:rPr>
          <w:sz w:val="22"/>
          <w:szCs w:val="22"/>
        </w:rPr>
        <w:t>.</w:t>
      </w:r>
    </w:p>
    <w:p w14:paraId="33B7DD4E" w14:textId="77777777" w:rsidR="00F153CC" w:rsidRPr="00F153CC" w:rsidRDefault="00F153CC" w:rsidP="00F153CC">
      <w:pPr>
        <w:pStyle w:val="Akapitzlist"/>
        <w:ind w:left="644"/>
        <w:jc w:val="both"/>
        <w:rPr>
          <w:sz w:val="22"/>
          <w:szCs w:val="22"/>
        </w:rPr>
      </w:pPr>
    </w:p>
    <w:p w14:paraId="3BB8BEC1" w14:textId="77777777" w:rsidR="00281DC6" w:rsidRPr="00281DC6" w:rsidRDefault="00281DC6" w:rsidP="00AC7E78">
      <w:pPr>
        <w:numPr>
          <w:ilvl w:val="0"/>
          <w:numId w:val="35"/>
        </w:numPr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97AD372" w14:textId="77777777" w:rsidR="00281DC6" w:rsidRPr="00281DC6" w:rsidRDefault="00281DC6" w:rsidP="00AC7E78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14:paraId="380E9461" w14:textId="77777777" w:rsidR="00281DC6" w:rsidRPr="00281DC6" w:rsidRDefault="00281DC6" w:rsidP="00AC7E78">
      <w:pPr>
        <w:ind w:left="284"/>
        <w:contextualSpacing/>
        <w:jc w:val="both"/>
        <w:rPr>
          <w:bCs/>
          <w:sz w:val="16"/>
          <w:szCs w:val="16"/>
        </w:rPr>
      </w:pPr>
    </w:p>
    <w:p w14:paraId="225F3085" w14:textId="77777777" w:rsidR="00281DC6" w:rsidRPr="00281DC6" w:rsidRDefault="00281DC6" w:rsidP="00AC7E78">
      <w:pPr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38D52BA5" w14:textId="77777777" w:rsidR="00281DC6" w:rsidRPr="00281DC6" w:rsidRDefault="00281DC6" w:rsidP="00AC7E78">
      <w:pPr>
        <w:ind w:left="284"/>
        <w:contextualSpacing/>
        <w:jc w:val="both"/>
        <w:rPr>
          <w:bCs/>
          <w:sz w:val="22"/>
          <w:szCs w:val="22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3267"/>
        <w:gridCol w:w="2765"/>
        <w:gridCol w:w="2835"/>
      </w:tblGrid>
      <w:tr w:rsidR="00281DC6" w:rsidRPr="00281DC6" w14:paraId="2878ACA9" w14:textId="77777777" w:rsidTr="00606D8A">
        <w:trPr>
          <w:trHeight w:val="754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F81DCC" w14:textId="77777777" w:rsidR="00281DC6" w:rsidRPr="00281DC6" w:rsidRDefault="00281DC6" w:rsidP="00AC7E78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9C188B" w14:textId="77777777" w:rsidR="00281DC6" w:rsidRPr="00281DC6" w:rsidRDefault="00281DC6" w:rsidP="00AC7E78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664286" w14:textId="77777777" w:rsidR="00281DC6" w:rsidRPr="00281DC6" w:rsidRDefault="00281DC6" w:rsidP="00AC7E78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2C0BB" w14:textId="77777777" w:rsidR="00281DC6" w:rsidRPr="00281DC6" w:rsidRDefault="00281DC6" w:rsidP="00AC7E78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6DA63B37" w14:textId="77777777" w:rsidTr="00606D8A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4AA5C" w14:textId="77777777" w:rsidR="00281DC6" w:rsidRPr="00281DC6" w:rsidRDefault="00281DC6" w:rsidP="00AC7E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5287" w14:textId="77777777" w:rsidR="00281DC6" w:rsidRPr="00281DC6" w:rsidRDefault="00281DC6" w:rsidP="00AC7E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ED59" w14:textId="77777777" w:rsidR="00281DC6" w:rsidRPr="00281DC6" w:rsidRDefault="00281DC6" w:rsidP="00AC7E78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81CD1" w14:textId="77777777" w:rsidR="00281DC6" w:rsidRPr="00281DC6" w:rsidRDefault="00281DC6" w:rsidP="00AC7E78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05BCC3B1" w14:textId="77777777" w:rsidR="00281DC6" w:rsidRPr="00281DC6" w:rsidRDefault="00281DC6" w:rsidP="00AC7E78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347DC4B0" w14:textId="77777777" w:rsidTr="006014DA">
        <w:tc>
          <w:tcPr>
            <w:tcW w:w="2521" w:type="dxa"/>
            <w:vAlign w:val="center"/>
          </w:tcPr>
          <w:p w14:paraId="35AC15DF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25CFEB2C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136566E0" w14:textId="77777777" w:rsidTr="006014DA">
        <w:tc>
          <w:tcPr>
            <w:tcW w:w="2521" w:type="dxa"/>
            <w:vAlign w:val="center"/>
          </w:tcPr>
          <w:p w14:paraId="57EF5546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149" w:type="dxa"/>
          </w:tcPr>
          <w:p w14:paraId="13A74742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444543D4" w14:textId="77777777" w:rsidTr="006014DA">
        <w:tc>
          <w:tcPr>
            <w:tcW w:w="2521" w:type="dxa"/>
            <w:vAlign w:val="center"/>
          </w:tcPr>
          <w:p w14:paraId="3428662F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0CE4E581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  <w:tr w:rsidR="00281DC6" w:rsidRPr="00281DC6" w14:paraId="64C42EAF" w14:textId="77777777" w:rsidTr="006014DA">
        <w:tc>
          <w:tcPr>
            <w:tcW w:w="2521" w:type="dxa"/>
            <w:vAlign w:val="center"/>
          </w:tcPr>
          <w:p w14:paraId="3047FE2C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54EEB5E0" w14:textId="77777777" w:rsidR="00281DC6" w:rsidRPr="00281DC6" w:rsidRDefault="00281DC6" w:rsidP="00AC7E78">
            <w:pPr>
              <w:autoSpaceDE w:val="0"/>
              <w:autoSpaceDN w:val="0"/>
              <w:adjustRightInd w:val="0"/>
              <w:rPr>
                <w:rFonts w:eastAsia="Calibri"/>
              </w:rPr>
            </w:pPr>
          </w:p>
        </w:tc>
      </w:tr>
    </w:tbl>
    <w:p w14:paraId="553FE762" w14:textId="77777777" w:rsidR="00281DC6" w:rsidRPr="00281DC6" w:rsidRDefault="00281DC6" w:rsidP="00AC7E78">
      <w:pPr>
        <w:ind w:hanging="284"/>
        <w:contextualSpacing/>
        <w:rPr>
          <w:rFonts w:eastAsia="Calibri"/>
          <w:lang w:val="en-US" w:eastAsia="en-US"/>
        </w:rPr>
      </w:pPr>
    </w:p>
    <w:p w14:paraId="0F9C8574" w14:textId="77777777" w:rsidR="00281DC6" w:rsidRPr="00D915F8" w:rsidRDefault="00281DC6" w:rsidP="00AC7E7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D915F8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7AC19CB3" w14:textId="77777777" w:rsidR="00D915F8" w:rsidRPr="00D915F8" w:rsidRDefault="00D915F8" w:rsidP="00AC7E78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Czy Wykonawca jest mikroprzedsiębiorstwem bądź małym lub średnim przedsiębiorstwem ?</w:t>
      </w:r>
    </w:p>
    <w:p w14:paraId="70A56993" w14:textId="77777777" w:rsidR="00D915F8" w:rsidRPr="00D915F8" w:rsidRDefault="00D915F8" w:rsidP="00AC7E7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14D011A2" w14:textId="77777777" w:rsidR="00D915F8" w:rsidRPr="00D915F8" w:rsidRDefault="00D915F8" w:rsidP="00AC7E7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0D41369E" w14:textId="77777777" w:rsidR="00D915F8" w:rsidRPr="00D915F8" w:rsidRDefault="00D915F8" w:rsidP="00AC7E7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19D8F8CF" w14:textId="77777777" w:rsidR="00D915F8" w:rsidRPr="00D915F8" w:rsidRDefault="00D915F8" w:rsidP="00AC7E7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33CDD386" w14:textId="77777777" w:rsidR="00D915F8" w:rsidRPr="00D915F8" w:rsidRDefault="00D915F8" w:rsidP="00AC7E7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7A38899A" w14:textId="77777777" w:rsidR="00D915F8" w:rsidRPr="00D915F8" w:rsidRDefault="00D915F8" w:rsidP="00AC7E7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Jednoosobowa działalność gospodarcza</w:t>
      </w:r>
    </w:p>
    <w:p w14:paraId="6603D58D" w14:textId="77777777" w:rsidR="00D915F8" w:rsidRPr="00D915F8" w:rsidRDefault="00D915F8" w:rsidP="00AC7E7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3C245EC2" w14:textId="77777777" w:rsidR="00D915F8" w:rsidRPr="00D915F8" w:rsidRDefault="00D915F8" w:rsidP="00AC7E7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74FC9C88" w14:textId="77777777" w:rsidR="00D915F8" w:rsidRDefault="00D915F8" w:rsidP="00AC7E7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5A541ED4" w14:textId="53B229DB" w:rsidR="00D915F8" w:rsidRPr="00281DC6" w:rsidRDefault="00D915F8" w:rsidP="00AC7E7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682F8980" w14:textId="77777777" w:rsidR="00D915F8" w:rsidRPr="00281DC6" w:rsidRDefault="00D915F8" w:rsidP="00AC7E7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2BACF37" w14:textId="77777777" w:rsidR="00D915F8" w:rsidRPr="00281DC6" w:rsidRDefault="00D915F8" w:rsidP="00AC7E7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3AC310B" w14:textId="77777777" w:rsidR="00D915F8" w:rsidRPr="00281DC6" w:rsidRDefault="00D915F8" w:rsidP="00AC7E7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0FE25874" w14:textId="77777777" w:rsidR="00D915F8" w:rsidRPr="00281DC6" w:rsidRDefault="00D915F8" w:rsidP="00AC7E78">
      <w:pPr>
        <w:ind w:left="644"/>
        <w:contextualSpacing/>
        <w:jc w:val="both"/>
        <w:rPr>
          <w:b/>
          <w:sz w:val="22"/>
          <w:szCs w:val="22"/>
        </w:rPr>
      </w:pPr>
    </w:p>
    <w:p w14:paraId="6F4B3518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340C34B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5690EB89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10A8D810" w14:textId="77777777" w:rsidR="00281DC6" w:rsidRPr="00281DC6" w:rsidRDefault="00281DC6" w:rsidP="00D915F8">
      <w:pPr>
        <w:ind w:left="644"/>
        <w:contextualSpacing/>
        <w:jc w:val="both"/>
        <w:rPr>
          <w:b/>
          <w:sz w:val="22"/>
          <w:szCs w:val="22"/>
        </w:rPr>
      </w:pPr>
    </w:p>
    <w:p w14:paraId="3875A9DE" w14:textId="77777777" w:rsidR="00281DC6" w:rsidRPr="00281DC6" w:rsidRDefault="00281DC6" w:rsidP="00D915F8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2010C33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66EF70D7" w14:textId="77777777" w:rsidR="00C1150F" w:rsidRDefault="00C1150F" w:rsidP="00D915F8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</w:p>
    <w:p w14:paraId="15026B24" w14:textId="1199A7C3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218A325" w14:textId="6507C358" w:rsidR="00281DC6" w:rsidRDefault="00281DC6" w:rsidP="00D01CDA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(podpis)</w:t>
      </w: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5AA58" w14:textId="77777777" w:rsidR="003104E7" w:rsidRDefault="003104E7">
      <w:r>
        <w:separator/>
      </w:r>
    </w:p>
  </w:endnote>
  <w:endnote w:type="continuationSeparator" w:id="0">
    <w:p w14:paraId="07F6F440" w14:textId="77777777" w:rsidR="003104E7" w:rsidRDefault="00310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4502" w14:textId="77777777" w:rsidR="003E2272" w:rsidRDefault="002E63E5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224D">
      <w:rPr>
        <w:rStyle w:val="Numerstrony"/>
        <w:noProof/>
      </w:rPr>
      <w:t>9</w:t>
    </w:r>
    <w:r>
      <w:rPr>
        <w:rStyle w:val="Numerstrony"/>
      </w:rPr>
      <w:fldChar w:fldCharType="end"/>
    </w:r>
  </w:p>
  <w:p w14:paraId="6519365D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D90DF" w14:textId="77777777" w:rsidR="003104E7" w:rsidRDefault="003104E7">
      <w:r>
        <w:separator/>
      </w:r>
    </w:p>
  </w:footnote>
  <w:footnote w:type="continuationSeparator" w:id="0">
    <w:p w14:paraId="384CC578" w14:textId="77777777" w:rsidR="003104E7" w:rsidRDefault="003104E7">
      <w:r>
        <w:continuationSeparator/>
      </w:r>
    </w:p>
  </w:footnote>
  <w:footnote w:id="1">
    <w:p w14:paraId="66D29630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7D88D2C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9ACB3BE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17842E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DACAC88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8A1CF" w14:textId="3AD47334" w:rsidR="003E2272" w:rsidRDefault="0066224D">
    <w:pPr>
      <w:pStyle w:val="Nagwek"/>
    </w:pPr>
    <w:r>
      <w:t>Znak sprawy: SZW/DZP/</w:t>
    </w:r>
    <w:r w:rsidR="009A5203">
      <w:t>1</w:t>
    </w:r>
    <w:r w:rsidR="00811CC9">
      <w:t>34</w:t>
    </w:r>
    <w:r w:rsidR="003E2272">
      <w:t>/202</w:t>
    </w:r>
    <w:r w:rsidR="009A5203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926380089">
    <w:abstractNumId w:val="9"/>
  </w:num>
  <w:num w:numId="2" w16cid:durableId="2082561238">
    <w:abstractNumId w:val="20"/>
  </w:num>
  <w:num w:numId="3" w16cid:durableId="928588122">
    <w:abstractNumId w:val="22"/>
  </w:num>
  <w:num w:numId="4" w16cid:durableId="1041898389">
    <w:abstractNumId w:val="5"/>
  </w:num>
  <w:num w:numId="5" w16cid:durableId="2076077661">
    <w:abstractNumId w:val="26"/>
  </w:num>
  <w:num w:numId="6" w16cid:durableId="1496066377">
    <w:abstractNumId w:val="6"/>
  </w:num>
  <w:num w:numId="7" w16cid:durableId="320813404">
    <w:abstractNumId w:val="7"/>
  </w:num>
  <w:num w:numId="8" w16cid:durableId="1607467817">
    <w:abstractNumId w:val="30"/>
  </w:num>
  <w:num w:numId="9" w16cid:durableId="1066302292">
    <w:abstractNumId w:val="4"/>
  </w:num>
  <w:num w:numId="10" w16cid:durableId="1982540107">
    <w:abstractNumId w:val="29"/>
  </w:num>
  <w:num w:numId="11" w16cid:durableId="398018772">
    <w:abstractNumId w:val="24"/>
  </w:num>
  <w:num w:numId="12" w16cid:durableId="1976640968">
    <w:abstractNumId w:val="11"/>
  </w:num>
  <w:num w:numId="13" w16cid:durableId="1259753668">
    <w:abstractNumId w:val="23"/>
  </w:num>
  <w:num w:numId="14" w16cid:durableId="834153989">
    <w:abstractNumId w:val="36"/>
  </w:num>
  <w:num w:numId="15" w16cid:durableId="471556437">
    <w:abstractNumId w:val="21"/>
  </w:num>
  <w:num w:numId="16" w16cid:durableId="196283323">
    <w:abstractNumId w:val="35"/>
  </w:num>
  <w:num w:numId="17" w16cid:durableId="425611034">
    <w:abstractNumId w:val="10"/>
  </w:num>
  <w:num w:numId="18" w16cid:durableId="1459301678">
    <w:abstractNumId w:val="15"/>
  </w:num>
  <w:num w:numId="19" w16cid:durableId="250968318">
    <w:abstractNumId w:val="33"/>
  </w:num>
  <w:num w:numId="20" w16cid:durableId="360710738">
    <w:abstractNumId w:val="1"/>
  </w:num>
  <w:num w:numId="21" w16cid:durableId="1566721040">
    <w:abstractNumId w:val="27"/>
  </w:num>
  <w:num w:numId="22" w16cid:durableId="1095516622">
    <w:abstractNumId w:val="2"/>
  </w:num>
  <w:num w:numId="23" w16cid:durableId="1259677255">
    <w:abstractNumId w:val="12"/>
  </w:num>
  <w:num w:numId="24" w16cid:durableId="397829793">
    <w:abstractNumId w:val="31"/>
  </w:num>
  <w:num w:numId="25" w16cid:durableId="1485119770">
    <w:abstractNumId w:val="8"/>
  </w:num>
  <w:num w:numId="26" w16cid:durableId="542913654">
    <w:abstractNumId w:val="14"/>
  </w:num>
  <w:num w:numId="27" w16cid:durableId="1001467959">
    <w:abstractNumId w:val="18"/>
  </w:num>
  <w:num w:numId="28" w16cid:durableId="1011177747">
    <w:abstractNumId w:val="16"/>
  </w:num>
  <w:num w:numId="29" w16cid:durableId="737433797">
    <w:abstractNumId w:val="3"/>
  </w:num>
  <w:num w:numId="30" w16cid:durableId="414786199">
    <w:abstractNumId w:val="17"/>
  </w:num>
  <w:num w:numId="31" w16cid:durableId="1170564484">
    <w:abstractNumId w:val="0"/>
  </w:num>
  <w:num w:numId="32" w16cid:durableId="1054699445">
    <w:abstractNumId w:val="25"/>
  </w:num>
  <w:num w:numId="33" w16cid:durableId="215243307">
    <w:abstractNumId w:val="19"/>
  </w:num>
  <w:num w:numId="34" w16cid:durableId="1004168454">
    <w:abstractNumId w:val="28"/>
  </w:num>
  <w:num w:numId="35" w16cid:durableId="661542490">
    <w:abstractNumId w:val="34"/>
  </w:num>
  <w:num w:numId="36" w16cid:durableId="156724516">
    <w:abstractNumId w:val="32"/>
  </w:num>
  <w:num w:numId="37" w16cid:durableId="842207313">
    <w:abstractNumId w:val="13"/>
  </w:num>
  <w:num w:numId="38" w16cid:durableId="1959750990">
    <w:abstractNumId w:val="37"/>
  </w:num>
  <w:num w:numId="39" w16cid:durableId="11528667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0B63"/>
    <w:rsid w:val="00050374"/>
    <w:rsid w:val="00052DDD"/>
    <w:rsid w:val="000572DC"/>
    <w:rsid w:val="00057F93"/>
    <w:rsid w:val="00063B6A"/>
    <w:rsid w:val="00071FE3"/>
    <w:rsid w:val="00083AA3"/>
    <w:rsid w:val="000A0964"/>
    <w:rsid w:val="000B09F8"/>
    <w:rsid w:val="000C05AA"/>
    <w:rsid w:val="000D1C69"/>
    <w:rsid w:val="00110EF3"/>
    <w:rsid w:val="00111F10"/>
    <w:rsid w:val="00135545"/>
    <w:rsid w:val="001442F8"/>
    <w:rsid w:val="00182264"/>
    <w:rsid w:val="0018410E"/>
    <w:rsid w:val="00186F95"/>
    <w:rsid w:val="00281DC6"/>
    <w:rsid w:val="002C54C1"/>
    <w:rsid w:val="002E63E5"/>
    <w:rsid w:val="0030391A"/>
    <w:rsid w:val="003104E7"/>
    <w:rsid w:val="00311C3A"/>
    <w:rsid w:val="0039528D"/>
    <w:rsid w:val="003A652F"/>
    <w:rsid w:val="003C1648"/>
    <w:rsid w:val="003E2272"/>
    <w:rsid w:val="00412A27"/>
    <w:rsid w:val="00443C09"/>
    <w:rsid w:val="00460383"/>
    <w:rsid w:val="00493BF3"/>
    <w:rsid w:val="004A2566"/>
    <w:rsid w:val="004F0198"/>
    <w:rsid w:val="00535E57"/>
    <w:rsid w:val="005A192D"/>
    <w:rsid w:val="005A70C7"/>
    <w:rsid w:val="005B4C0B"/>
    <w:rsid w:val="005D19FC"/>
    <w:rsid w:val="005F3F69"/>
    <w:rsid w:val="006014DA"/>
    <w:rsid w:val="00606D8A"/>
    <w:rsid w:val="00610E0C"/>
    <w:rsid w:val="00613B65"/>
    <w:rsid w:val="00626ED9"/>
    <w:rsid w:val="006353A3"/>
    <w:rsid w:val="00636E23"/>
    <w:rsid w:val="0066224D"/>
    <w:rsid w:val="006A0EFD"/>
    <w:rsid w:val="006B12F8"/>
    <w:rsid w:val="006B144B"/>
    <w:rsid w:val="006D760D"/>
    <w:rsid w:val="007032E2"/>
    <w:rsid w:val="007059CC"/>
    <w:rsid w:val="00710AF3"/>
    <w:rsid w:val="00740C0B"/>
    <w:rsid w:val="00757E49"/>
    <w:rsid w:val="007717C3"/>
    <w:rsid w:val="007932D2"/>
    <w:rsid w:val="007A3858"/>
    <w:rsid w:val="007E6FF3"/>
    <w:rsid w:val="00811CC9"/>
    <w:rsid w:val="00815E8E"/>
    <w:rsid w:val="00816B0C"/>
    <w:rsid w:val="00821886"/>
    <w:rsid w:val="00821F87"/>
    <w:rsid w:val="00830F9C"/>
    <w:rsid w:val="00851BC9"/>
    <w:rsid w:val="008657EA"/>
    <w:rsid w:val="00915BDC"/>
    <w:rsid w:val="00986E10"/>
    <w:rsid w:val="009A5203"/>
    <w:rsid w:val="009B4573"/>
    <w:rsid w:val="009D6537"/>
    <w:rsid w:val="00A53B23"/>
    <w:rsid w:val="00A945E1"/>
    <w:rsid w:val="00AA7E40"/>
    <w:rsid w:val="00AC5DFA"/>
    <w:rsid w:val="00AC7E78"/>
    <w:rsid w:val="00AE3969"/>
    <w:rsid w:val="00AE4735"/>
    <w:rsid w:val="00AE79F7"/>
    <w:rsid w:val="00AF61A7"/>
    <w:rsid w:val="00B16CA2"/>
    <w:rsid w:val="00B22D6B"/>
    <w:rsid w:val="00B41204"/>
    <w:rsid w:val="00B5559D"/>
    <w:rsid w:val="00BF72BF"/>
    <w:rsid w:val="00C1150F"/>
    <w:rsid w:val="00C32366"/>
    <w:rsid w:val="00C932A2"/>
    <w:rsid w:val="00CA0475"/>
    <w:rsid w:val="00CA579C"/>
    <w:rsid w:val="00CA73AF"/>
    <w:rsid w:val="00CA7C6C"/>
    <w:rsid w:val="00CB2BE7"/>
    <w:rsid w:val="00CC0F78"/>
    <w:rsid w:val="00CE51A9"/>
    <w:rsid w:val="00CF394A"/>
    <w:rsid w:val="00D01CDA"/>
    <w:rsid w:val="00D74BC1"/>
    <w:rsid w:val="00D823AB"/>
    <w:rsid w:val="00D90764"/>
    <w:rsid w:val="00D915F8"/>
    <w:rsid w:val="00DE0A8F"/>
    <w:rsid w:val="00DF0326"/>
    <w:rsid w:val="00E90381"/>
    <w:rsid w:val="00EC2082"/>
    <w:rsid w:val="00F153CC"/>
    <w:rsid w:val="00F2537A"/>
    <w:rsid w:val="00F62950"/>
    <w:rsid w:val="00F65855"/>
    <w:rsid w:val="00FE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C2835"/>
  <w15:docId w15:val="{55ED0932-FA3C-1648-8799-CAB5620B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128</TotalTime>
  <Pages>4</Pages>
  <Words>1169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40</cp:revision>
  <cp:lastPrinted>2007-10-05T06:59:00Z</cp:lastPrinted>
  <dcterms:created xsi:type="dcterms:W3CDTF">2022-05-25T07:12:00Z</dcterms:created>
  <dcterms:modified xsi:type="dcterms:W3CDTF">2025-10-20T09:59:00Z</dcterms:modified>
</cp:coreProperties>
</file>