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59407" w14:textId="622480CF" w:rsidR="005103B9" w:rsidRPr="00A90D0E" w:rsidRDefault="006676AE" w:rsidP="00C02464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0246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67CB219" w14:textId="77777777" w:rsidR="00C4103F" w:rsidRPr="0012157F" w:rsidRDefault="007118F0" w:rsidP="00C02464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8C955F5" w14:textId="77777777" w:rsidR="006676AE" w:rsidRPr="0012157F" w:rsidRDefault="007B5079" w:rsidP="00C02464">
      <w:pPr>
        <w:pStyle w:val="Tekstpodstawowy"/>
        <w:spacing w:after="0"/>
        <w:ind w:left="4111"/>
        <w:rPr>
          <w:rFonts w:ascii="Arial" w:hAnsi="Arial" w:cs="Arial"/>
        </w:rPr>
      </w:pPr>
      <w:r w:rsidRPr="007B5079">
        <w:rPr>
          <w:rFonts w:ascii="Arial" w:hAnsi="Arial" w:cs="Arial"/>
        </w:rPr>
        <w:t>SZPITAL WOJEWÓDZKI W POZNANIU</w:t>
      </w:r>
    </w:p>
    <w:p w14:paraId="2EF3488F" w14:textId="77777777" w:rsidR="006676AE" w:rsidRPr="0012157F" w:rsidRDefault="007B5079" w:rsidP="00C02464">
      <w:pPr>
        <w:pStyle w:val="Tekstpodstawowy"/>
        <w:spacing w:after="0"/>
        <w:ind w:left="4111"/>
        <w:rPr>
          <w:rFonts w:ascii="Arial" w:hAnsi="Arial" w:cs="Arial"/>
        </w:rPr>
      </w:pPr>
      <w:r w:rsidRPr="007B507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B507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6336466" w14:textId="77777777" w:rsidR="00F90CD1" w:rsidRDefault="007B5079" w:rsidP="00C02464">
      <w:pPr>
        <w:pStyle w:val="Tekstpodstawowy"/>
        <w:spacing w:after="0"/>
        <w:ind w:left="4111"/>
        <w:rPr>
          <w:rFonts w:ascii="Arial" w:hAnsi="Arial" w:cs="Arial"/>
        </w:rPr>
      </w:pPr>
      <w:r w:rsidRPr="007B507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B5079">
        <w:rPr>
          <w:rFonts w:ascii="Arial" w:hAnsi="Arial" w:cs="Arial"/>
        </w:rPr>
        <w:t>Poznań</w:t>
      </w:r>
    </w:p>
    <w:p w14:paraId="3C9F7DB6" w14:textId="77777777" w:rsidR="009169D4" w:rsidRDefault="009169D4" w:rsidP="00C0246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DA69518" w14:textId="77777777" w:rsidR="00C4103F" w:rsidRPr="002578E4" w:rsidRDefault="002578E4" w:rsidP="00C02464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AB29BBB" w14:textId="77777777" w:rsidR="002578E4" w:rsidRDefault="002578E4" w:rsidP="00C0246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87FDD68" w14:textId="77777777" w:rsidTr="0018769E">
        <w:tc>
          <w:tcPr>
            <w:tcW w:w="2800" w:type="dxa"/>
          </w:tcPr>
          <w:p w14:paraId="010CF887" w14:textId="77777777" w:rsidR="002578E4" w:rsidRPr="00A2540E" w:rsidRDefault="002578E4" w:rsidP="00C0246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9A7113B" w14:textId="77777777" w:rsidR="002578E4" w:rsidRPr="00A2540E" w:rsidRDefault="002578E4" w:rsidP="00C0246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94CFB7F" w14:textId="77777777" w:rsidR="002578E4" w:rsidRPr="00A2540E" w:rsidRDefault="002578E4" w:rsidP="00C0246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590E21" w14:textId="77777777" w:rsidR="002578E4" w:rsidRPr="00A2540E" w:rsidRDefault="002578E4" w:rsidP="00C0246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8212AA9" w14:textId="77777777" w:rsidTr="0018769E">
        <w:tc>
          <w:tcPr>
            <w:tcW w:w="2800" w:type="dxa"/>
          </w:tcPr>
          <w:p w14:paraId="3C5DBB51" w14:textId="77777777" w:rsidR="002578E4" w:rsidRPr="00A2540E" w:rsidRDefault="002578E4" w:rsidP="00C0246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2E7F8C6" w14:textId="77777777" w:rsidR="002578E4" w:rsidRPr="00A2540E" w:rsidRDefault="002578E4" w:rsidP="00C0246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3FC8C7" w14:textId="77777777" w:rsidR="002578E4" w:rsidRPr="00A2540E" w:rsidRDefault="002578E4" w:rsidP="00C0246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065614" w14:textId="77777777" w:rsidR="002578E4" w:rsidRPr="00A2540E" w:rsidRDefault="002578E4" w:rsidP="00C0246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B6E76BB" w14:textId="77777777" w:rsidR="002578E4" w:rsidRPr="002578E4" w:rsidRDefault="002578E4" w:rsidP="00C02464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B5079" w:rsidRPr="0012157F" w14:paraId="3243B48D" w14:textId="77777777" w:rsidTr="00C77240">
        <w:tc>
          <w:tcPr>
            <w:tcW w:w="9104" w:type="dxa"/>
            <w:shd w:val="clear" w:color="auto" w:fill="D9D9D9"/>
          </w:tcPr>
          <w:p w14:paraId="27CD958A" w14:textId="77777777" w:rsidR="007B5079" w:rsidRPr="0012157F" w:rsidRDefault="007B5079" w:rsidP="00C0246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EE8C0D" w14:textId="77777777" w:rsidR="007B5079" w:rsidRPr="0012157F" w:rsidRDefault="007B5079" w:rsidP="00C024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B507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B507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B507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E7F9C0D" w14:textId="77777777" w:rsidR="007B5079" w:rsidRPr="00612283" w:rsidRDefault="007B5079" w:rsidP="00C0246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0926396" w14:textId="77777777" w:rsidR="007B5079" w:rsidRPr="00612283" w:rsidRDefault="007B5079" w:rsidP="00C0246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B032232" w14:textId="77777777" w:rsidR="007B5079" w:rsidRPr="0012157F" w:rsidRDefault="007B5079" w:rsidP="00C02464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A725DA3" w14:textId="77777777" w:rsidR="00E50194" w:rsidRDefault="001F027E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033A310" w14:textId="77777777" w:rsidTr="0018769E">
        <w:tc>
          <w:tcPr>
            <w:tcW w:w="2269" w:type="dxa"/>
          </w:tcPr>
          <w:p w14:paraId="407F1CF1" w14:textId="77777777" w:rsidR="002578E4" w:rsidRPr="00A2540E" w:rsidRDefault="002578E4" w:rsidP="00C0246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7862483" w14:textId="77777777" w:rsidR="002578E4" w:rsidRPr="00A2540E" w:rsidRDefault="007B5079" w:rsidP="00C0246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507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narzędzi do zabiegów laryngologicznych, podpór bocznych do stołu operacyjnego, materacy próżniowych do pozycji bocznej, stojaków mobilnych z koszem do systemu próżniowego oraz pistoletów biopsyjnych w ramach realizacji zadania: Zakup niezbędnego sprzętu na potrzeby Bloku Operacyjnego Szpitala Wojewódzkiego w Poznaniu - 6 zadań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5079" w:rsidRPr="00A2540E" w14:paraId="7F010DF2" w14:textId="77777777" w:rsidTr="00C77240">
        <w:tc>
          <w:tcPr>
            <w:tcW w:w="2269" w:type="dxa"/>
          </w:tcPr>
          <w:p w14:paraId="78035EBF" w14:textId="77777777" w:rsidR="007B5079" w:rsidRPr="00A2540E" w:rsidRDefault="007B5079" w:rsidP="00C0246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456BF99" w14:textId="77777777" w:rsidR="007B5079" w:rsidRPr="00A2540E" w:rsidRDefault="007B5079" w:rsidP="00C0246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507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SZW/DZP/134/2025</w:t>
            </w:r>
          </w:p>
        </w:tc>
      </w:tr>
    </w:tbl>
    <w:p w14:paraId="6680F40C" w14:textId="77777777" w:rsidR="002578E4" w:rsidRDefault="002578E4" w:rsidP="00C0246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C1F695D" w14:textId="77777777" w:rsidR="00F90CD1" w:rsidRPr="0012157F" w:rsidRDefault="005434B3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B5079" w:rsidRPr="007B507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1A68894" w14:textId="77777777" w:rsidTr="00650D6C">
        <w:tc>
          <w:tcPr>
            <w:tcW w:w="9104" w:type="dxa"/>
            <w:shd w:val="clear" w:color="auto" w:fill="D9D9D9"/>
          </w:tcPr>
          <w:p w14:paraId="5C1A2266" w14:textId="77777777" w:rsidR="00E50194" w:rsidRPr="00650D6C" w:rsidRDefault="00650D6C" w:rsidP="00C0246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CD29AB1" w14:textId="77777777" w:rsidR="00C113BF" w:rsidRPr="0012157F" w:rsidRDefault="00C113BF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68534C4" w14:textId="77777777" w:rsidR="002426FF" w:rsidRPr="00A44833" w:rsidRDefault="002426FF" w:rsidP="00C02464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F463372" w14:textId="77777777" w:rsidR="00023477" w:rsidRPr="006B53D6" w:rsidRDefault="00023477" w:rsidP="00C0246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3307A00" w14:textId="77777777" w:rsidR="00023477" w:rsidRPr="00992BD8" w:rsidRDefault="00992BD8" w:rsidP="00C02464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C526D3" w14:textId="77777777" w:rsidR="00992BD8" w:rsidRPr="00992BD8" w:rsidRDefault="00992BD8" w:rsidP="00C02464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76F1170" w14:textId="77777777" w:rsidR="00023477" w:rsidRDefault="00C113BF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AFCFD01" w14:textId="77777777" w:rsidR="007A2BCB" w:rsidRDefault="00992BD8" w:rsidP="00C0246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683115D" w14:textId="77777777" w:rsidR="0011306C" w:rsidRDefault="007A2BCB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27151964" w14:textId="77777777" w:rsidR="00C02464" w:rsidRDefault="00C0246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E059FF8" w14:textId="77777777" w:rsidTr="00CD4DD1">
        <w:tc>
          <w:tcPr>
            <w:tcW w:w="9104" w:type="dxa"/>
            <w:shd w:val="clear" w:color="auto" w:fill="D9D9D9"/>
          </w:tcPr>
          <w:p w14:paraId="7D3DFC51" w14:textId="77777777" w:rsidR="0011306C" w:rsidRPr="00650D6C" w:rsidRDefault="0011306C" w:rsidP="00C0246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8D6C057" w14:textId="77777777" w:rsidR="00D2702A" w:rsidRPr="0012157F" w:rsidRDefault="004F23F7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68B448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9BE0" w14:textId="77777777" w:rsidR="00D2702A" w:rsidRPr="0012157F" w:rsidRDefault="00D2702A" w:rsidP="00C0246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1CB26" w14:textId="77777777" w:rsidR="00D2702A" w:rsidRPr="0012157F" w:rsidRDefault="00D2702A" w:rsidP="00C0246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B5079" w:rsidRPr="0012157F" w14:paraId="12B28619" w14:textId="77777777" w:rsidTr="00C772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FB837" w14:textId="77777777" w:rsidR="007B5079" w:rsidRPr="0012157F" w:rsidRDefault="007B5079" w:rsidP="00C0246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0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B0E63" w14:textId="77777777" w:rsidR="007B5079" w:rsidRPr="0012157F" w:rsidRDefault="007B5079" w:rsidP="00C0246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07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CC3E845" w14:textId="77777777" w:rsidR="007B5079" w:rsidRPr="0012157F" w:rsidRDefault="007B5079" w:rsidP="00C024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507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B5079" w:rsidRPr="0012157F" w14:paraId="12426D0D" w14:textId="77777777" w:rsidTr="00C772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F1731" w14:textId="77777777" w:rsidR="007B5079" w:rsidRPr="0012157F" w:rsidRDefault="007B5079" w:rsidP="00C0246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0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98FC9" w14:textId="77777777" w:rsidR="007B5079" w:rsidRPr="0012157F" w:rsidRDefault="007B5079" w:rsidP="00C0246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07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DCDFBD1" w14:textId="77777777" w:rsidR="007B5079" w:rsidRPr="0012157F" w:rsidRDefault="007B5079" w:rsidP="00C024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507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B5079" w:rsidRPr="0012157F" w14:paraId="2A1EDAF4" w14:textId="77777777" w:rsidTr="00C772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4366" w14:textId="77777777" w:rsidR="007B5079" w:rsidRPr="0012157F" w:rsidRDefault="007B5079" w:rsidP="00C0246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0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C51F5" w14:textId="77777777" w:rsidR="007B5079" w:rsidRPr="0012157F" w:rsidRDefault="007B5079" w:rsidP="00C0246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07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AF0FCCC" w14:textId="77777777" w:rsidR="007B5079" w:rsidRPr="0012157F" w:rsidRDefault="007B5079" w:rsidP="00C024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507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B5079" w:rsidRPr="0012157F" w14:paraId="341FAD07" w14:textId="77777777" w:rsidTr="00C772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288FF" w14:textId="77777777" w:rsidR="007B5079" w:rsidRPr="0012157F" w:rsidRDefault="007B5079" w:rsidP="00C0246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07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8DFB" w14:textId="77777777" w:rsidR="007B5079" w:rsidRPr="0012157F" w:rsidRDefault="007B5079" w:rsidP="00C0246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07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F69AD07" w14:textId="77777777" w:rsidR="007B5079" w:rsidRPr="0012157F" w:rsidRDefault="007B5079" w:rsidP="00C024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5079">
              <w:rPr>
                <w:rFonts w:ascii="Arial" w:hAnsi="Arial" w:cs="Arial"/>
                <w:sz w:val="24"/>
                <w:szCs w:val="24"/>
              </w:rPr>
              <w:t>Zamawiający nie stawia szczególnych warunków w tym zakresie..</w:t>
            </w:r>
          </w:p>
        </w:tc>
      </w:tr>
    </w:tbl>
    <w:p w14:paraId="3E3DA3F5" w14:textId="77777777" w:rsidR="00E21BB4" w:rsidRPr="0012157F" w:rsidRDefault="00257E73" w:rsidP="00C0246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DC7D39B" w14:textId="77777777" w:rsidR="00E21BB4" w:rsidRPr="00E21BB4" w:rsidRDefault="00E21BB4" w:rsidP="00C02464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60DC6D6" w14:textId="77777777" w:rsidR="00C62F57" w:rsidRDefault="00C62F57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991DE4D" w14:textId="77777777" w:rsidR="00C62F57" w:rsidRDefault="00C62F57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C0A12A8" w14:textId="77777777" w:rsidR="00721D87" w:rsidRDefault="00E21BB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97A72F9" w14:textId="77777777" w:rsidR="00721D87" w:rsidRDefault="00E21BB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999A048" w14:textId="77777777" w:rsidR="00721D87" w:rsidRPr="00721D87" w:rsidRDefault="00721D87" w:rsidP="00C02464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5A6E498" w14:textId="77777777" w:rsidR="00721D87" w:rsidRDefault="00E21BB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E9C4734" w14:textId="77777777" w:rsidR="00E21BB4" w:rsidRPr="00E21BB4" w:rsidRDefault="00E21BB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C646146" w14:textId="77777777" w:rsidR="00E21BB4" w:rsidRPr="00721D87" w:rsidRDefault="00E21BB4" w:rsidP="00C02464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1F46392" w14:textId="77777777" w:rsidR="00C62F57" w:rsidRDefault="00257E73" w:rsidP="00C0246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A060B1E" w14:textId="77777777" w:rsidTr="00CD4DD1">
        <w:tc>
          <w:tcPr>
            <w:tcW w:w="9104" w:type="dxa"/>
            <w:shd w:val="clear" w:color="auto" w:fill="D9D9D9"/>
          </w:tcPr>
          <w:p w14:paraId="179C80CE" w14:textId="77777777" w:rsidR="00BE6F04" w:rsidRPr="00650D6C" w:rsidRDefault="00E426EB" w:rsidP="00C0246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4E57C28" w14:textId="77777777" w:rsidR="00FE4E2B" w:rsidRDefault="00E426EB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B4AF838" w14:textId="77777777" w:rsidR="00C02464" w:rsidRDefault="00C0246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77A6D5" w14:textId="77777777" w:rsidR="00C02464" w:rsidRDefault="00C0246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01FDEB" w14:textId="77777777" w:rsidR="00C02464" w:rsidRDefault="00C0246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AB2A46" w14:textId="77777777" w:rsidR="00C02464" w:rsidRDefault="00C0246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770B81" w14:textId="77777777" w:rsidR="00C02464" w:rsidRDefault="00C0246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5A4E8A" w14:textId="77777777" w:rsidR="00C02464" w:rsidRPr="00E426EB" w:rsidRDefault="00C02464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05D0023" w14:textId="77777777" w:rsidTr="00847232">
        <w:tc>
          <w:tcPr>
            <w:tcW w:w="9104" w:type="dxa"/>
            <w:shd w:val="clear" w:color="auto" w:fill="D9D9D9"/>
          </w:tcPr>
          <w:p w14:paraId="72D8C07A" w14:textId="77777777" w:rsidR="00E426EB" w:rsidRPr="00650D6C" w:rsidRDefault="00E426EB" w:rsidP="00C0246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ADADCEA" w14:textId="77777777" w:rsidR="00E426EB" w:rsidRPr="0012157F" w:rsidRDefault="00E426EB" w:rsidP="00C0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59B835" w14:textId="77777777" w:rsidR="00E426EB" w:rsidRPr="00E426EB" w:rsidRDefault="00E426EB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1FC77C6" w14:textId="77777777" w:rsidR="00E426EB" w:rsidRPr="00E426EB" w:rsidRDefault="00E426EB" w:rsidP="00C0246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8BD028" w14:textId="77777777" w:rsidR="00E426EB" w:rsidRPr="00FF0EBB" w:rsidRDefault="00E426EB" w:rsidP="00C02464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7BD70B0" w14:textId="77777777" w:rsidR="00E426EB" w:rsidRPr="00E426EB" w:rsidRDefault="00E426EB" w:rsidP="00C0246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998E7D5" w14:textId="77777777" w:rsidR="00E426EB" w:rsidRPr="00FF0EBB" w:rsidRDefault="00E426EB" w:rsidP="00C02464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A028C54" w14:textId="77777777" w:rsidR="00E426EB" w:rsidRDefault="00E426EB" w:rsidP="00C024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CE43F6" w14:textId="77777777" w:rsidR="0012157F" w:rsidRPr="0012157F" w:rsidRDefault="0012157F" w:rsidP="00C0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121F36" w14:textId="77777777" w:rsidR="00524951" w:rsidRDefault="00FE4E2B" w:rsidP="00C0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4445BB8" w14:textId="77777777" w:rsidR="00524951" w:rsidRDefault="00524951" w:rsidP="00C02464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D7F7A7B" w14:textId="77777777" w:rsidR="00FE4E2B" w:rsidRPr="0012157F" w:rsidRDefault="00524951" w:rsidP="00C02464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E8ABC51" w14:textId="77777777" w:rsidR="00484F88" w:rsidRPr="0012157F" w:rsidRDefault="006D536F" w:rsidP="00C02464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89A0E" w14:textId="77777777" w:rsidR="00530F5A" w:rsidRDefault="00530F5A" w:rsidP="0038231F">
      <w:pPr>
        <w:spacing w:after="0" w:line="240" w:lineRule="auto"/>
      </w:pPr>
      <w:r>
        <w:separator/>
      </w:r>
    </w:p>
  </w:endnote>
  <w:endnote w:type="continuationSeparator" w:id="0">
    <w:p w14:paraId="7D0F9369" w14:textId="77777777" w:rsidR="00530F5A" w:rsidRDefault="00530F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36DFA" w14:textId="77777777" w:rsidR="007B5079" w:rsidRDefault="007B50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C43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D04A0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6E084" w14:textId="77777777" w:rsidR="007B5079" w:rsidRDefault="007B50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5D431" w14:textId="77777777" w:rsidR="00530F5A" w:rsidRDefault="00530F5A" w:rsidP="0038231F">
      <w:pPr>
        <w:spacing w:after="0" w:line="240" w:lineRule="auto"/>
      </w:pPr>
      <w:r>
        <w:separator/>
      </w:r>
    </w:p>
  </w:footnote>
  <w:footnote w:type="continuationSeparator" w:id="0">
    <w:p w14:paraId="622B5A9C" w14:textId="77777777" w:rsidR="00530F5A" w:rsidRDefault="00530F5A" w:rsidP="0038231F">
      <w:pPr>
        <w:spacing w:after="0" w:line="240" w:lineRule="auto"/>
      </w:pPr>
      <w:r>
        <w:continuationSeparator/>
      </w:r>
    </w:p>
  </w:footnote>
  <w:footnote w:id="1">
    <w:p w14:paraId="37CAA6C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46C831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1ED298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5EC76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6FB04" w14:textId="77777777" w:rsidR="007B5079" w:rsidRDefault="007B50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C326F" w14:textId="77777777" w:rsidR="007B5079" w:rsidRDefault="007B50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CA3A4" w14:textId="77777777" w:rsidR="007B5079" w:rsidRDefault="007B50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2709016">
    <w:abstractNumId w:val="11"/>
  </w:num>
  <w:num w:numId="2" w16cid:durableId="538709465">
    <w:abstractNumId w:val="0"/>
  </w:num>
  <w:num w:numId="3" w16cid:durableId="2047555776">
    <w:abstractNumId w:val="10"/>
  </w:num>
  <w:num w:numId="4" w16cid:durableId="1881085049">
    <w:abstractNumId w:val="13"/>
  </w:num>
  <w:num w:numId="5" w16cid:durableId="300236108">
    <w:abstractNumId w:val="12"/>
  </w:num>
  <w:num w:numId="6" w16cid:durableId="1317223176">
    <w:abstractNumId w:val="9"/>
  </w:num>
  <w:num w:numId="7" w16cid:durableId="1856769925">
    <w:abstractNumId w:val="1"/>
  </w:num>
  <w:num w:numId="8" w16cid:durableId="165366574">
    <w:abstractNumId w:val="6"/>
  </w:num>
  <w:num w:numId="9" w16cid:durableId="1761176581">
    <w:abstractNumId w:val="4"/>
  </w:num>
  <w:num w:numId="10" w16cid:durableId="1165440931">
    <w:abstractNumId w:val="7"/>
  </w:num>
  <w:num w:numId="11" w16cid:durableId="549996848">
    <w:abstractNumId w:val="5"/>
  </w:num>
  <w:num w:numId="12" w16cid:durableId="2107653287">
    <w:abstractNumId w:val="8"/>
  </w:num>
  <w:num w:numId="13" w16cid:durableId="115375466">
    <w:abstractNumId w:val="3"/>
  </w:num>
  <w:num w:numId="14" w16cid:durableId="299581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F5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0F5A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5079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2464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E3440"/>
  <w15:docId w15:val="{E632288B-581B-4E5B-87BD-D3FF5D162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762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2025-10-17T07:16:00Z</dcterms:created>
  <dcterms:modified xsi:type="dcterms:W3CDTF">2025-10-17T07:16:00Z</dcterms:modified>
</cp:coreProperties>
</file>