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4076C" w14:textId="77777777" w:rsidR="00D64136" w:rsidRPr="004F1F5B" w:rsidRDefault="004B48B4" w:rsidP="004F1F5B">
      <w:pPr>
        <w:spacing w:after="600"/>
        <w:jc w:val="right"/>
      </w:pPr>
      <w:bookmarkStart w:id="0" w:name="_Hlk53520193"/>
      <w:r w:rsidRPr="004F1F5B">
        <w:t>Poznań</w:t>
      </w:r>
      <w:r w:rsidR="00D64136" w:rsidRPr="004F1F5B">
        <w:t xml:space="preserve"> dnia: </w:t>
      </w:r>
      <w:r w:rsidRPr="004F1F5B">
        <w:t>2025-10-21</w:t>
      </w:r>
    </w:p>
    <w:p w14:paraId="28FDA229" w14:textId="77777777" w:rsidR="004B48B4" w:rsidRPr="004F1F5B" w:rsidRDefault="004B48B4" w:rsidP="004F1F5B">
      <w:pPr>
        <w:ind w:right="3969"/>
        <w:rPr>
          <w:b/>
          <w:bCs/>
        </w:rPr>
      </w:pPr>
      <w:r w:rsidRPr="004F1F5B">
        <w:rPr>
          <w:b/>
          <w:bCs/>
        </w:rPr>
        <w:t>Szpital Wojewódzki w Poznaniu</w:t>
      </w:r>
    </w:p>
    <w:p w14:paraId="2542D643" w14:textId="77777777" w:rsidR="00D64136" w:rsidRPr="004F1F5B" w:rsidRDefault="004B48B4" w:rsidP="004F1F5B">
      <w:pPr>
        <w:ind w:right="3969"/>
        <w:rPr>
          <w:b/>
          <w:bCs/>
        </w:rPr>
      </w:pPr>
      <w:r w:rsidRPr="004F1F5B">
        <w:rPr>
          <w:b/>
          <w:bCs/>
        </w:rPr>
        <w:t>Dział Zamówień Publicznych</w:t>
      </w:r>
    </w:p>
    <w:p w14:paraId="10229A3D" w14:textId="77777777" w:rsidR="00D64136" w:rsidRPr="004F1F5B" w:rsidRDefault="004B48B4" w:rsidP="004F1F5B">
      <w:pPr>
        <w:ind w:right="3969"/>
      </w:pPr>
      <w:r w:rsidRPr="004F1F5B">
        <w:t>Juraszów</w:t>
      </w:r>
      <w:r w:rsidR="00D64136" w:rsidRPr="004F1F5B">
        <w:t xml:space="preserve"> </w:t>
      </w:r>
      <w:r w:rsidRPr="004F1F5B">
        <w:t>7/19</w:t>
      </w:r>
    </w:p>
    <w:p w14:paraId="1A83DE18" w14:textId="77777777" w:rsidR="00D64136" w:rsidRPr="004F1F5B" w:rsidRDefault="004B48B4" w:rsidP="004F1F5B">
      <w:pPr>
        <w:ind w:right="3969"/>
      </w:pPr>
      <w:r w:rsidRPr="004F1F5B">
        <w:t>60-479</w:t>
      </w:r>
      <w:r w:rsidR="00D64136" w:rsidRPr="004F1F5B">
        <w:t xml:space="preserve"> </w:t>
      </w:r>
      <w:r w:rsidRPr="004F1F5B">
        <w:t>Poznań</w:t>
      </w:r>
    </w:p>
    <w:p w14:paraId="2A020B24" w14:textId="77777777" w:rsidR="009F463B" w:rsidRPr="004F1F5B" w:rsidRDefault="009F463B" w:rsidP="004F1F5B">
      <w:pPr>
        <w:tabs>
          <w:tab w:val="right" w:pos="9072"/>
        </w:tabs>
        <w:ind w:left="5670"/>
        <w:jc w:val="both"/>
        <w:rPr>
          <w:b/>
        </w:rPr>
      </w:pPr>
      <w:r w:rsidRPr="004F1F5B">
        <w:rPr>
          <w:b/>
        </w:rPr>
        <w:t>WYKONAWCY</w:t>
      </w:r>
    </w:p>
    <w:p w14:paraId="2B722D82" w14:textId="77777777" w:rsidR="00D64136" w:rsidRPr="004F1F5B" w:rsidRDefault="009F463B" w:rsidP="004F1F5B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4F1F5B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4F1F5B" w14:paraId="2A306CC9" w14:textId="77777777" w:rsidTr="005E0D0A">
        <w:tc>
          <w:tcPr>
            <w:tcW w:w="10065" w:type="dxa"/>
            <w:shd w:val="clear" w:color="auto" w:fill="F2F2F2"/>
            <w:hideMark/>
          </w:tcPr>
          <w:p w14:paraId="5648AE5D" w14:textId="77777777" w:rsidR="00D64136" w:rsidRPr="004F1F5B" w:rsidRDefault="00D64136" w:rsidP="004F1F5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4F1F5B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3D561355" w14:textId="3B514E1D" w:rsidR="00D64136" w:rsidRPr="004F1F5B" w:rsidRDefault="00D64136" w:rsidP="004F1F5B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F1F5B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4F1F5B">
              <w:rPr>
                <w:b/>
                <w:spacing w:val="50"/>
                <w:kern w:val="28"/>
                <w:sz w:val="32"/>
                <w:szCs w:val="32"/>
              </w:rPr>
              <w:t xml:space="preserve"> - II</w:t>
            </w:r>
          </w:p>
        </w:tc>
      </w:tr>
    </w:tbl>
    <w:p w14:paraId="1ECA2ABF" w14:textId="77777777" w:rsidR="00D64136" w:rsidRPr="004F1F5B" w:rsidRDefault="00D64136" w:rsidP="004F1F5B">
      <w:pPr>
        <w:keepNext/>
        <w:spacing w:after="240"/>
        <w:outlineLvl w:val="0"/>
        <w:rPr>
          <w:b/>
        </w:rPr>
      </w:pPr>
    </w:p>
    <w:p w14:paraId="4CD69F0D" w14:textId="77777777" w:rsidR="00D64136" w:rsidRPr="004F1F5B" w:rsidRDefault="00D64136" w:rsidP="004F1F5B">
      <w:pPr>
        <w:spacing w:after="120"/>
        <w:jc w:val="both"/>
        <w:rPr>
          <w:rFonts w:eastAsia="Calibri"/>
          <w:lang w:eastAsia="en-US"/>
        </w:rPr>
      </w:pPr>
      <w:r w:rsidRPr="004F1F5B">
        <w:rPr>
          <w:rFonts w:eastAsia="Calibri"/>
          <w:lang w:eastAsia="en-US"/>
        </w:rPr>
        <w:t xml:space="preserve">Dotyczy </w:t>
      </w:r>
      <w:r w:rsidRPr="004F1F5B">
        <w:t>postępowania o udzielenie zamówienia publicznego</w:t>
      </w:r>
      <w:r w:rsidRPr="004F1F5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4F1F5B" w14:paraId="495C677E" w14:textId="77777777" w:rsidTr="005E0D0A">
        <w:tc>
          <w:tcPr>
            <w:tcW w:w="2269" w:type="dxa"/>
          </w:tcPr>
          <w:p w14:paraId="60A0A25E" w14:textId="77777777" w:rsidR="00D64136" w:rsidRPr="004F1F5B" w:rsidRDefault="00D64136" w:rsidP="004F1F5B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4F1F5B">
              <w:t>Nazwa zamówienia:</w:t>
            </w:r>
          </w:p>
        </w:tc>
        <w:tc>
          <w:tcPr>
            <w:tcW w:w="6803" w:type="dxa"/>
          </w:tcPr>
          <w:p w14:paraId="0D81D887" w14:textId="77777777" w:rsidR="00D64136" w:rsidRPr="004F1F5B" w:rsidRDefault="004B48B4" w:rsidP="004F1F5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F1F5B">
              <w:rPr>
                <w:bCs/>
              </w:rPr>
              <w:t>Specjalistyczny jednorazowy sprzęt medyczny - Pracownia Kardiologii Inwazyjnej, Elektroterapii i Elektrostymulacji</w:t>
            </w:r>
          </w:p>
        </w:tc>
      </w:tr>
      <w:tr w:rsidR="004B48B4" w:rsidRPr="004F1F5B" w14:paraId="5B9236FB" w14:textId="77777777" w:rsidTr="009F1458">
        <w:tc>
          <w:tcPr>
            <w:tcW w:w="2269" w:type="dxa"/>
          </w:tcPr>
          <w:p w14:paraId="78FB2C4E" w14:textId="77777777" w:rsidR="004B48B4" w:rsidRPr="004F1F5B" w:rsidRDefault="004B48B4" w:rsidP="004F1F5B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4F1F5B">
              <w:t>Numer referencyjny:</w:t>
            </w:r>
          </w:p>
        </w:tc>
        <w:tc>
          <w:tcPr>
            <w:tcW w:w="6803" w:type="dxa"/>
          </w:tcPr>
          <w:p w14:paraId="56DF9CE1" w14:textId="77777777" w:rsidR="004B48B4" w:rsidRPr="004F1F5B" w:rsidRDefault="004B48B4" w:rsidP="004F1F5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F1F5B">
              <w:rPr>
                <w:bCs/>
              </w:rPr>
              <w:t>SZW/DZP/89/2025</w:t>
            </w:r>
          </w:p>
        </w:tc>
      </w:tr>
    </w:tbl>
    <w:p w14:paraId="135433D2" w14:textId="77777777" w:rsidR="00D64136" w:rsidRPr="004F1F5B" w:rsidRDefault="00D64136" w:rsidP="004F1F5B">
      <w:pPr>
        <w:tabs>
          <w:tab w:val="left" w:pos="708"/>
          <w:tab w:val="center" w:pos="4536"/>
          <w:tab w:val="right" w:pos="9072"/>
        </w:tabs>
      </w:pPr>
    </w:p>
    <w:p w14:paraId="2054C3B3" w14:textId="77777777" w:rsidR="004B48B4" w:rsidRPr="004F1F5B" w:rsidRDefault="00D64136" w:rsidP="004F1F5B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4F1F5B">
        <w:t xml:space="preserve">Zamawiający, </w:t>
      </w:r>
      <w:r w:rsidR="004B48B4" w:rsidRPr="004F1F5B">
        <w:rPr>
          <w:b/>
        </w:rPr>
        <w:t>Szpital Wojewódzki w Poznaniu</w:t>
      </w:r>
    </w:p>
    <w:p w14:paraId="6EE47DA5" w14:textId="77777777" w:rsidR="00D64136" w:rsidRPr="004F1F5B" w:rsidRDefault="004B48B4" w:rsidP="004F1F5B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4F1F5B">
        <w:rPr>
          <w:b/>
        </w:rPr>
        <w:t>Dział Zamówień Publicznych</w:t>
      </w:r>
      <w:r w:rsidR="00D64136" w:rsidRPr="004F1F5B">
        <w:t xml:space="preserve">, działając na podstawie art. 253 ust. 1 ustawy z dnia 11 września 2019r. Prawo zamówień publicznych </w:t>
      </w:r>
      <w:r w:rsidRPr="004F1F5B">
        <w:t>(t.j. Dz. U. z 2024 poz. 1320)</w:t>
      </w:r>
      <w:r w:rsidR="00D64136" w:rsidRPr="004F1F5B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B48B4" w:rsidRPr="004F1F5B" w14:paraId="4A2941FA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5180E" w14:textId="25B6413E" w:rsidR="004B48B4" w:rsidRPr="004F1F5B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4F1F5B">
              <w:rPr>
                <w:b/>
                <w:bCs/>
              </w:rPr>
              <w:t>Zadanie 1</w:t>
            </w:r>
          </w:p>
          <w:p w14:paraId="1468A755" w14:textId="77777777" w:rsidR="004B48B4" w:rsidRPr="004F1F5B" w:rsidRDefault="004B48B4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>Medtronic Poland sp. z o.o.</w:t>
            </w:r>
          </w:p>
          <w:p w14:paraId="0DE81DFB" w14:textId="1C9734EC" w:rsidR="004B48B4" w:rsidRPr="004F1F5B" w:rsidRDefault="004F1F5B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4B48B4" w:rsidRPr="004F1F5B">
              <w:rPr>
                <w:bCs/>
              </w:rPr>
              <w:t xml:space="preserve">Polna 11 </w:t>
            </w:r>
          </w:p>
          <w:p w14:paraId="1CD2DF35" w14:textId="77777777" w:rsidR="004B48B4" w:rsidRPr="004F1F5B" w:rsidRDefault="004B48B4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00-633 Warszawa</w:t>
            </w:r>
          </w:p>
          <w:p w14:paraId="60C9B07F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466 560.00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3484D37A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66B1B2E7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168BBEC9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674D5" w14:textId="6FD60FA8" w:rsidR="004B48B4" w:rsidRPr="004F1F5B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4F1F5B">
              <w:rPr>
                <w:b/>
                <w:bCs/>
              </w:rPr>
              <w:lastRenderedPageBreak/>
              <w:t>Zadanie 3</w:t>
            </w:r>
          </w:p>
          <w:p w14:paraId="63FCCA0C" w14:textId="77777777" w:rsidR="004B48B4" w:rsidRPr="004F1F5B" w:rsidRDefault="004B48B4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>Abbott Medical Sp. z o. o.</w:t>
            </w:r>
          </w:p>
          <w:p w14:paraId="73E010D1" w14:textId="1A557075" w:rsidR="004B48B4" w:rsidRPr="004F1F5B" w:rsidRDefault="004F1F5B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4B48B4" w:rsidRPr="004F1F5B">
              <w:rPr>
                <w:bCs/>
              </w:rPr>
              <w:t xml:space="preserve">Postępu 21B </w:t>
            </w:r>
          </w:p>
          <w:p w14:paraId="75F20654" w14:textId="77777777" w:rsidR="004B48B4" w:rsidRPr="004F1F5B" w:rsidRDefault="004B48B4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02-676 Warszawa</w:t>
            </w:r>
          </w:p>
          <w:p w14:paraId="60E9ADA3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1 812 240.00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7FB7406B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342F52E4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01560C62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A8883" w14:textId="5AC7FD10" w:rsidR="004B48B4" w:rsidRPr="004F1F5B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4F1F5B">
              <w:rPr>
                <w:b/>
                <w:bCs/>
              </w:rPr>
              <w:t>Zadanie 10</w:t>
            </w:r>
          </w:p>
          <w:p w14:paraId="34F3DAE3" w14:textId="4D89FAC0" w:rsidR="004B48B4" w:rsidRPr="004F1F5B" w:rsidRDefault="004B48B4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 xml:space="preserve">Aesculap Chifa </w:t>
            </w:r>
            <w:r w:rsidR="004F1F5B">
              <w:rPr>
                <w:b/>
              </w:rPr>
              <w:t xml:space="preserve">Sp. z o.o. </w:t>
            </w:r>
          </w:p>
          <w:p w14:paraId="0A211361" w14:textId="702027AF" w:rsidR="004B48B4" w:rsidRPr="004F1F5B" w:rsidRDefault="004F1F5B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4B48B4" w:rsidRPr="004F1F5B">
              <w:rPr>
                <w:bCs/>
              </w:rPr>
              <w:t xml:space="preserve">Tysiąclecia 14 </w:t>
            </w:r>
          </w:p>
          <w:p w14:paraId="31F12CB5" w14:textId="77777777" w:rsidR="004B48B4" w:rsidRPr="004F1F5B" w:rsidRDefault="004B48B4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64-300 Nowy Tomyśl</w:t>
            </w:r>
          </w:p>
          <w:p w14:paraId="0C4CE5A3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73 742.00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7D12556F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43647E82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432FDAA5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4EE6D" w14:textId="416569DF" w:rsidR="004B48B4" w:rsidRPr="004F1F5B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4F1F5B">
              <w:rPr>
                <w:b/>
                <w:bCs/>
              </w:rPr>
              <w:t>Zadanie 12</w:t>
            </w:r>
          </w:p>
          <w:p w14:paraId="36CBBBD8" w14:textId="3261628D" w:rsidR="004B48B4" w:rsidRPr="004F1F5B" w:rsidRDefault="004B48B4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 xml:space="preserve">BOSTON SCIENTIFIC POLSKA </w:t>
            </w:r>
            <w:r w:rsidR="004F1F5B">
              <w:rPr>
                <w:b/>
              </w:rPr>
              <w:t xml:space="preserve">Sp. z o.o. </w:t>
            </w:r>
          </w:p>
          <w:p w14:paraId="40F21BB2" w14:textId="43A48B68" w:rsidR="004B48B4" w:rsidRPr="004F1F5B" w:rsidRDefault="004F1F5B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4B48B4" w:rsidRPr="004F1F5B">
              <w:rPr>
                <w:bCs/>
              </w:rPr>
              <w:t xml:space="preserve">Al. Jana Pawła II 22 </w:t>
            </w:r>
          </w:p>
          <w:p w14:paraId="231D476B" w14:textId="33C1C417" w:rsidR="004B48B4" w:rsidRPr="004F1F5B" w:rsidRDefault="004B48B4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00</w:t>
            </w:r>
            <w:r w:rsidR="004F1F5B">
              <w:rPr>
                <w:bCs/>
              </w:rPr>
              <w:t>-</w:t>
            </w:r>
            <w:r w:rsidRPr="004F1F5B">
              <w:rPr>
                <w:bCs/>
              </w:rPr>
              <w:t>133 Warszawa</w:t>
            </w:r>
          </w:p>
          <w:p w14:paraId="35499FD9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237 600.00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648628B6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09D4C901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409AECD5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3B706" w14:textId="1A84E4BB" w:rsidR="004B48B4" w:rsidRPr="004F1F5B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4F1F5B">
              <w:rPr>
                <w:b/>
                <w:bCs/>
              </w:rPr>
              <w:t>Zadanie 13</w:t>
            </w:r>
          </w:p>
          <w:p w14:paraId="6350EAAB" w14:textId="77777777" w:rsidR="004F1F5B" w:rsidRPr="004F1F5B" w:rsidRDefault="004F1F5B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 xml:space="preserve">BOSTON SCIENTIFIC POLSKA </w:t>
            </w:r>
            <w:r>
              <w:rPr>
                <w:b/>
              </w:rPr>
              <w:t xml:space="preserve">Sp. z o.o. </w:t>
            </w:r>
          </w:p>
          <w:p w14:paraId="32478C72" w14:textId="77777777" w:rsidR="004F1F5B" w:rsidRPr="004F1F5B" w:rsidRDefault="004F1F5B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Pr="004F1F5B">
              <w:rPr>
                <w:bCs/>
              </w:rPr>
              <w:t xml:space="preserve">Al. Jana Pawła II 22 </w:t>
            </w:r>
          </w:p>
          <w:p w14:paraId="7DE3C195" w14:textId="25867EF8" w:rsidR="004F1F5B" w:rsidRPr="004F1F5B" w:rsidRDefault="004F1F5B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00</w:t>
            </w:r>
            <w:r>
              <w:rPr>
                <w:bCs/>
              </w:rPr>
              <w:t>-</w:t>
            </w:r>
            <w:r w:rsidRPr="004F1F5B">
              <w:rPr>
                <w:bCs/>
              </w:rPr>
              <w:t>133 Warszawa</w:t>
            </w:r>
          </w:p>
          <w:p w14:paraId="6F168349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265 680.00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4DB77297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11B3FA6D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3CE25176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C7AED" w14:textId="2B8C7196" w:rsidR="004B48B4" w:rsidRPr="004F1F5B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4F1F5B">
              <w:rPr>
                <w:b/>
                <w:bCs/>
              </w:rPr>
              <w:lastRenderedPageBreak/>
              <w:t>Zadanie 14</w:t>
            </w:r>
          </w:p>
          <w:p w14:paraId="45EE490E" w14:textId="77777777" w:rsidR="004F1F5B" w:rsidRPr="004F1F5B" w:rsidRDefault="004F1F5B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 xml:space="preserve">BOSTON SCIENTIFIC POLSKA </w:t>
            </w:r>
            <w:r>
              <w:rPr>
                <w:b/>
              </w:rPr>
              <w:t xml:space="preserve">Sp. z o.o. </w:t>
            </w:r>
          </w:p>
          <w:p w14:paraId="61757573" w14:textId="77777777" w:rsidR="004F1F5B" w:rsidRPr="004F1F5B" w:rsidRDefault="004F1F5B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Pr="004F1F5B">
              <w:rPr>
                <w:bCs/>
              </w:rPr>
              <w:t xml:space="preserve">Al. Jana Pawła II 22 </w:t>
            </w:r>
          </w:p>
          <w:p w14:paraId="7227B509" w14:textId="78590890" w:rsidR="004F1F5B" w:rsidRPr="004F1F5B" w:rsidRDefault="004F1F5B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00</w:t>
            </w:r>
            <w:r>
              <w:rPr>
                <w:bCs/>
              </w:rPr>
              <w:t>-</w:t>
            </w:r>
            <w:r w:rsidRPr="004F1F5B">
              <w:rPr>
                <w:bCs/>
              </w:rPr>
              <w:t>133 Warszawa</w:t>
            </w:r>
          </w:p>
          <w:p w14:paraId="2630AA6C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444 960.00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3406C1B5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024219BE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2EDECB3C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4DC9D" w14:textId="5C76F32F" w:rsidR="004B48B4" w:rsidRPr="004F1F5B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4F1F5B">
              <w:rPr>
                <w:b/>
                <w:bCs/>
              </w:rPr>
              <w:t>Zadanie 19</w:t>
            </w:r>
          </w:p>
          <w:p w14:paraId="7AF03A37" w14:textId="1D276085" w:rsidR="004B48B4" w:rsidRPr="004F1F5B" w:rsidRDefault="004B48B4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 xml:space="preserve">Agencja Naukowo-Techniczna Symico </w:t>
            </w:r>
            <w:r w:rsidR="004F1F5B">
              <w:rPr>
                <w:b/>
              </w:rPr>
              <w:t>S</w:t>
            </w:r>
            <w:r w:rsidRPr="004F1F5B">
              <w:rPr>
                <w:b/>
              </w:rPr>
              <w:t>p. z o.o.</w:t>
            </w:r>
          </w:p>
          <w:p w14:paraId="6CF63F3F" w14:textId="62656A96" w:rsidR="004B48B4" w:rsidRPr="004F1F5B" w:rsidRDefault="004F1F5B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Pr="004F1F5B">
              <w:rPr>
                <w:bCs/>
              </w:rPr>
              <w:t>Powstańców Śląskich 54a /2</w:t>
            </w:r>
          </w:p>
          <w:p w14:paraId="3DE54A0D" w14:textId="77777777" w:rsidR="004B48B4" w:rsidRPr="004F1F5B" w:rsidRDefault="004B48B4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53-333 Wrocław</w:t>
            </w:r>
          </w:p>
          <w:p w14:paraId="2056996F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11 016.00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35490075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4CA346C5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6B5EC715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448A7" w14:textId="69FC4D15" w:rsidR="004B48B4" w:rsidRPr="004F1F5B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4F1F5B">
              <w:rPr>
                <w:b/>
                <w:bCs/>
              </w:rPr>
              <w:t>Zadanie 22</w:t>
            </w:r>
          </w:p>
          <w:p w14:paraId="4214A055" w14:textId="77777777" w:rsidR="004F1F5B" w:rsidRPr="004F1F5B" w:rsidRDefault="004F1F5B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 xml:space="preserve">Agencja Naukowo-Techniczna Symico </w:t>
            </w:r>
            <w:r>
              <w:rPr>
                <w:b/>
              </w:rPr>
              <w:t>S</w:t>
            </w:r>
            <w:r w:rsidRPr="004F1F5B">
              <w:rPr>
                <w:b/>
              </w:rPr>
              <w:t>p. z o.o.</w:t>
            </w:r>
          </w:p>
          <w:p w14:paraId="2C57A376" w14:textId="77777777" w:rsidR="004F1F5B" w:rsidRPr="004F1F5B" w:rsidRDefault="004F1F5B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Pr="004F1F5B">
              <w:rPr>
                <w:bCs/>
              </w:rPr>
              <w:t>Powstańców Śląskich 54a /2</w:t>
            </w:r>
          </w:p>
          <w:p w14:paraId="3926C3C1" w14:textId="77777777" w:rsidR="004F1F5B" w:rsidRPr="004F1F5B" w:rsidRDefault="004F1F5B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53-333 Wrocław</w:t>
            </w:r>
          </w:p>
          <w:p w14:paraId="0D16E68F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18 144.00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4297B738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515CACD2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28F2DE2F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865D1" w14:textId="0F261265" w:rsidR="004B48B4" w:rsidRPr="004F1F5B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4F1F5B">
              <w:rPr>
                <w:b/>
                <w:bCs/>
              </w:rPr>
              <w:t>Zadanie 23</w:t>
            </w:r>
          </w:p>
          <w:p w14:paraId="429C7885" w14:textId="77777777" w:rsidR="004F1F5B" w:rsidRPr="004F1F5B" w:rsidRDefault="004F1F5B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 xml:space="preserve">Agencja Naukowo-Techniczna Symico </w:t>
            </w:r>
            <w:r>
              <w:rPr>
                <w:b/>
              </w:rPr>
              <w:t>S</w:t>
            </w:r>
            <w:r w:rsidRPr="004F1F5B">
              <w:rPr>
                <w:b/>
              </w:rPr>
              <w:t>p. z o.o.</w:t>
            </w:r>
          </w:p>
          <w:p w14:paraId="07C85944" w14:textId="77777777" w:rsidR="004F1F5B" w:rsidRPr="004F1F5B" w:rsidRDefault="004F1F5B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Pr="004F1F5B">
              <w:rPr>
                <w:bCs/>
              </w:rPr>
              <w:t>Powstańców Śląskich 54a /2</w:t>
            </w:r>
          </w:p>
          <w:p w14:paraId="2C153C1A" w14:textId="77777777" w:rsidR="004F1F5B" w:rsidRPr="004F1F5B" w:rsidRDefault="004F1F5B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53-333 Wrocław</w:t>
            </w:r>
          </w:p>
          <w:p w14:paraId="4962745A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159 840.00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61166AF3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3411C658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1DDF405E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27E1B" w14:textId="45AF8657" w:rsidR="004B48B4" w:rsidRPr="004F1F5B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4F1F5B">
              <w:rPr>
                <w:b/>
                <w:bCs/>
              </w:rPr>
              <w:lastRenderedPageBreak/>
              <w:t>Zadanie 24</w:t>
            </w:r>
          </w:p>
          <w:p w14:paraId="79EC7ACB" w14:textId="77777777" w:rsidR="004B48B4" w:rsidRPr="004F1F5B" w:rsidRDefault="004B48B4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>Rinores Sp. z o.o.</w:t>
            </w:r>
          </w:p>
          <w:p w14:paraId="002FA54D" w14:textId="22CAF9A9" w:rsidR="004B48B4" w:rsidRPr="004F1F5B" w:rsidRDefault="004F1F5B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4B48B4" w:rsidRPr="004F1F5B">
              <w:rPr>
                <w:bCs/>
              </w:rPr>
              <w:t xml:space="preserve">Dębicka 644 </w:t>
            </w:r>
          </w:p>
          <w:p w14:paraId="3EE52FA6" w14:textId="77777777" w:rsidR="004B48B4" w:rsidRPr="004F1F5B" w:rsidRDefault="004B48B4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35-213 Rzeszów</w:t>
            </w:r>
          </w:p>
          <w:p w14:paraId="7961C161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3 434.00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364498CE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00A6E657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5D6C7BBD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F167D" w14:textId="42BC7529" w:rsidR="004B48B4" w:rsidRPr="00380033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380033">
              <w:rPr>
                <w:b/>
                <w:bCs/>
              </w:rPr>
              <w:t>Zadanie 39</w:t>
            </w:r>
          </w:p>
          <w:p w14:paraId="32AE7FEB" w14:textId="77777777" w:rsidR="004B48B4" w:rsidRPr="004F1F5B" w:rsidRDefault="004B48B4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>Aspironix Polska Sp. z o.o.</w:t>
            </w:r>
          </w:p>
          <w:p w14:paraId="6B6E3149" w14:textId="30E6869C" w:rsidR="004B48B4" w:rsidRPr="004F1F5B" w:rsidRDefault="00380033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4B48B4" w:rsidRPr="004F1F5B">
              <w:rPr>
                <w:bCs/>
              </w:rPr>
              <w:t xml:space="preserve">Różyckiego 3 </w:t>
            </w:r>
          </w:p>
          <w:p w14:paraId="7D65B254" w14:textId="77777777" w:rsidR="004B48B4" w:rsidRPr="004F1F5B" w:rsidRDefault="004B48B4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31-324 Kraków</w:t>
            </w:r>
          </w:p>
          <w:p w14:paraId="4177479D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909 900.00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180318B2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49D72327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14EBC09E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A4D92" w14:textId="004DAB8C" w:rsidR="004B48B4" w:rsidRPr="001B0CB0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1B0CB0">
              <w:rPr>
                <w:b/>
                <w:bCs/>
              </w:rPr>
              <w:t>Zadanie 44</w:t>
            </w:r>
          </w:p>
          <w:p w14:paraId="0B6EBF32" w14:textId="207541A2" w:rsidR="004B48B4" w:rsidRPr="004F1F5B" w:rsidRDefault="004B48B4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 xml:space="preserve">Agencja Naukowo-Techniczna Symico </w:t>
            </w:r>
            <w:r w:rsidR="001B0CB0">
              <w:rPr>
                <w:b/>
              </w:rPr>
              <w:t>S</w:t>
            </w:r>
            <w:r w:rsidRPr="004F1F5B">
              <w:rPr>
                <w:b/>
              </w:rPr>
              <w:t>p. z o.o.</w:t>
            </w:r>
          </w:p>
          <w:p w14:paraId="32A99CE2" w14:textId="7F7CCCDA" w:rsidR="004B48B4" w:rsidRPr="004F1F5B" w:rsidRDefault="001B0CB0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Pr="004F1F5B">
              <w:rPr>
                <w:bCs/>
              </w:rPr>
              <w:t>Powstańców Śląskich 54a /2</w:t>
            </w:r>
          </w:p>
          <w:p w14:paraId="2FF45B07" w14:textId="77777777" w:rsidR="004B48B4" w:rsidRPr="004F1F5B" w:rsidRDefault="004B48B4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53-333 Wrocław</w:t>
            </w:r>
          </w:p>
          <w:p w14:paraId="4C54D59D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35 640.00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6D93B91B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57312F2D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7A2AA7CA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93D20" w14:textId="71CBD0FC" w:rsidR="004B48B4" w:rsidRPr="001B0CB0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1B0CB0">
              <w:rPr>
                <w:b/>
                <w:bCs/>
              </w:rPr>
              <w:t>Zadanie 45</w:t>
            </w:r>
          </w:p>
          <w:p w14:paraId="1BBAB24B" w14:textId="5E709278" w:rsidR="004B48B4" w:rsidRPr="004F1F5B" w:rsidRDefault="004B48B4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 xml:space="preserve">Agencja Naukowo-Techniczna Symico </w:t>
            </w:r>
            <w:r w:rsidR="001B0CB0">
              <w:rPr>
                <w:b/>
              </w:rPr>
              <w:t>S</w:t>
            </w:r>
            <w:r w:rsidRPr="004F1F5B">
              <w:rPr>
                <w:b/>
              </w:rPr>
              <w:t>p. z o.o.</w:t>
            </w:r>
          </w:p>
          <w:p w14:paraId="6456AD87" w14:textId="6D55534E" w:rsidR="004B48B4" w:rsidRPr="004F1F5B" w:rsidRDefault="001B0CB0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Pr="004F1F5B">
              <w:rPr>
                <w:bCs/>
              </w:rPr>
              <w:t>Powstańców Śląskich 54a /2</w:t>
            </w:r>
          </w:p>
          <w:p w14:paraId="6C4BFC6A" w14:textId="77777777" w:rsidR="004B48B4" w:rsidRPr="004F1F5B" w:rsidRDefault="004B48B4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53-333 Wrocław</w:t>
            </w:r>
          </w:p>
          <w:p w14:paraId="3A1F6FAF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415 800.00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630C6C1B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6E9C3859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1E91CFA9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B1E9F" w14:textId="1FAFF850" w:rsidR="004B48B4" w:rsidRPr="001B0CB0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1B0CB0">
              <w:rPr>
                <w:b/>
                <w:bCs/>
              </w:rPr>
              <w:lastRenderedPageBreak/>
              <w:t>Zadanie 57</w:t>
            </w:r>
          </w:p>
          <w:p w14:paraId="5D729253" w14:textId="77777777" w:rsidR="004B48B4" w:rsidRPr="004F1F5B" w:rsidRDefault="004B48B4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>Aspironix Polska Sp. z o.o.</w:t>
            </w:r>
          </w:p>
          <w:p w14:paraId="0F646ED2" w14:textId="7A894650" w:rsidR="004B48B4" w:rsidRPr="004F1F5B" w:rsidRDefault="001B0CB0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4B48B4" w:rsidRPr="004F1F5B">
              <w:rPr>
                <w:bCs/>
              </w:rPr>
              <w:t xml:space="preserve">Różyckiego 3 </w:t>
            </w:r>
          </w:p>
          <w:p w14:paraId="1AFC1AA6" w14:textId="77777777" w:rsidR="004B48B4" w:rsidRPr="004F1F5B" w:rsidRDefault="004B48B4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31-324 Kraków</w:t>
            </w:r>
          </w:p>
          <w:p w14:paraId="54971A29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311 040.00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43D37827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22B5412B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50C47E86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06A47" w14:textId="7F5B5B14" w:rsidR="004B48B4" w:rsidRPr="001B0CB0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1B0CB0">
              <w:rPr>
                <w:b/>
                <w:bCs/>
              </w:rPr>
              <w:t>Zadanie 63</w:t>
            </w:r>
          </w:p>
          <w:p w14:paraId="5F2A09E5" w14:textId="232280D4" w:rsidR="004B48B4" w:rsidRPr="004F1F5B" w:rsidRDefault="004B48B4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 xml:space="preserve">Agencja Naukowo-Techniczna Symico </w:t>
            </w:r>
            <w:r w:rsidR="001B0CB0">
              <w:rPr>
                <w:b/>
              </w:rPr>
              <w:t>S</w:t>
            </w:r>
            <w:r w:rsidRPr="004F1F5B">
              <w:rPr>
                <w:b/>
              </w:rPr>
              <w:t>p. z o.o.</w:t>
            </w:r>
          </w:p>
          <w:p w14:paraId="6ACA89CE" w14:textId="36418F4A" w:rsidR="004B48B4" w:rsidRPr="004F1F5B" w:rsidRDefault="001B0CB0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Pr="004F1F5B">
              <w:rPr>
                <w:bCs/>
              </w:rPr>
              <w:t>Powstańców Śląskich 54a /2</w:t>
            </w:r>
          </w:p>
          <w:p w14:paraId="77158816" w14:textId="77777777" w:rsidR="004B48B4" w:rsidRPr="004F1F5B" w:rsidRDefault="004B48B4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53-333 Wrocław</w:t>
            </w:r>
          </w:p>
          <w:p w14:paraId="1012B5B2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7 056.00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38D13153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4C5E17D1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7D893C54" w14:textId="77777777" w:rsidTr="004F1F5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2A615" w14:textId="0C22E141" w:rsidR="004B48B4" w:rsidRPr="001B0CB0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1B0CB0">
              <w:rPr>
                <w:b/>
                <w:bCs/>
              </w:rPr>
              <w:t>Zadanie 65</w:t>
            </w:r>
          </w:p>
          <w:p w14:paraId="6353E4A1" w14:textId="77777777" w:rsidR="001B0CB0" w:rsidRPr="004F1F5B" w:rsidRDefault="001B0CB0" w:rsidP="001B0CB0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 xml:space="preserve">Agencja Naukowo-Techniczna Symico </w:t>
            </w:r>
            <w:r>
              <w:rPr>
                <w:b/>
              </w:rPr>
              <w:t>S</w:t>
            </w:r>
            <w:r w:rsidRPr="004F1F5B">
              <w:rPr>
                <w:b/>
              </w:rPr>
              <w:t>p. z o.o.</w:t>
            </w:r>
          </w:p>
          <w:p w14:paraId="2476E33C" w14:textId="77777777" w:rsidR="001B0CB0" w:rsidRPr="004F1F5B" w:rsidRDefault="001B0CB0" w:rsidP="001B0CB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Pr="004F1F5B">
              <w:rPr>
                <w:bCs/>
              </w:rPr>
              <w:t>Powstańców Śląskich 54a /2</w:t>
            </w:r>
          </w:p>
          <w:p w14:paraId="7FF83A1A" w14:textId="77777777" w:rsidR="001B0CB0" w:rsidRPr="004F1F5B" w:rsidRDefault="001B0CB0" w:rsidP="001B0CB0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53-333 Wrocław</w:t>
            </w:r>
          </w:p>
          <w:p w14:paraId="63F5ED2C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150 120.00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6C98A5CC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371D63C5" w14:textId="77777777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4B48B4" w:rsidRPr="004F1F5B" w14:paraId="3088502B" w14:textId="77777777" w:rsidTr="004F1F5B">
        <w:trPr>
          <w:cantSplit/>
          <w:trHeight w:val="345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89BE5" w14:textId="70D9F852" w:rsidR="004B48B4" w:rsidRPr="001B0CB0" w:rsidRDefault="004B48B4" w:rsidP="004F1F5B">
            <w:pPr>
              <w:spacing w:before="120" w:after="240"/>
              <w:jc w:val="both"/>
              <w:rPr>
                <w:b/>
                <w:bCs/>
              </w:rPr>
            </w:pPr>
            <w:r w:rsidRPr="001B0CB0">
              <w:rPr>
                <w:b/>
                <w:bCs/>
              </w:rPr>
              <w:t>Zadanie 69</w:t>
            </w:r>
          </w:p>
          <w:p w14:paraId="7DB15DC7" w14:textId="77777777" w:rsidR="004B48B4" w:rsidRPr="004F1F5B" w:rsidRDefault="004B48B4" w:rsidP="004F1F5B">
            <w:pPr>
              <w:spacing w:before="60"/>
              <w:jc w:val="both"/>
              <w:rPr>
                <w:b/>
              </w:rPr>
            </w:pPr>
            <w:r w:rsidRPr="004F1F5B">
              <w:rPr>
                <w:b/>
              </w:rPr>
              <w:t>Rinores Sp. z o.o.</w:t>
            </w:r>
          </w:p>
          <w:p w14:paraId="1867A756" w14:textId="71B6D6C9" w:rsidR="004B48B4" w:rsidRPr="004F1F5B" w:rsidRDefault="001B0CB0" w:rsidP="004F1F5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4B48B4" w:rsidRPr="004F1F5B">
              <w:rPr>
                <w:bCs/>
              </w:rPr>
              <w:t xml:space="preserve">Dębicka 644 </w:t>
            </w:r>
          </w:p>
          <w:p w14:paraId="5B8B5473" w14:textId="77777777" w:rsidR="004B48B4" w:rsidRPr="004F1F5B" w:rsidRDefault="004B48B4" w:rsidP="004F1F5B">
            <w:pPr>
              <w:spacing w:after="120"/>
              <w:jc w:val="both"/>
              <w:rPr>
                <w:bCs/>
              </w:rPr>
            </w:pPr>
            <w:r w:rsidRPr="004F1F5B">
              <w:rPr>
                <w:bCs/>
              </w:rPr>
              <w:t>35-213 Rzeszów</w:t>
            </w:r>
          </w:p>
          <w:p w14:paraId="0B33A130" w14:textId="77777777" w:rsidR="004B48B4" w:rsidRPr="004F1F5B" w:rsidRDefault="004B48B4" w:rsidP="004F1F5B">
            <w:pPr>
              <w:jc w:val="both"/>
              <w:rPr>
                <w:bCs/>
              </w:rPr>
            </w:pPr>
            <w:r w:rsidRPr="004F1F5B">
              <w:t xml:space="preserve">za cenę wykonania przedmiotu zamówienia w wysokości </w:t>
            </w:r>
            <w:r w:rsidRPr="004F1F5B">
              <w:rPr>
                <w:b/>
              </w:rPr>
              <w:t>4 838.40 zł</w:t>
            </w:r>
            <w:r w:rsidRPr="004F1F5B">
              <w:t xml:space="preserve"> </w:t>
            </w:r>
            <w:r w:rsidRPr="004F1F5B">
              <w:rPr>
                <w:b/>
                <w:bCs/>
              </w:rPr>
              <w:t>brutto</w:t>
            </w:r>
            <w:r w:rsidRPr="004F1F5B">
              <w:rPr>
                <w:bCs/>
              </w:rPr>
              <w:t>.</w:t>
            </w:r>
          </w:p>
          <w:p w14:paraId="56BB6702" w14:textId="77777777" w:rsidR="004B48B4" w:rsidRPr="004F1F5B" w:rsidRDefault="004B48B4" w:rsidP="004F1F5B">
            <w:pPr>
              <w:spacing w:before="120"/>
              <w:jc w:val="both"/>
              <w:rPr>
                <w:color w:val="000000"/>
              </w:rPr>
            </w:pPr>
            <w:r w:rsidRPr="004F1F5B">
              <w:rPr>
                <w:color w:val="000000"/>
                <w:u w:val="single"/>
              </w:rPr>
              <w:t>Uzasadnienie wyboru</w:t>
            </w:r>
            <w:r w:rsidRPr="004F1F5B">
              <w:rPr>
                <w:color w:val="000000"/>
              </w:rPr>
              <w:t>:</w:t>
            </w:r>
          </w:p>
          <w:p w14:paraId="6E6B96E2" w14:textId="2F3ACECC" w:rsidR="004B48B4" w:rsidRPr="004F1F5B" w:rsidRDefault="004B48B4" w:rsidP="004F1F5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F1F5B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78784308" w14:textId="77777777" w:rsidR="00D64136" w:rsidRPr="004F1F5B" w:rsidRDefault="00D64136" w:rsidP="004F1F5B">
      <w:pPr>
        <w:spacing w:before="360" w:after="120"/>
        <w:jc w:val="both"/>
        <w:rPr>
          <w:color w:val="000000"/>
        </w:rPr>
      </w:pPr>
      <w:r w:rsidRPr="004F1F5B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4F1F5B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D64136" w:rsidRPr="004F1F5B" w14:paraId="35EE15D3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B079B3" w14:textId="77777777" w:rsidR="00D64136" w:rsidRPr="004F1F5B" w:rsidRDefault="00D64136" w:rsidP="004F1F5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4F1F5B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39A22A" w14:textId="77777777" w:rsidR="00D64136" w:rsidRPr="004F1F5B" w:rsidRDefault="00D64136" w:rsidP="004F1F5B">
            <w:pPr>
              <w:spacing w:before="120" w:after="120"/>
              <w:jc w:val="center"/>
              <w:rPr>
                <w:bCs/>
              </w:rPr>
            </w:pPr>
            <w:r w:rsidRPr="004F1F5B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0F12CD" w14:textId="77777777" w:rsidR="00D64136" w:rsidRPr="004F1F5B" w:rsidRDefault="00D64136" w:rsidP="004F1F5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4F1F5B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5131BE" w14:textId="77777777" w:rsidR="00D64136" w:rsidRPr="004F1F5B" w:rsidRDefault="00D64136" w:rsidP="004F1F5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4F1F5B">
              <w:rPr>
                <w:bCs/>
                <w:color w:val="000000"/>
              </w:rPr>
              <w:t>Razem</w:t>
            </w:r>
          </w:p>
        </w:tc>
      </w:tr>
      <w:tr w:rsidR="004B48B4" w:rsidRPr="004F1F5B" w14:paraId="4B9979D7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8044A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Zadanie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94D0B" w14:textId="2E91C48D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 xml:space="preserve">Medtronic Poland </w:t>
            </w:r>
            <w:r w:rsidR="001B0CB0">
              <w:rPr>
                <w:b/>
                <w:bCs/>
                <w:sz w:val="22"/>
                <w:szCs w:val="22"/>
              </w:rPr>
              <w:t>S</w:t>
            </w:r>
            <w:r w:rsidRPr="004F1F5B">
              <w:rPr>
                <w:b/>
                <w:bCs/>
                <w:sz w:val="22"/>
                <w:szCs w:val="22"/>
              </w:rPr>
              <w:t>p. z o.o.</w:t>
            </w:r>
          </w:p>
          <w:p w14:paraId="51ED87BF" w14:textId="0B37AF27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B48B4" w:rsidRPr="004F1F5B">
              <w:rPr>
                <w:sz w:val="22"/>
                <w:szCs w:val="22"/>
              </w:rPr>
              <w:t>Polna 11</w:t>
            </w:r>
          </w:p>
          <w:p w14:paraId="207D81AE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4BB25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C2022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183FC26B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3FD81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Zadanie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113E2" w14:textId="77777777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64E48CA8" w14:textId="3649738D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B48B4" w:rsidRPr="004F1F5B">
              <w:rPr>
                <w:sz w:val="22"/>
                <w:szCs w:val="22"/>
              </w:rPr>
              <w:t>Postępu 21B</w:t>
            </w:r>
          </w:p>
          <w:p w14:paraId="2EF4F4C8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F57C7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- 88.89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72CD6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88,89</w:t>
            </w:r>
          </w:p>
        </w:tc>
      </w:tr>
      <w:tr w:rsidR="004B48B4" w:rsidRPr="004F1F5B" w14:paraId="204E63EE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8CC93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3 - Zadanie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D1FA3" w14:textId="77777777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00E369FD" w14:textId="5F3E01F3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B48B4" w:rsidRPr="004F1F5B">
              <w:rPr>
                <w:sz w:val="22"/>
                <w:szCs w:val="22"/>
              </w:rPr>
              <w:t>Postępu 21B</w:t>
            </w:r>
          </w:p>
          <w:p w14:paraId="2F65C41D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155A8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005E2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7C87CF79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C571B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3 - Zadanie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6A91C" w14:textId="77777777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20126C38" w14:textId="4E7BBA25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B48B4" w:rsidRPr="004F1F5B">
              <w:rPr>
                <w:sz w:val="22"/>
                <w:szCs w:val="22"/>
              </w:rPr>
              <w:t>Murawa 12-18</w:t>
            </w:r>
          </w:p>
          <w:p w14:paraId="7DCE5A09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0639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- 99.03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BBC1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99,03</w:t>
            </w:r>
          </w:p>
        </w:tc>
      </w:tr>
      <w:tr w:rsidR="004B48B4" w:rsidRPr="004F1F5B" w14:paraId="3D61AA3D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38904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10 - Zadanie 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C2568" w14:textId="6B018264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 xml:space="preserve">Agencja Naukowo-Techniczna Symico </w:t>
            </w:r>
            <w:r w:rsidR="001B0CB0">
              <w:rPr>
                <w:b/>
                <w:bCs/>
                <w:sz w:val="22"/>
                <w:szCs w:val="22"/>
              </w:rPr>
              <w:t>S</w:t>
            </w:r>
            <w:r w:rsidRPr="004F1F5B">
              <w:rPr>
                <w:b/>
                <w:bCs/>
                <w:sz w:val="22"/>
                <w:szCs w:val="22"/>
              </w:rPr>
              <w:t>p. z o.o.</w:t>
            </w:r>
          </w:p>
          <w:p w14:paraId="4D740782" w14:textId="31736663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F1F5B">
              <w:rPr>
                <w:sz w:val="22"/>
                <w:szCs w:val="22"/>
              </w:rPr>
              <w:t>Powstańców Śląskich 54a/2</w:t>
            </w:r>
          </w:p>
          <w:p w14:paraId="7750E276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CB9B5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- 96.44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D43E0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96,44</w:t>
            </w:r>
          </w:p>
        </w:tc>
      </w:tr>
      <w:tr w:rsidR="004B48B4" w:rsidRPr="004F1F5B" w14:paraId="13125791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CB309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10 - Zadanie 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D480B" w14:textId="70F70AED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>Aesculap Chifa S</w:t>
            </w:r>
            <w:r w:rsidR="001B0CB0">
              <w:rPr>
                <w:b/>
                <w:bCs/>
                <w:sz w:val="22"/>
                <w:szCs w:val="22"/>
              </w:rPr>
              <w:t xml:space="preserve">p. z o.o. </w:t>
            </w:r>
          </w:p>
          <w:p w14:paraId="70C1BDC9" w14:textId="59281C1F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B48B4" w:rsidRPr="004F1F5B">
              <w:rPr>
                <w:sz w:val="22"/>
                <w:szCs w:val="22"/>
              </w:rPr>
              <w:t>Tysiąclecia 14</w:t>
            </w:r>
          </w:p>
          <w:p w14:paraId="539AC885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B83EF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15E0F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44598BE4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621BA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10 - Zadanie 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8C46D" w14:textId="77777777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33D433A2" w14:textId="17399120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B48B4" w:rsidRPr="004F1F5B">
              <w:rPr>
                <w:sz w:val="22"/>
                <w:szCs w:val="22"/>
              </w:rPr>
              <w:t>Murawa 12-18</w:t>
            </w:r>
          </w:p>
          <w:p w14:paraId="6ECDA3DE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48092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- 71.12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543DF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71,12</w:t>
            </w:r>
          </w:p>
        </w:tc>
      </w:tr>
      <w:tr w:rsidR="004B48B4" w:rsidRPr="004F1F5B" w14:paraId="2439CD88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83CD4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12 - Zadanie 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269A9" w14:textId="35D7DBA4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 xml:space="preserve">BOSTON SCIENTIFIC POLSKA </w:t>
            </w:r>
            <w:r w:rsidR="001B0CB0">
              <w:rPr>
                <w:b/>
                <w:bCs/>
                <w:sz w:val="22"/>
                <w:szCs w:val="22"/>
              </w:rPr>
              <w:t xml:space="preserve">Sp. z  o.o. </w:t>
            </w:r>
          </w:p>
          <w:p w14:paraId="346C3E4E" w14:textId="3B626A24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B48B4" w:rsidRPr="004F1F5B">
              <w:rPr>
                <w:sz w:val="22"/>
                <w:szCs w:val="22"/>
              </w:rPr>
              <w:t>Al. Jana Pawła II 22</w:t>
            </w:r>
          </w:p>
          <w:p w14:paraId="379EFBDF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00133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16311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260D7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76310C08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EA170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13 - Zadanie 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EA190" w14:textId="77777777" w:rsidR="001B0CB0" w:rsidRPr="004F1F5B" w:rsidRDefault="001B0CB0" w:rsidP="001B0CB0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 xml:space="preserve">BOSTON SCIENTIFIC POLSKA </w:t>
            </w:r>
            <w:r>
              <w:rPr>
                <w:b/>
                <w:bCs/>
                <w:sz w:val="22"/>
                <w:szCs w:val="22"/>
              </w:rPr>
              <w:t xml:space="preserve">Sp. z  o.o. </w:t>
            </w:r>
          </w:p>
          <w:p w14:paraId="0FB90634" w14:textId="77777777" w:rsidR="001B0CB0" w:rsidRPr="004F1F5B" w:rsidRDefault="001B0CB0" w:rsidP="001B0C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F1F5B">
              <w:rPr>
                <w:sz w:val="22"/>
                <w:szCs w:val="22"/>
              </w:rPr>
              <w:t>Al. Jana Pawła II 22</w:t>
            </w:r>
          </w:p>
          <w:p w14:paraId="55E25616" w14:textId="482FBA27" w:rsidR="004B48B4" w:rsidRPr="004F1F5B" w:rsidRDefault="001B0CB0" w:rsidP="001B0CB0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00133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D6541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25199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63A144E3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8A9D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14 - Zadanie 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2648F" w14:textId="77777777" w:rsidR="001B0CB0" w:rsidRPr="004F1F5B" w:rsidRDefault="001B0CB0" w:rsidP="001B0CB0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 xml:space="preserve">BOSTON SCIENTIFIC POLSKA </w:t>
            </w:r>
            <w:r>
              <w:rPr>
                <w:b/>
                <w:bCs/>
                <w:sz w:val="22"/>
                <w:szCs w:val="22"/>
              </w:rPr>
              <w:t xml:space="preserve">Sp. z  o.o. </w:t>
            </w:r>
          </w:p>
          <w:p w14:paraId="5618AEBE" w14:textId="77777777" w:rsidR="001B0CB0" w:rsidRPr="004F1F5B" w:rsidRDefault="001B0CB0" w:rsidP="001B0C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F1F5B">
              <w:rPr>
                <w:sz w:val="22"/>
                <w:szCs w:val="22"/>
              </w:rPr>
              <w:t>Al. Jana Pawła II 22</w:t>
            </w:r>
          </w:p>
          <w:p w14:paraId="47B884DF" w14:textId="0BF4A557" w:rsidR="004B48B4" w:rsidRPr="004F1F5B" w:rsidRDefault="001B0CB0" w:rsidP="001B0CB0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00133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E4A16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CF71F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4708A3BA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66F2A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19 - Zadanie 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952D0" w14:textId="77777777" w:rsidR="001B0CB0" w:rsidRPr="004F1F5B" w:rsidRDefault="001B0CB0" w:rsidP="001B0CB0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 xml:space="preserve">Agencja Naukowo-Techniczna Symico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4F1F5B">
              <w:rPr>
                <w:b/>
                <w:bCs/>
                <w:sz w:val="22"/>
                <w:szCs w:val="22"/>
              </w:rPr>
              <w:t>p. z o.o.</w:t>
            </w:r>
          </w:p>
          <w:p w14:paraId="27FAE6DB" w14:textId="77777777" w:rsidR="001B0CB0" w:rsidRPr="004F1F5B" w:rsidRDefault="001B0CB0" w:rsidP="001B0C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F1F5B">
              <w:rPr>
                <w:sz w:val="22"/>
                <w:szCs w:val="22"/>
              </w:rPr>
              <w:t>Powstańców Śląskich 54a/2</w:t>
            </w:r>
          </w:p>
          <w:p w14:paraId="46BF110E" w14:textId="5F772B9C" w:rsidR="004B48B4" w:rsidRPr="004F1F5B" w:rsidRDefault="001B0CB0" w:rsidP="001B0CB0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E28FE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7691E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2934B79D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000DC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22 - Zadanie 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ED014" w14:textId="77777777" w:rsidR="001B0CB0" w:rsidRPr="004F1F5B" w:rsidRDefault="001B0CB0" w:rsidP="001B0CB0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 xml:space="preserve">Agencja Naukowo-Techniczna Symico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4F1F5B">
              <w:rPr>
                <w:b/>
                <w:bCs/>
                <w:sz w:val="22"/>
                <w:szCs w:val="22"/>
              </w:rPr>
              <w:t>p. z o.o.</w:t>
            </w:r>
          </w:p>
          <w:p w14:paraId="1091655D" w14:textId="77777777" w:rsidR="001B0CB0" w:rsidRPr="004F1F5B" w:rsidRDefault="001B0CB0" w:rsidP="001B0C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F1F5B">
              <w:rPr>
                <w:sz w:val="22"/>
                <w:szCs w:val="22"/>
              </w:rPr>
              <w:t>Powstańców Śląskich 54a/2</w:t>
            </w:r>
          </w:p>
          <w:p w14:paraId="77C5727A" w14:textId="34EA48F3" w:rsidR="004B48B4" w:rsidRPr="004F1F5B" w:rsidRDefault="001B0CB0" w:rsidP="001B0CB0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B2E5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CEFB4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0C577B90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4D92D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23 - Zadanie 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AB6FE" w14:textId="77777777" w:rsidR="001B0CB0" w:rsidRPr="004F1F5B" w:rsidRDefault="001B0CB0" w:rsidP="001B0CB0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 xml:space="preserve">Agencja Naukowo-Techniczna Symico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4F1F5B">
              <w:rPr>
                <w:b/>
                <w:bCs/>
                <w:sz w:val="22"/>
                <w:szCs w:val="22"/>
              </w:rPr>
              <w:t>p. z o.o.</w:t>
            </w:r>
          </w:p>
          <w:p w14:paraId="15CAEA4B" w14:textId="77777777" w:rsidR="001B0CB0" w:rsidRPr="004F1F5B" w:rsidRDefault="001B0CB0" w:rsidP="001B0C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F1F5B">
              <w:rPr>
                <w:sz w:val="22"/>
                <w:szCs w:val="22"/>
              </w:rPr>
              <w:t>Powstańców Śląskich 54a/2</w:t>
            </w:r>
          </w:p>
          <w:p w14:paraId="65213FAC" w14:textId="248B05AE" w:rsidR="004B48B4" w:rsidRPr="004F1F5B" w:rsidRDefault="001B0CB0" w:rsidP="001B0CB0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4A74A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29AC0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298C2067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C058D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23 - Zadanie 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DBB94" w14:textId="77777777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4771EFF0" w14:textId="234D157E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 </w:t>
            </w:r>
            <w:r w:rsidR="004B48B4" w:rsidRPr="004F1F5B">
              <w:rPr>
                <w:sz w:val="22"/>
                <w:szCs w:val="22"/>
              </w:rPr>
              <w:t>Postępu 21B</w:t>
            </w:r>
          </w:p>
          <w:p w14:paraId="790E957D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9CB4E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- 52.86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94295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52,86</w:t>
            </w:r>
          </w:p>
        </w:tc>
      </w:tr>
      <w:tr w:rsidR="004B48B4" w:rsidRPr="004F1F5B" w14:paraId="1995C385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3D3D3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lastRenderedPageBreak/>
              <w:t>24 - Zadanie 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23FA3" w14:textId="77777777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>Rinores Sp. z o.o.</w:t>
            </w:r>
          </w:p>
          <w:p w14:paraId="69701EF6" w14:textId="54B7E456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B48B4" w:rsidRPr="004F1F5B">
              <w:rPr>
                <w:sz w:val="22"/>
                <w:szCs w:val="22"/>
              </w:rPr>
              <w:t>Dębicka 644</w:t>
            </w:r>
          </w:p>
          <w:p w14:paraId="0D60BFE7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35-213 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EB00C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49FDD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050633F3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A1E41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39 - Zadanie 39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7A1A5" w14:textId="77777777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>Aspironix Polska Sp. z o.o.</w:t>
            </w:r>
          </w:p>
          <w:p w14:paraId="5C60FE7F" w14:textId="605AF888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B48B4" w:rsidRPr="004F1F5B">
              <w:rPr>
                <w:sz w:val="22"/>
                <w:szCs w:val="22"/>
              </w:rPr>
              <w:t>Różyckiego 3</w:t>
            </w:r>
          </w:p>
          <w:p w14:paraId="101039E3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31-324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97495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5E09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37D4D396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2033B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44 - Zadanie 44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6220F" w14:textId="77777777" w:rsidR="001B0CB0" w:rsidRPr="004F1F5B" w:rsidRDefault="001B0CB0" w:rsidP="001B0CB0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 xml:space="preserve">Agencja Naukowo-Techniczna Symico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4F1F5B">
              <w:rPr>
                <w:b/>
                <w:bCs/>
                <w:sz w:val="22"/>
                <w:szCs w:val="22"/>
              </w:rPr>
              <w:t>p. z o.o.</w:t>
            </w:r>
          </w:p>
          <w:p w14:paraId="722569FF" w14:textId="77777777" w:rsidR="001B0CB0" w:rsidRPr="004F1F5B" w:rsidRDefault="001B0CB0" w:rsidP="001B0C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F1F5B">
              <w:rPr>
                <w:sz w:val="22"/>
                <w:szCs w:val="22"/>
              </w:rPr>
              <w:t>Powstańców Śląskich 54a/2</w:t>
            </w:r>
          </w:p>
          <w:p w14:paraId="2923D805" w14:textId="20603F98" w:rsidR="004B48B4" w:rsidRPr="004F1F5B" w:rsidRDefault="001B0CB0" w:rsidP="001B0CB0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2FFF9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2CA39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54F20AE1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5E406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44 - Zadanie 44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9C5C6" w14:textId="77777777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>Balton Sp. z o.o.</w:t>
            </w:r>
          </w:p>
          <w:p w14:paraId="1BB4FFB1" w14:textId="4431DEC7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B48B4" w:rsidRPr="004F1F5B">
              <w:rPr>
                <w:sz w:val="22"/>
                <w:szCs w:val="22"/>
              </w:rPr>
              <w:t>Nowy Świat 7/14</w:t>
            </w:r>
          </w:p>
          <w:p w14:paraId="09C1FD13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00-496 Warsaw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67839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- 55.00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F16FE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55,00</w:t>
            </w:r>
          </w:p>
        </w:tc>
      </w:tr>
      <w:tr w:rsidR="004B48B4" w:rsidRPr="004F1F5B" w14:paraId="3852971C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83633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44 - Zadanie 44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421E9" w14:textId="1A6F61DE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 xml:space="preserve">Procardia Medical </w:t>
            </w:r>
            <w:r w:rsidR="001B0CB0">
              <w:rPr>
                <w:b/>
                <w:bCs/>
                <w:sz w:val="22"/>
                <w:szCs w:val="22"/>
              </w:rPr>
              <w:t xml:space="preserve">Sp.z  o.o. </w:t>
            </w:r>
          </w:p>
          <w:p w14:paraId="2275CA41" w14:textId="57624ED5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B48B4" w:rsidRPr="004F1F5B">
              <w:rPr>
                <w:sz w:val="22"/>
                <w:szCs w:val="22"/>
              </w:rPr>
              <w:t>rtm. W. Pileckiego 63</w:t>
            </w:r>
          </w:p>
          <w:p w14:paraId="1BDCD497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46872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- 28.95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78ABF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28,95</w:t>
            </w:r>
          </w:p>
        </w:tc>
      </w:tr>
      <w:tr w:rsidR="004B48B4" w:rsidRPr="004F1F5B" w14:paraId="572217CF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BCFDB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45 - Zadanie 45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DE864" w14:textId="77777777" w:rsidR="001B0CB0" w:rsidRPr="004F1F5B" w:rsidRDefault="001B0CB0" w:rsidP="001B0CB0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 xml:space="preserve">Agencja Naukowo-Techniczna Symico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4F1F5B">
              <w:rPr>
                <w:b/>
                <w:bCs/>
                <w:sz w:val="22"/>
                <w:szCs w:val="22"/>
              </w:rPr>
              <w:t>p. z o.o.</w:t>
            </w:r>
          </w:p>
          <w:p w14:paraId="78193EE8" w14:textId="77777777" w:rsidR="001B0CB0" w:rsidRPr="004F1F5B" w:rsidRDefault="001B0CB0" w:rsidP="001B0C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F1F5B">
              <w:rPr>
                <w:sz w:val="22"/>
                <w:szCs w:val="22"/>
              </w:rPr>
              <w:t>Powstańców Śląskich 54a/2</w:t>
            </w:r>
          </w:p>
          <w:p w14:paraId="546F4801" w14:textId="7B8F50C6" w:rsidR="004B48B4" w:rsidRPr="004F1F5B" w:rsidRDefault="001B0CB0" w:rsidP="001B0CB0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A2821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244B2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7295587E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FCD98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57 - Zadanie 57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F1EC6" w14:textId="77777777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>Aspironix Polska Sp. z o.o.</w:t>
            </w:r>
          </w:p>
          <w:p w14:paraId="021C9AFA" w14:textId="37BD1081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B48B4" w:rsidRPr="004F1F5B">
              <w:rPr>
                <w:sz w:val="22"/>
                <w:szCs w:val="22"/>
              </w:rPr>
              <w:t>Różyckiego 3</w:t>
            </w:r>
          </w:p>
          <w:p w14:paraId="1E7224D7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31-324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C128B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01F16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4E13B62C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DCBEF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63 - Zadanie 63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27D" w14:textId="77777777" w:rsidR="001B0CB0" w:rsidRPr="004F1F5B" w:rsidRDefault="001B0CB0" w:rsidP="001B0CB0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 xml:space="preserve">Agencja Naukowo-Techniczna Symico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4F1F5B">
              <w:rPr>
                <w:b/>
                <w:bCs/>
                <w:sz w:val="22"/>
                <w:szCs w:val="22"/>
              </w:rPr>
              <w:t>p. z o.o.</w:t>
            </w:r>
          </w:p>
          <w:p w14:paraId="7F0ADF7A" w14:textId="77777777" w:rsidR="001B0CB0" w:rsidRPr="004F1F5B" w:rsidRDefault="001B0CB0" w:rsidP="001B0C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F1F5B">
              <w:rPr>
                <w:sz w:val="22"/>
                <w:szCs w:val="22"/>
              </w:rPr>
              <w:t>Powstańców Śląskich 54a/2</w:t>
            </w:r>
          </w:p>
          <w:p w14:paraId="5959213B" w14:textId="5F2C42C1" w:rsidR="004B48B4" w:rsidRPr="004F1F5B" w:rsidRDefault="001B0CB0" w:rsidP="001B0CB0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CC13B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DC462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2B26CB3B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09644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63 - Zadanie 63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19833" w14:textId="77777777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>Balton Sp. z o.o.</w:t>
            </w:r>
          </w:p>
          <w:p w14:paraId="78C8D323" w14:textId="17DFA733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B48B4" w:rsidRPr="004F1F5B">
              <w:rPr>
                <w:sz w:val="22"/>
                <w:szCs w:val="22"/>
              </w:rPr>
              <w:t>Nowy Świat 7/14</w:t>
            </w:r>
          </w:p>
          <w:p w14:paraId="4B58D43C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00-496 Warsaw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2D8A4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- 87.11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DD310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87,11</w:t>
            </w:r>
          </w:p>
        </w:tc>
      </w:tr>
      <w:tr w:rsidR="004B48B4" w:rsidRPr="004F1F5B" w14:paraId="27656840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F55AD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63 - Zadanie 63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68D04" w14:textId="77777777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>Rinores Sp. z o.o.</w:t>
            </w:r>
          </w:p>
          <w:p w14:paraId="4AAC8AA6" w14:textId="6B9029E8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B48B4" w:rsidRPr="004F1F5B">
              <w:rPr>
                <w:sz w:val="22"/>
                <w:szCs w:val="22"/>
              </w:rPr>
              <w:t>Dębicka 644</w:t>
            </w:r>
          </w:p>
          <w:p w14:paraId="584FE4FC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35-213 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079DB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- 98.99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F8605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98,99</w:t>
            </w:r>
          </w:p>
        </w:tc>
      </w:tr>
      <w:tr w:rsidR="004B48B4" w:rsidRPr="004F1F5B" w14:paraId="763FDE47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05CC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65 - Zadanie 65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773C3" w14:textId="77777777" w:rsidR="001B0CB0" w:rsidRPr="004F1F5B" w:rsidRDefault="001B0CB0" w:rsidP="001B0CB0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 xml:space="preserve">Agencja Naukowo-Techniczna Symico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4F1F5B">
              <w:rPr>
                <w:b/>
                <w:bCs/>
                <w:sz w:val="22"/>
                <w:szCs w:val="22"/>
              </w:rPr>
              <w:t>p. z o.o.</w:t>
            </w:r>
          </w:p>
          <w:p w14:paraId="3500AFA5" w14:textId="77777777" w:rsidR="001B0CB0" w:rsidRPr="004F1F5B" w:rsidRDefault="001B0CB0" w:rsidP="001B0C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F1F5B">
              <w:rPr>
                <w:sz w:val="22"/>
                <w:szCs w:val="22"/>
              </w:rPr>
              <w:t>Powstańców Śląskich 54a/2</w:t>
            </w:r>
          </w:p>
          <w:p w14:paraId="63E7BF80" w14:textId="765F226E" w:rsidR="004B48B4" w:rsidRPr="004F1F5B" w:rsidRDefault="001B0CB0" w:rsidP="001B0CB0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A742E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7EB04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  <w:tr w:rsidR="004B48B4" w:rsidRPr="004F1F5B" w14:paraId="0741DF8A" w14:textId="77777777" w:rsidTr="004F1F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F5FB0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69 - Zadanie 69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6D249" w14:textId="77777777" w:rsidR="004B48B4" w:rsidRPr="004F1F5B" w:rsidRDefault="004B48B4" w:rsidP="004F1F5B">
            <w:pPr>
              <w:rPr>
                <w:b/>
                <w:bCs/>
                <w:sz w:val="22"/>
                <w:szCs w:val="22"/>
              </w:rPr>
            </w:pPr>
            <w:r w:rsidRPr="004F1F5B">
              <w:rPr>
                <w:b/>
                <w:bCs/>
                <w:sz w:val="22"/>
                <w:szCs w:val="22"/>
              </w:rPr>
              <w:t>Rinores Sp. z o.o.</w:t>
            </w:r>
          </w:p>
          <w:p w14:paraId="76DDEAD8" w14:textId="5716D7EE" w:rsidR="004B48B4" w:rsidRPr="004F1F5B" w:rsidRDefault="001B0CB0" w:rsidP="004F1F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B48B4" w:rsidRPr="004F1F5B">
              <w:rPr>
                <w:sz w:val="22"/>
                <w:szCs w:val="22"/>
              </w:rPr>
              <w:t>Dębicka 644</w:t>
            </w:r>
          </w:p>
          <w:p w14:paraId="3A8766BE" w14:textId="77777777" w:rsidR="004B48B4" w:rsidRPr="004F1F5B" w:rsidRDefault="004B48B4" w:rsidP="004F1F5B">
            <w:pPr>
              <w:spacing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35-213 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D4DAE" w14:textId="77777777" w:rsidR="004B48B4" w:rsidRPr="004F1F5B" w:rsidRDefault="004B48B4" w:rsidP="004F1F5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9F111" w14:textId="77777777" w:rsidR="004B48B4" w:rsidRPr="004F1F5B" w:rsidRDefault="004B48B4" w:rsidP="004F1F5B">
            <w:pPr>
              <w:jc w:val="center"/>
              <w:rPr>
                <w:color w:val="000000"/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100,00</w:t>
            </w:r>
          </w:p>
        </w:tc>
      </w:tr>
    </w:tbl>
    <w:p w14:paraId="052953C1" w14:textId="77777777" w:rsidR="00D64136" w:rsidRPr="004F1F5B" w:rsidRDefault="00D64136" w:rsidP="004F1F5B">
      <w:pPr>
        <w:spacing w:before="120"/>
        <w:jc w:val="both"/>
        <w:rPr>
          <w:color w:val="000000"/>
        </w:rPr>
      </w:pPr>
    </w:p>
    <w:p w14:paraId="1D7EC372" w14:textId="77777777" w:rsidR="00D64136" w:rsidRPr="004F1F5B" w:rsidRDefault="00D64136" w:rsidP="004F1F5B">
      <w:pPr>
        <w:spacing w:after="120"/>
        <w:jc w:val="both"/>
        <w:rPr>
          <w:color w:val="000000"/>
        </w:rPr>
      </w:pPr>
      <w:r w:rsidRPr="004F1F5B">
        <w:rPr>
          <w:b/>
          <w:bCs/>
          <w:color w:val="000000"/>
        </w:rPr>
        <w:t>Informacja o wykonawcach, których oferty zostały odrzucone</w:t>
      </w:r>
      <w:r w:rsidRPr="004F1F5B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:rsidRPr="004F1F5B" w14:paraId="66B7DB7A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31CA5F6" w14:textId="77777777" w:rsidR="00D64136" w:rsidRPr="004F1F5B" w:rsidRDefault="00D64136" w:rsidP="004F1F5B">
            <w:pPr>
              <w:spacing w:before="60" w:after="60"/>
              <w:jc w:val="center"/>
              <w:rPr>
                <w:bCs/>
              </w:rPr>
            </w:pPr>
            <w:r w:rsidRPr="004F1F5B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D179507" w14:textId="77777777" w:rsidR="00D64136" w:rsidRPr="004F1F5B" w:rsidRDefault="00D64136" w:rsidP="004F1F5B">
            <w:pPr>
              <w:spacing w:before="60" w:after="60"/>
              <w:jc w:val="center"/>
              <w:rPr>
                <w:bCs/>
              </w:rPr>
            </w:pPr>
            <w:r w:rsidRPr="004F1F5B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CBCEC09" w14:textId="77777777" w:rsidR="00D64136" w:rsidRPr="004F1F5B" w:rsidRDefault="00D64136" w:rsidP="004F1F5B">
            <w:pPr>
              <w:spacing w:before="60" w:after="60"/>
              <w:jc w:val="center"/>
              <w:rPr>
                <w:bCs/>
              </w:rPr>
            </w:pPr>
            <w:r w:rsidRPr="004F1F5B">
              <w:rPr>
                <w:bCs/>
              </w:rPr>
              <w:t>Uzasadnienie odrzucenia oferty</w:t>
            </w:r>
          </w:p>
        </w:tc>
      </w:tr>
      <w:tr w:rsidR="00D64136" w:rsidRPr="004F1F5B" w14:paraId="302770CB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66BB8BA" w14:textId="77777777" w:rsidR="00D64136" w:rsidRPr="004F1F5B" w:rsidRDefault="00D64136" w:rsidP="004F1F5B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D9A9681" w14:textId="77777777" w:rsidR="00D64136" w:rsidRPr="004F1F5B" w:rsidRDefault="00D64136" w:rsidP="004F1F5B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0E8CB207" w14:textId="77777777" w:rsidR="00D64136" w:rsidRPr="004F1F5B" w:rsidRDefault="00D64136" w:rsidP="004F1F5B">
            <w:pPr>
              <w:rPr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 </w:t>
            </w:r>
          </w:p>
          <w:p w14:paraId="46965DE1" w14:textId="77777777" w:rsidR="00D64136" w:rsidRPr="004F1F5B" w:rsidRDefault="00D64136" w:rsidP="004F1F5B">
            <w:pPr>
              <w:spacing w:after="60"/>
              <w:rPr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209600" w14:textId="2266B0C3" w:rsidR="00D64136" w:rsidRPr="004F1F5B" w:rsidRDefault="00D64136" w:rsidP="001B0CB0">
            <w:pPr>
              <w:spacing w:before="120"/>
              <w:rPr>
                <w:sz w:val="22"/>
                <w:szCs w:val="22"/>
              </w:rPr>
            </w:pPr>
            <w:r w:rsidRPr="004F1F5B">
              <w:rPr>
                <w:sz w:val="22"/>
                <w:szCs w:val="22"/>
              </w:rPr>
              <w:t xml:space="preserve"> </w:t>
            </w:r>
          </w:p>
        </w:tc>
      </w:tr>
    </w:tbl>
    <w:p w14:paraId="741ED9B5" w14:textId="77777777" w:rsidR="00D64136" w:rsidRPr="004F1F5B" w:rsidRDefault="00D64136" w:rsidP="004F1F5B">
      <w:pPr>
        <w:spacing w:before="120"/>
        <w:jc w:val="both"/>
        <w:rPr>
          <w:color w:val="000000"/>
        </w:rPr>
      </w:pPr>
    </w:p>
    <w:p w14:paraId="5E92FD46" w14:textId="77777777" w:rsidR="009F0E5C" w:rsidRPr="004F1F5B" w:rsidRDefault="00D64136" w:rsidP="004F1F5B">
      <w:pPr>
        <w:spacing w:after="40"/>
        <w:jc w:val="both"/>
      </w:pPr>
      <w:r w:rsidRPr="004F1F5B">
        <w:rPr>
          <w:b/>
          <w:bCs/>
        </w:rPr>
        <w:t>Informacja o terminie zawarcia umowy</w:t>
      </w:r>
      <w:r w:rsidRPr="004F1F5B">
        <w:t>:</w:t>
      </w:r>
    </w:p>
    <w:p w14:paraId="480B3E78" w14:textId="795B512B" w:rsidR="00F960D7" w:rsidRPr="004F1F5B" w:rsidRDefault="00A029B8" w:rsidP="004F1F5B">
      <w:pPr>
        <w:spacing w:after="120"/>
        <w:jc w:val="both"/>
      </w:pPr>
      <w:r w:rsidRPr="004F1F5B">
        <w:lastRenderedPageBreak/>
        <w:t>U</w:t>
      </w:r>
      <w:r w:rsidR="00F960D7" w:rsidRPr="004F1F5B">
        <w:t>mowa w sp</w:t>
      </w:r>
      <w:r w:rsidR="004C3459" w:rsidRPr="004F1F5B">
        <w:t>r</w:t>
      </w:r>
      <w:r w:rsidR="00F960D7" w:rsidRPr="004F1F5B">
        <w:t>awie zamówienia publicznego</w:t>
      </w:r>
      <w:r w:rsidR="00D8427E" w:rsidRPr="004F1F5B">
        <w:t>, zgodnie z art. 264 ust. 1 ustawy Pzp,</w:t>
      </w:r>
      <w:r w:rsidRPr="004F1F5B">
        <w:t xml:space="preserve"> zostanie</w:t>
      </w:r>
      <w:r w:rsidR="00F960D7" w:rsidRPr="004F1F5B">
        <w:t xml:space="preserve"> zawarta,</w:t>
      </w:r>
      <w:r w:rsidRPr="004F1F5B">
        <w:t xml:space="preserve"> </w:t>
      </w:r>
      <w:r w:rsidR="00F960D7" w:rsidRPr="004F1F5B">
        <w:t xml:space="preserve">z </w:t>
      </w:r>
      <w:r w:rsidRPr="004F1F5B">
        <w:t xml:space="preserve">uwzględnieniem art. 577 ustawy Pzp, </w:t>
      </w:r>
      <w:r w:rsidR="00F960D7" w:rsidRPr="004F1F5B">
        <w:t>w terminie</w:t>
      </w:r>
      <w:r w:rsidR="00D8427E" w:rsidRPr="004F1F5B">
        <w:t xml:space="preserve"> </w:t>
      </w:r>
      <w:r w:rsidR="004B48B4" w:rsidRPr="004F1F5B">
        <w:t>nie krótszym niż 1</w:t>
      </w:r>
      <w:r w:rsidR="004F1F5B">
        <w:t>0</w:t>
      </w:r>
      <w:r w:rsidR="004B48B4" w:rsidRPr="004F1F5B">
        <w:t xml:space="preserve"> dni od dnia przesłania niniejszej informacji o wyborze najkorzystniejszej oferty.</w:t>
      </w:r>
    </w:p>
    <w:p w14:paraId="72686BD7" w14:textId="77777777" w:rsidR="00F960D7" w:rsidRPr="004F1F5B" w:rsidRDefault="00D8427E" w:rsidP="004F1F5B">
      <w:pPr>
        <w:spacing w:after="240"/>
        <w:jc w:val="both"/>
      </w:pPr>
      <w:r w:rsidRPr="004F1F5B">
        <w:t xml:space="preserve">Umowa </w:t>
      </w:r>
      <w:r w:rsidR="00F960D7" w:rsidRPr="004F1F5B">
        <w:t>w sprawie zamówienia publicznego</w:t>
      </w:r>
      <w:r w:rsidRPr="004F1F5B">
        <w:t xml:space="preserve"> może być zawarta </w:t>
      </w:r>
      <w:r w:rsidR="00F960D7" w:rsidRPr="004F1F5B">
        <w:t xml:space="preserve">przed upływem terminu, o którym mowa powyżej, jeżeli zachodzą okoliczności wymienione w </w:t>
      </w:r>
      <w:r w:rsidRPr="004F1F5B">
        <w:t>art. 264</w:t>
      </w:r>
      <w:r w:rsidR="00F960D7" w:rsidRPr="004F1F5B">
        <w:t xml:space="preserve"> ust. 2 ustawy P</w:t>
      </w:r>
      <w:r w:rsidR="004657DA" w:rsidRPr="004F1F5B">
        <w:t>zp</w:t>
      </w:r>
      <w:r w:rsidR="00F960D7" w:rsidRPr="004F1F5B">
        <w:t>.</w:t>
      </w:r>
    </w:p>
    <w:p w14:paraId="2AFE06AD" w14:textId="77777777" w:rsidR="00D64136" w:rsidRPr="004F1F5B" w:rsidRDefault="00D64136" w:rsidP="004F1F5B">
      <w:pPr>
        <w:jc w:val="both"/>
        <w:rPr>
          <w:b/>
          <w:bCs/>
        </w:rPr>
      </w:pPr>
      <w:r w:rsidRPr="004F1F5B">
        <w:rPr>
          <w:b/>
          <w:bCs/>
        </w:rPr>
        <w:t>Pouczenie</w:t>
      </w:r>
    </w:p>
    <w:p w14:paraId="6E52E027" w14:textId="77777777" w:rsidR="00F960D7" w:rsidRPr="004F1F5B" w:rsidRDefault="00D64136" w:rsidP="004F1F5B">
      <w:pPr>
        <w:spacing w:after="480"/>
        <w:jc w:val="both"/>
      </w:pPr>
      <w:r w:rsidRPr="004F1F5B">
        <w:t>Zamawiający informuje, że wobec czynności zamawiającego przysługują wykonawcom środki ochrony prawnej w terminach i zgodnie z zasadami określonymi w art. 505 – 590 ustawy Pzp</w:t>
      </w:r>
    </w:p>
    <w:bookmarkEnd w:id="0"/>
    <w:p w14:paraId="6BE03255" w14:textId="77777777" w:rsidR="00FC5F12" w:rsidRDefault="00FC5F12" w:rsidP="00FC5F12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2F7DDCB" w14:textId="77777777" w:rsidR="00FC5F12" w:rsidRDefault="00FC5F12" w:rsidP="00FC5F12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4A047269" w14:textId="77777777" w:rsidR="00FC5F12" w:rsidRDefault="00FC5F12" w:rsidP="00FC5F12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27A612CB" w14:textId="77777777" w:rsidR="00FC5F12" w:rsidRDefault="00FC5F12" w:rsidP="00FC5F12">
      <w:pPr>
        <w:ind w:left="4248"/>
        <w:jc w:val="center"/>
        <w:rPr>
          <w:vertAlign w:val="superscript"/>
        </w:rPr>
      </w:pPr>
      <w:r>
        <w:rPr>
          <w:i/>
          <w:sz w:val="22"/>
          <w:szCs w:val="22"/>
        </w:rPr>
        <w:t>Krystyna Piątkowska</w:t>
      </w:r>
    </w:p>
    <w:p w14:paraId="2B8F4505" w14:textId="3F45D682" w:rsidR="008642B3" w:rsidRPr="004F1F5B" w:rsidRDefault="008642B3" w:rsidP="004F1F5B">
      <w:pPr>
        <w:jc w:val="right"/>
        <w:rPr>
          <w:vertAlign w:val="superscript"/>
        </w:rPr>
      </w:pPr>
    </w:p>
    <w:sectPr w:rsidR="008642B3" w:rsidRPr="004F1F5B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BA35C" w14:textId="77777777" w:rsidR="00D005DC" w:rsidRDefault="00D005DC">
      <w:r>
        <w:separator/>
      </w:r>
    </w:p>
  </w:endnote>
  <w:endnote w:type="continuationSeparator" w:id="0">
    <w:p w14:paraId="6833641C" w14:textId="77777777" w:rsidR="00D005DC" w:rsidRDefault="00D00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19CFD" w14:textId="77777777" w:rsidR="004B48B4" w:rsidRDefault="004B48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E796D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2850F50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55861" w14:textId="77777777" w:rsidR="004B48B4" w:rsidRDefault="004B48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D7990" w14:textId="77777777" w:rsidR="00D005DC" w:rsidRDefault="00D005DC">
      <w:r>
        <w:separator/>
      </w:r>
    </w:p>
  </w:footnote>
  <w:footnote w:type="continuationSeparator" w:id="0">
    <w:p w14:paraId="40C1A0D7" w14:textId="77777777" w:rsidR="00D005DC" w:rsidRDefault="00D00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2589B" w14:textId="77777777" w:rsidR="004B48B4" w:rsidRDefault="004B48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3E6B8" w14:textId="77777777" w:rsidR="004B48B4" w:rsidRDefault="004B48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33A7" w14:textId="77777777" w:rsidR="004B48B4" w:rsidRDefault="004B48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5DC"/>
    <w:rsid w:val="00022322"/>
    <w:rsid w:val="00042497"/>
    <w:rsid w:val="000C1E6F"/>
    <w:rsid w:val="000E4E56"/>
    <w:rsid w:val="00185E9E"/>
    <w:rsid w:val="001A1468"/>
    <w:rsid w:val="001B0CB0"/>
    <w:rsid w:val="001B7815"/>
    <w:rsid w:val="00211A34"/>
    <w:rsid w:val="002B1E4F"/>
    <w:rsid w:val="002B6761"/>
    <w:rsid w:val="003445A0"/>
    <w:rsid w:val="00380033"/>
    <w:rsid w:val="003A0AFC"/>
    <w:rsid w:val="003B5567"/>
    <w:rsid w:val="003D611C"/>
    <w:rsid w:val="00431C0B"/>
    <w:rsid w:val="00437CAD"/>
    <w:rsid w:val="004657DA"/>
    <w:rsid w:val="004B2665"/>
    <w:rsid w:val="004B48B4"/>
    <w:rsid w:val="004C3459"/>
    <w:rsid w:val="004E324A"/>
    <w:rsid w:val="004E7234"/>
    <w:rsid w:val="004F1F5B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05DC"/>
    <w:rsid w:val="00D01E5B"/>
    <w:rsid w:val="00D04203"/>
    <w:rsid w:val="00D132B6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  <w:rsid w:val="00FC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341CB7"/>
  <w15:chartTrackingRefBased/>
  <w15:docId w15:val="{8E2153E9-B1F8-46EA-9CC8-DDE7C28B4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8</Pages>
  <Words>2031</Words>
  <Characters>10920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</cp:revision>
  <cp:lastPrinted>1899-12-31T23:00:00Z</cp:lastPrinted>
  <dcterms:created xsi:type="dcterms:W3CDTF">2025-10-21T07:31:00Z</dcterms:created>
  <dcterms:modified xsi:type="dcterms:W3CDTF">2025-10-21T10:24:00Z</dcterms:modified>
</cp:coreProperties>
</file>