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34C94" w14:textId="24B868F1" w:rsidR="00B95C96" w:rsidRPr="00A90D0E" w:rsidRDefault="00FE4F88" w:rsidP="00FE4F8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BD7D65" w14:textId="77777777" w:rsidR="00B95C96" w:rsidRPr="0012157F" w:rsidRDefault="00B95C96" w:rsidP="00FE4F8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88044F1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SZPITAL WOJEWÓDZKI W POZNANIU</w:t>
      </w:r>
    </w:p>
    <w:p w14:paraId="3BE17C56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546BBE37" w14:textId="77777777" w:rsidR="00B95C96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Poznań</w:t>
      </w:r>
    </w:p>
    <w:p w14:paraId="446D2F0E" w14:textId="77777777" w:rsidR="00B95C96" w:rsidRDefault="00B95C96" w:rsidP="00FE4F8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B2F538" w14:textId="77777777" w:rsidR="00B95C96" w:rsidRPr="00ED79A4" w:rsidRDefault="00B95C96" w:rsidP="00FE4F88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B76239D" w14:textId="77777777" w:rsidR="00B95C96" w:rsidRDefault="00B95C96" w:rsidP="00FE4F8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E2CCA06" w14:textId="77777777" w:rsidTr="006C3667">
        <w:tc>
          <w:tcPr>
            <w:tcW w:w="2800" w:type="dxa"/>
          </w:tcPr>
          <w:p w14:paraId="4E40EF56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C2AA403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E2E4E6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743547" w14:textId="77777777" w:rsidR="00B95C96" w:rsidRPr="00A2540E" w:rsidRDefault="00B95C96" w:rsidP="00FE4F8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03EDA13" w14:textId="77777777" w:rsidTr="006C3667">
        <w:tc>
          <w:tcPr>
            <w:tcW w:w="2800" w:type="dxa"/>
          </w:tcPr>
          <w:p w14:paraId="374F0AF1" w14:textId="77777777" w:rsidR="00B95C96" w:rsidRPr="00A2540E" w:rsidRDefault="00B95C96" w:rsidP="00FE4F8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639351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78D79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9B4F53" w14:textId="77777777" w:rsidR="00B95C96" w:rsidRPr="00A2540E" w:rsidRDefault="00B95C96" w:rsidP="00FE4F8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40EA36" w14:textId="77777777" w:rsidR="00484F88" w:rsidRPr="00B95C96" w:rsidRDefault="00484F88" w:rsidP="00FE4F88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38E8" w:rsidRPr="0012157F" w14:paraId="39A48A14" w14:textId="77777777" w:rsidTr="00060768">
        <w:tc>
          <w:tcPr>
            <w:tcW w:w="9104" w:type="dxa"/>
            <w:shd w:val="clear" w:color="auto" w:fill="D9D9D9"/>
          </w:tcPr>
          <w:p w14:paraId="6365F541" w14:textId="77777777" w:rsidR="007238E8" w:rsidRPr="0012157F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7E9E12" w14:textId="77777777" w:rsidR="007238E8" w:rsidRPr="00094F76" w:rsidRDefault="007238E8" w:rsidP="00FE4F8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238E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38E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38E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983021C" w14:textId="77777777" w:rsidR="007238E8" w:rsidRPr="0017574D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F4E9C0" w14:textId="77777777" w:rsidR="007238E8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BB85514" w14:textId="77777777" w:rsidR="007238E8" w:rsidRPr="002C3302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851E260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667728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D76CD8" w14:textId="77777777" w:rsidTr="006C3667">
        <w:tc>
          <w:tcPr>
            <w:tcW w:w="2269" w:type="dxa"/>
          </w:tcPr>
          <w:p w14:paraId="0DF62428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D5D84A" w14:textId="6FC07D20" w:rsidR="00B95C96" w:rsidRPr="00A2540E" w:rsidRDefault="002128D1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28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Odczynniki do oznaczeń biochemicznych i immunochemicznych oraz do genetycznej diagnostyki mikrobiologicznej wraz z dzierżawą analizatorów</w:t>
            </w:r>
          </w:p>
        </w:tc>
      </w:tr>
      <w:tr w:rsidR="007238E8" w:rsidRPr="00A2540E" w14:paraId="2A130A5E" w14:textId="77777777" w:rsidTr="00060768">
        <w:tc>
          <w:tcPr>
            <w:tcW w:w="2269" w:type="dxa"/>
          </w:tcPr>
          <w:p w14:paraId="17776BC5" w14:textId="77777777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6E1B1D" w14:textId="6B4F7A19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2128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131</w:t>
            </w: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37818207" w14:textId="77777777" w:rsidR="00B95C96" w:rsidRPr="00FA3E7B" w:rsidRDefault="00B95C96" w:rsidP="00FE4F8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E662420" w14:textId="77777777" w:rsidR="004115BC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238E8" w:rsidRPr="007238E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84DACF" w14:textId="77777777" w:rsidR="002A4E3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6CB025B" w14:textId="77777777" w:rsidR="00602087" w:rsidRDefault="00886689" w:rsidP="00FE4F88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2617A8" w14:textId="77777777" w:rsidR="00697361" w:rsidRDefault="00602087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1663D28" w14:textId="77777777" w:rsidR="00697361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A44F90D" w14:textId="77777777" w:rsidR="001B16D9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3135989" w14:textId="77777777" w:rsidR="00023477" w:rsidRPr="008D05ED" w:rsidRDefault="00023477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85ED99A" w14:textId="77777777" w:rsidR="004115B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9CEB418" w14:textId="77777777" w:rsidR="00743884" w:rsidRDefault="00743884" w:rsidP="00FE4F88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9E0040B" w14:textId="77777777" w:rsidR="00743884" w:rsidRDefault="00C01B29" w:rsidP="00FE4F88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207CF44" w14:textId="77777777" w:rsidR="000B3481" w:rsidRDefault="000B3481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0A76987" w14:textId="77777777" w:rsidR="000B3481" w:rsidRPr="00743884" w:rsidRDefault="000B3481" w:rsidP="00FE4F8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1882368" w14:textId="77777777" w:rsidR="00C62F57" w:rsidRDefault="00992BD8" w:rsidP="00FE4F8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C30B91" w14:textId="77777777" w:rsidR="00FA3E7B" w:rsidRDefault="00FA3E7B" w:rsidP="00FE4F88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B9FC21F" w14:textId="77777777" w:rsidR="00FE4E2B" w:rsidRDefault="00E426EB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B7E990" w14:textId="77777777" w:rsidTr="006C3667">
        <w:tc>
          <w:tcPr>
            <w:tcW w:w="2660" w:type="dxa"/>
          </w:tcPr>
          <w:p w14:paraId="5AE6F04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9BFB60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078531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28D712F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3BDD6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A8D31E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38E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387ED9D" w14:textId="77777777" w:rsidR="00484F88" w:rsidRPr="0012157F" w:rsidRDefault="00484F88" w:rsidP="00FE4F8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B5E72" w14:textId="77777777" w:rsidR="009B48DF" w:rsidRDefault="009B48DF" w:rsidP="0038231F">
      <w:pPr>
        <w:spacing w:after="0" w:line="240" w:lineRule="auto"/>
      </w:pPr>
      <w:r>
        <w:separator/>
      </w:r>
    </w:p>
  </w:endnote>
  <w:endnote w:type="continuationSeparator" w:id="0">
    <w:p w14:paraId="32AE694D" w14:textId="77777777" w:rsidR="009B48DF" w:rsidRDefault="009B48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4DE7A" w14:textId="77777777" w:rsidR="007238E8" w:rsidRDefault="007238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46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A6BE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64A9" w14:textId="77777777" w:rsidR="007238E8" w:rsidRDefault="007238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7F17F" w14:textId="77777777" w:rsidR="009B48DF" w:rsidRDefault="009B48DF" w:rsidP="0038231F">
      <w:pPr>
        <w:spacing w:after="0" w:line="240" w:lineRule="auto"/>
      </w:pPr>
      <w:r>
        <w:separator/>
      </w:r>
    </w:p>
  </w:footnote>
  <w:footnote w:type="continuationSeparator" w:id="0">
    <w:p w14:paraId="0886238A" w14:textId="77777777" w:rsidR="009B48DF" w:rsidRDefault="009B48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358D1" w14:textId="77777777" w:rsidR="007238E8" w:rsidRDefault="007238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7B34" w14:textId="77777777" w:rsidR="007238E8" w:rsidRDefault="007238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E5BC" w14:textId="77777777" w:rsidR="007238E8" w:rsidRDefault="007238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113724">
    <w:abstractNumId w:val="12"/>
  </w:num>
  <w:num w:numId="2" w16cid:durableId="760680646">
    <w:abstractNumId w:val="0"/>
  </w:num>
  <w:num w:numId="3" w16cid:durableId="864097772">
    <w:abstractNumId w:val="11"/>
  </w:num>
  <w:num w:numId="4" w16cid:durableId="1156531483">
    <w:abstractNumId w:val="16"/>
  </w:num>
  <w:num w:numId="5" w16cid:durableId="1882133546">
    <w:abstractNumId w:val="13"/>
  </w:num>
  <w:num w:numId="6" w16cid:durableId="915894045">
    <w:abstractNumId w:val="10"/>
  </w:num>
  <w:num w:numId="7" w16cid:durableId="2071882808">
    <w:abstractNumId w:val="1"/>
  </w:num>
  <w:num w:numId="8" w16cid:durableId="30082770">
    <w:abstractNumId w:val="6"/>
  </w:num>
  <w:num w:numId="9" w16cid:durableId="1192642637">
    <w:abstractNumId w:val="4"/>
  </w:num>
  <w:num w:numId="10" w16cid:durableId="1863123553">
    <w:abstractNumId w:val="7"/>
  </w:num>
  <w:num w:numId="11" w16cid:durableId="1875147733">
    <w:abstractNumId w:val="5"/>
  </w:num>
  <w:num w:numId="12" w16cid:durableId="1806461816">
    <w:abstractNumId w:val="9"/>
  </w:num>
  <w:num w:numId="13" w16cid:durableId="959187701">
    <w:abstractNumId w:val="3"/>
  </w:num>
  <w:num w:numId="14" w16cid:durableId="450167007">
    <w:abstractNumId w:val="2"/>
  </w:num>
  <w:num w:numId="15" w16cid:durableId="521632516">
    <w:abstractNumId w:val="15"/>
  </w:num>
  <w:num w:numId="16" w16cid:durableId="402796207">
    <w:abstractNumId w:val="8"/>
  </w:num>
  <w:num w:numId="17" w16cid:durableId="8390056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28D1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6692"/>
    <w:rsid w:val="007101DC"/>
    <w:rsid w:val="007104AC"/>
    <w:rsid w:val="00710937"/>
    <w:rsid w:val="007118F0"/>
    <w:rsid w:val="00715B48"/>
    <w:rsid w:val="00721D87"/>
    <w:rsid w:val="007238E8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4725C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48D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283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E4F88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35634"/>
  <w15:docId w15:val="{642FD132-4E25-419E-A3AC-7A6E83BC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432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4</cp:revision>
  <cp:lastPrinted>2016-07-26T10:32:00Z</cp:lastPrinted>
  <dcterms:created xsi:type="dcterms:W3CDTF">2025-05-27T07:17:00Z</dcterms:created>
  <dcterms:modified xsi:type="dcterms:W3CDTF">2025-10-16T08:02:00Z</dcterms:modified>
</cp:coreProperties>
</file>