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963E07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963E0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63E07">
        <w:rPr>
          <w:rFonts w:ascii="Arial Narrow" w:hAnsi="Arial Narrow" w:cs="Arial"/>
          <w:bCs/>
          <w:i w:val="0"/>
          <w:szCs w:val="24"/>
        </w:rPr>
        <w:t>4</w:t>
      </w:r>
      <w:r w:rsidR="007666D6" w:rsidRPr="00963E07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963E07" w:rsidTr="00467CA2">
        <w:tc>
          <w:tcPr>
            <w:tcW w:w="2800" w:type="dxa"/>
            <w:shd w:val="clear" w:color="auto" w:fill="auto"/>
          </w:tcPr>
          <w:p w:rsidR="00D520D3" w:rsidRPr="00963E07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63E07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963E0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963E0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963E0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63E0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963E07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63E0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63E0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63E0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963E07" w:rsidTr="00467CA2">
        <w:tc>
          <w:tcPr>
            <w:tcW w:w="2800" w:type="dxa"/>
            <w:shd w:val="clear" w:color="auto" w:fill="auto"/>
          </w:tcPr>
          <w:p w:rsidR="00D520D3" w:rsidRPr="00963E07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63E0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963E0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963E0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63E0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963E07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63E0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63E07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963E0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963E07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963E0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963E0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963E07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963E0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963E07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963E07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963E07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963E0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63E0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963E0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963E07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963E0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963E07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963E07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376A6B" w:rsidRPr="00963E07">
        <w:rPr>
          <w:rFonts w:ascii="Arial Narrow" w:hAnsi="Arial Narrow" w:cs="Arial"/>
          <w:sz w:val="24"/>
          <w:szCs w:val="24"/>
        </w:rPr>
        <w:t>(</w:t>
      </w:r>
      <w:proofErr w:type="spellStart"/>
      <w:r w:rsidR="00376A6B" w:rsidRPr="00963E07">
        <w:rPr>
          <w:rFonts w:ascii="Arial Narrow" w:hAnsi="Arial Narrow" w:cs="Arial"/>
          <w:sz w:val="24"/>
          <w:szCs w:val="24"/>
        </w:rPr>
        <w:t>t.j</w:t>
      </w:r>
      <w:proofErr w:type="spellEnd"/>
      <w:r w:rsidR="00376A6B" w:rsidRPr="00963E07">
        <w:rPr>
          <w:rFonts w:ascii="Arial Narrow" w:hAnsi="Arial Narrow" w:cs="Arial"/>
          <w:sz w:val="24"/>
          <w:szCs w:val="24"/>
        </w:rPr>
        <w:t>. Dz. U. z 2024 poz. 1320)</w:t>
      </w:r>
      <w:r w:rsidR="00E27ABB" w:rsidRPr="00963E0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963E0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963E0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963E0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963E0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963E07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963E07" w:rsidTr="00467CA2">
        <w:tc>
          <w:tcPr>
            <w:tcW w:w="2269" w:type="dxa"/>
            <w:shd w:val="clear" w:color="auto" w:fill="auto"/>
          </w:tcPr>
          <w:p w:rsidR="00D520D3" w:rsidRPr="00963E07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63E0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963E07" w:rsidRDefault="00376A6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63E0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eksploatacyjnych i drobnego sprzętu do aparatury medycznej na okres 24 miesięcy</w:t>
            </w:r>
            <w:r w:rsidR="00D520D3" w:rsidRPr="00963E0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76A6B" w:rsidRPr="00963E07" w:rsidTr="00A07033">
        <w:tc>
          <w:tcPr>
            <w:tcW w:w="2269" w:type="dxa"/>
            <w:shd w:val="clear" w:color="auto" w:fill="auto"/>
          </w:tcPr>
          <w:p w:rsidR="00376A6B" w:rsidRPr="00963E07" w:rsidRDefault="00376A6B" w:rsidP="00A0703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63E0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76A6B" w:rsidRPr="00963E07" w:rsidRDefault="00376A6B" w:rsidP="00A0703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63E0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109/2025</w:t>
            </w:r>
          </w:p>
        </w:tc>
      </w:tr>
    </w:tbl>
    <w:p w:rsidR="00DC652A" w:rsidRPr="00963E07" w:rsidRDefault="00376A6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63E0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963E07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963E0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63E0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963E0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963E07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963E07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963E07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963E0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963E0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63E07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963E0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63E0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963E0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963E07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963E07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963E07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963E0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963E0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963E0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63E0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963E0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963E07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963E0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63E07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963E07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963E07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963E07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963E07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963E0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963E07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963E0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963E0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963E0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63E07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963E0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963E0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963E0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63E07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963E0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963E07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963E0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63E0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963E0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963E0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963E07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963E07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963E0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963E07" w:rsidTr="00467CA2">
        <w:tc>
          <w:tcPr>
            <w:tcW w:w="2660" w:type="dxa"/>
            <w:shd w:val="clear" w:color="auto" w:fill="auto"/>
          </w:tcPr>
          <w:p w:rsidR="00D520D3" w:rsidRPr="00963E0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963E0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63E0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963E07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63E0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963E0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963E0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63E0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963E07" w:rsidRDefault="00D520D3" w:rsidP="00376A6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63E0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76A6B" w:rsidRPr="00963E0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963E0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963E0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963E0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963E0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963E07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5E77" w:rsidRDefault="00925E77" w:rsidP="00025386">
      <w:pPr>
        <w:spacing w:after="0" w:line="240" w:lineRule="auto"/>
      </w:pPr>
      <w:r>
        <w:separator/>
      </w:r>
    </w:p>
  </w:endnote>
  <w:endnote w:type="continuationSeparator" w:id="1">
    <w:p w:rsidR="00925E77" w:rsidRDefault="00925E7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A6B" w:rsidRDefault="00376A6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3E0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3E0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A6B" w:rsidRDefault="00376A6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5E77" w:rsidRDefault="00925E77" w:rsidP="00025386">
      <w:pPr>
        <w:spacing w:after="0" w:line="240" w:lineRule="auto"/>
      </w:pPr>
      <w:r>
        <w:separator/>
      </w:r>
    </w:p>
  </w:footnote>
  <w:footnote w:type="continuationSeparator" w:id="1">
    <w:p w:rsidR="00925E77" w:rsidRDefault="00925E7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A6B" w:rsidRDefault="00376A6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A6B" w:rsidRDefault="00376A6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A6B" w:rsidRDefault="00376A6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6A6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76A6B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25E77"/>
    <w:rsid w:val="0093388F"/>
    <w:rsid w:val="00963E07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290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2025-10-21T09:48:00Z</dcterms:created>
  <dcterms:modified xsi:type="dcterms:W3CDTF">2025-10-21T09:48:00Z</dcterms:modified>
</cp:coreProperties>
</file>