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815C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223F9" w:rsidRPr="008815C5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8815C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815C5" w:rsidTr="00D62E6E">
        <w:tc>
          <w:tcPr>
            <w:tcW w:w="2800" w:type="dxa"/>
            <w:shd w:val="clear" w:color="auto" w:fill="auto"/>
          </w:tcPr>
          <w:p w:rsidR="00D62E6E" w:rsidRPr="008815C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15C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815C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815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815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815C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815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815C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815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815C5" w:rsidTr="00D62E6E">
        <w:tc>
          <w:tcPr>
            <w:tcW w:w="2800" w:type="dxa"/>
            <w:shd w:val="clear" w:color="auto" w:fill="auto"/>
          </w:tcPr>
          <w:p w:rsidR="00D62E6E" w:rsidRPr="008815C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815C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815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815C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815C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815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815C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815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815C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223F9" w:rsidRPr="008815C5" w:rsidTr="00A0703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223F9" w:rsidRPr="008815C5" w:rsidRDefault="003223F9" w:rsidP="00A0703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223F9" w:rsidRPr="008815C5" w:rsidRDefault="003223F9" w:rsidP="00A0703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815C5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8815C5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3223F9" w:rsidRPr="008815C5" w:rsidRDefault="003223F9" w:rsidP="00A070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223F9" w:rsidRPr="008815C5" w:rsidRDefault="003223F9" w:rsidP="00A070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815C5" w:rsidRDefault="003223F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815C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815C5" w:rsidTr="00D62E6E">
        <w:tc>
          <w:tcPr>
            <w:tcW w:w="2269" w:type="dxa"/>
            <w:shd w:val="clear" w:color="auto" w:fill="auto"/>
          </w:tcPr>
          <w:p w:rsidR="00D62E6E" w:rsidRPr="008815C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815C5" w:rsidRDefault="003223F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62E6E" w:rsidRPr="008815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23F9" w:rsidRPr="008815C5" w:rsidTr="00A07033">
        <w:tc>
          <w:tcPr>
            <w:tcW w:w="2269" w:type="dxa"/>
            <w:shd w:val="clear" w:color="auto" w:fill="auto"/>
          </w:tcPr>
          <w:p w:rsidR="003223F9" w:rsidRPr="008815C5" w:rsidRDefault="003223F9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3F9" w:rsidRPr="008815C5" w:rsidRDefault="003223F9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109/2025</w:t>
            </w:r>
          </w:p>
        </w:tc>
      </w:tr>
    </w:tbl>
    <w:p w:rsidR="00BC121E" w:rsidRPr="008815C5" w:rsidRDefault="003223F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815C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815C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815C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815C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815C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815C5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815C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815C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815C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815C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815C5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815C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815C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815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815C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815C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815C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815C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8815C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815C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815C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815C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815C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815C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815C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815C5" w:rsidTr="00620E37">
        <w:tc>
          <w:tcPr>
            <w:tcW w:w="2660" w:type="dxa"/>
            <w:shd w:val="clear" w:color="auto" w:fill="auto"/>
          </w:tcPr>
          <w:p w:rsidR="00BC121E" w:rsidRPr="008815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815C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815C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815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815C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815C5" w:rsidRDefault="00844A96" w:rsidP="003223F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223F9"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815C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815C5" w:rsidRDefault="00106AC7" w:rsidP="00BC121E">
      <w:pPr>
        <w:rPr>
          <w:rFonts w:ascii="Arial Narrow" w:hAnsi="Arial Narrow"/>
        </w:rPr>
      </w:pPr>
    </w:p>
    <w:sectPr w:rsidR="00106AC7" w:rsidRPr="008815C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C5A" w:rsidRDefault="00100C5A">
      <w:r>
        <w:separator/>
      </w:r>
    </w:p>
  </w:endnote>
  <w:endnote w:type="continuationSeparator" w:id="1">
    <w:p w:rsidR="00100C5A" w:rsidRDefault="00100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5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5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3F9" w:rsidRDefault="003223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C5A" w:rsidRDefault="00100C5A">
      <w:r>
        <w:separator/>
      </w:r>
    </w:p>
  </w:footnote>
  <w:footnote w:type="continuationSeparator" w:id="1">
    <w:p w:rsidR="00100C5A" w:rsidRDefault="00100C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3F9" w:rsidRDefault="003223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3F9" w:rsidRDefault="003223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3F9" w:rsidRDefault="003223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23F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0C5A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23F9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15C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727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2025-10-21T09:49:00Z</dcterms:created>
  <dcterms:modified xsi:type="dcterms:W3CDTF">2025-10-21T09:49:00Z</dcterms:modified>
</cp:coreProperties>
</file>