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152B7" w14:textId="77777777" w:rsidR="00986737" w:rsidRPr="007D3473" w:rsidRDefault="00576D54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D3473">
        <w:rPr>
          <w:rFonts w:ascii="Arial Narrow" w:hAnsi="Arial Narrow" w:cs="Arial"/>
          <w:sz w:val="22"/>
          <w:szCs w:val="22"/>
        </w:rPr>
        <w:t>Bydgoszcz</w:t>
      </w:r>
      <w:r w:rsidR="00986737" w:rsidRPr="007D3473">
        <w:rPr>
          <w:rFonts w:ascii="Arial Narrow" w:hAnsi="Arial Narrow" w:cs="Arial"/>
          <w:sz w:val="22"/>
          <w:szCs w:val="22"/>
        </w:rPr>
        <w:t xml:space="preserve"> dnia: </w:t>
      </w:r>
      <w:r w:rsidRPr="007D3473">
        <w:rPr>
          <w:rFonts w:ascii="Arial Narrow" w:hAnsi="Arial Narrow" w:cs="Arial"/>
          <w:sz w:val="22"/>
          <w:szCs w:val="22"/>
        </w:rPr>
        <w:t>2025-10-22</w:t>
      </w:r>
    </w:p>
    <w:p w14:paraId="2C5F2766" w14:textId="77777777" w:rsidR="00986737" w:rsidRPr="007D3473" w:rsidRDefault="00576D54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D347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7743A1" w14:textId="77777777" w:rsidR="00986737" w:rsidRPr="007D3473" w:rsidRDefault="00576D54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D3473">
        <w:rPr>
          <w:rFonts w:ascii="Arial Narrow" w:hAnsi="Arial Narrow" w:cs="Arial"/>
          <w:sz w:val="22"/>
          <w:szCs w:val="22"/>
        </w:rPr>
        <w:t>Powstańców Warszawy</w:t>
      </w:r>
      <w:r w:rsidR="00986737" w:rsidRPr="007D3473">
        <w:rPr>
          <w:rFonts w:ascii="Arial Narrow" w:hAnsi="Arial Narrow" w:cs="Arial"/>
          <w:sz w:val="22"/>
          <w:szCs w:val="22"/>
        </w:rPr>
        <w:t xml:space="preserve"> </w:t>
      </w:r>
      <w:r w:rsidRPr="007D3473">
        <w:rPr>
          <w:rFonts w:ascii="Arial Narrow" w:hAnsi="Arial Narrow" w:cs="Arial"/>
          <w:sz w:val="22"/>
          <w:szCs w:val="22"/>
        </w:rPr>
        <w:t>5</w:t>
      </w:r>
    </w:p>
    <w:p w14:paraId="4F6A4D95" w14:textId="77777777" w:rsidR="00986737" w:rsidRPr="007D3473" w:rsidRDefault="00576D54" w:rsidP="00986737">
      <w:pPr>
        <w:rPr>
          <w:rFonts w:ascii="Arial Narrow" w:hAnsi="Arial Narrow" w:cs="Arial"/>
          <w:sz w:val="22"/>
          <w:szCs w:val="22"/>
        </w:rPr>
      </w:pPr>
      <w:r w:rsidRPr="007D3473">
        <w:rPr>
          <w:rFonts w:ascii="Arial Narrow" w:hAnsi="Arial Narrow" w:cs="Arial"/>
          <w:sz w:val="22"/>
          <w:szCs w:val="22"/>
        </w:rPr>
        <w:t>85-681</w:t>
      </w:r>
      <w:r w:rsidR="00986737" w:rsidRPr="007D3473">
        <w:rPr>
          <w:rFonts w:ascii="Arial Narrow" w:hAnsi="Arial Narrow" w:cs="Arial"/>
          <w:sz w:val="22"/>
          <w:szCs w:val="22"/>
        </w:rPr>
        <w:t xml:space="preserve"> </w:t>
      </w:r>
      <w:r w:rsidRPr="007D3473">
        <w:rPr>
          <w:rFonts w:ascii="Arial Narrow" w:hAnsi="Arial Narrow" w:cs="Arial"/>
          <w:sz w:val="22"/>
          <w:szCs w:val="22"/>
        </w:rPr>
        <w:t>Bydgoszcz</w:t>
      </w:r>
    </w:p>
    <w:p w14:paraId="3C2F1BA8" w14:textId="77777777" w:rsidR="00986737" w:rsidRPr="007D3473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D347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644BD4A" w14:textId="77777777" w:rsidR="00986737" w:rsidRPr="007D3473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D347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D3473" w14:paraId="25EF6FF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1EC81A" w14:textId="77777777" w:rsidR="00986737" w:rsidRPr="007D347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D347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A79E30" w14:textId="77777777" w:rsidR="00986737" w:rsidRPr="007D347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D347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26C8582" w14:textId="77777777" w:rsidR="00986737" w:rsidRPr="007D347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D34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D34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D34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D3473" w14:paraId="4512EAA0" w14:textId="77777777" w:rsidTr="005A632E">
        <w:tc>
          <w:tcPr>
            <w:tcW w:w="2269" w:type="dxa"/>
          </w:tcPr>
          <w:p w14:paraId="284A9FA0" w14:textId="77777777" w:rsidR="00986737" w:rsidRPr="007D347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1DA76F8" w14:textId="77777777" w:rsidR="00986737" w:rsidRPr="007D3473" w:rsidRDefault="00576D5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986737" w:rsidRPr="007D34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76D54" w:rsidRPr="007D3473" w14:paraId="5A9FB4CA" w14:textId="77777777" w:rsidTr="00294585">
        <w:tc>
          <w:tcPr>
            <w:tcW w:w="2269" w:type="dxa"/>
          </w:tcPr>
          <w:p w14:paraId="01BFD080" w14:textId="77777777" w:rsidR="00576D54" w:rsidRPr="007D3473" w:rsidRDefault="00576D54" w:rsidP="002945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AE5FD8" w14:textId="77777777" w:rsidR="00576D54" w:rsidRPr="007D3473" w:rsidRDefault="00576D54" w:rsidP="002945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bCs/>
                <w:sz w:val="22"/>
                <w:szCs w:val="22"/>
              </w:rPr>
              <w:t>113/2025</w:t>
            </w:r>
          </w:p>
        </w:tc>
      </w:tr>
    </w:tbl>
    <w:p w14:paraId="3BE799A0" w14:textId="77777777" w:rsidR="00A80738" w:rsidRPr="007D347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EFD6CB6" w14:textId="77777777" w:rsidR="00D665F5" w:rsidRPr="007D347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347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D3473">
        <w:rPr>
          <w:rFonts w:ascii="Arial Narrow" w:hAnsi="Arial Narrow" w:cs="Arial"/>
          <w:sz w:val="22"/>
          <w:szCs w:val="22"/>
        </w:rPr>
        <w:t>2</w:t>
      </w:r>
      <w:r w:rsidRPr="007D3473">
        <w:rPr>
          <w:rFonts w:ascii="Arial Narrow" w:hAnsi="Arial Narrow" w:cs="Arial"/>
          <w:sz w:val="22"/>
          <w:szCs w:val="22"/>
        </w:rPr>
        <w:t xml:space="preserve"> ust. 5 </w:t>
      </w:r>
      <w:r w:rsidRPr="007D347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D3473">
        <w:rPr>
          <w:rFonts w:ascii="Arial Narrow" w:hAnsi="Arial Narrow" w:cs="Arial"/>
          <w:sz w:val="22"/>
          <w:szCs w:val="22"/>
        </w:rPr>
        <w:t xml:space="preserve"> </w:t>
      </w:r>
      <w:r w:rsidR="00576D54" w:rsidRPr="007D347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7D3473">
        <w:rPr>
          <w:rFonts w:ascii="Arial Narrow" w:hAnsi="Arial Narrow" w:cs="Arial"/>
          <w:sz w:val="22"/>
          <w:szCs w:val="22"/>
        </w:rPr>
        <w:t xml:space="preserve"> </w:t>
      </w:r>
      <w:r w:rsidRPr="007D3473">
        <w:rPr>
          <w:rFonts w:ascii="Arial Narrow" w:hAnsi="Arial Narrow" w:cs="Arial"/>
          <w:sz w:val="22"/>
          <w:szCs w:val="22"/>
        </w:rPr>
        <w:t>udostępnia</w:t>
      </w:r>
      <w:r w:rsidR="00F95C33" w:rsidRPr="007D3473">
        <w:rPr>
          <w:rFonts w:ascii="Arial Narrow" w:hAnsi="Arial Narrow" w:cs="Arial"/>
          <w:sz w:val="22"/>
          <w:szCs w:val="22"/>
        </w:rPr>
        <w:t xml:space="preserve"> </w:t>
      </w:r>
      <w:r w:rsidR="004C7E9B" w:rsidRPr="007D3473">
        <w:rPr>
          <w:rFonts w:ascii="Arial Narrow" w:hAnsi="Arial Narrow" w:cs="Arial"/>
          <w:sz w:val="22"/>
          <w:szCs w:val="22"/>
        </w:rPr>
        <w:t>informacj</w:t>
      </w:r>
      <w:r w:rsidR="00577BC6" w:rsidRPr="007D3473">
        <w:rPr>
          <w:rFonts w:ascii="Arial Narrow" w:hAnsi="Arial Narrow" w:cs="Arial"/>
          <w:sz w:val="22"/>
          <w:szCs w:val="22"/>
        </w:rPr>
        <w:t>ę</w:t>
      </w:r>
      <w:r w:rsidR="00035488" w:rsidRPr="007D347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D3473">
        <w:rPr>
          <w:rFonts w:ascii="Arial Narrow" w:hAnsi="Arial Narrow" w:cs="Arial"/>
          <w:sz w:val="22"/>
          <w:szCs w:val="22"/>
        </w:rPr>
        <w:t>.</w:t>
      </w:r>
    </w:p>
    <w:p w14:paraId="1B4056F0" w14:textId="77777777" w:rsidR="00A80738" w:rsidRPr="007D347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D347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D3473">
        <w:rPr>
          <w:rFonts w:ascii="Arial Narrow" w:hAnsi="Arial Narrow" w:cs="Arial"/>
          <w:sz w:val="22"/>
          <w:szCs w:val="22"/>
        </w:rPr>
        <w:t xml:space="preserve"> w dniu  o godz. </w:t>
      </w:r>
      <w:r w:rsidRPr="007D347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D3473" w14:paraId="1E3B8018" w14:textId="77777777" w:rsidTr="005A632E">
        <w:tc>
          <w:tcPr>
            <w:tcW w:w="1276" w:type="dxa"/>
            <w:shd w:val="clear" w:color="auto" w:fill="F2F2F2"/>
            <w:vAlign w:val="center"/>
          </w:tcPr>
          <w:p w14:paraId="0E540058" w14:textId="77777777" w:rsidR="006B27ED" w:rsidRPr="007D347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D3473">
              <w:rPr>
                <w:rFonts w:ascii="Arial Narrow" w:hAnsi="Arial Narrow" w:cs="Arial"/>
              </w:rPr>
              <w:t>Oferta n</w:t>
            </w:r>
            <w:r w:rsidR="006B27ED" w:rsidRPr="007D3473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79DEA90" w14:textId="77777777" w:rsidR="006B27ED" w:rsidRPr="007D347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D347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03C71CE" w14:textId="77777777" w:rsidR="006B27ED" w:rsidRPr="007D347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D347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9E696FE" w14:textId="77777777" w:rsidR="006B27ED" w:rsidRPr="007D347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D3473">
              <w:rPr>
                <w:rFonts w:ascii="Arial Narrow" w:hAnsi="Arial Narrow" w:cs="Arial"/>
              </w:rPr>
              <w:t>Cena oferty</w:t>
            </w:r>
          </w:p>
        </w:tc>
      </w:tr>
      <w:tr w:rsidR="00576D54" w:rsidRPr="007D3473" w14:paraId="395F4112" w14:textId="77777777" w:rsidTr="00294585">
        <w:tc>
          <w:tcPr>
            <w:tcW w:w="1276" w:type="dxa"/>
            <w:vAlign w:val="center"/>
          </w:tcPr>
          <w:p w14:paraId="6BADC8E5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0500F188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14:paraId="103E9718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C373F65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7E87F10F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4037D7D1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576D54" w:rsidRPr="007D3473" w14:paraId="61396B16" w14:textId="77777777" w:rsidTr="00294585">
        <w:tc>
          <w:tcPr>
            <w:tcW w:w="1276" w:type="dxa"/>
            <w:vAlign w:val="center"/>
          </w:tcPr>
          <w:p w14:paraId="165028B5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C366114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</w:tcPr>
          <w:p w14:paraId="6D36EE04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F5600AB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51648BA4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194E0599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8 283.60 zł</w:t>
            </w:r>
          </w:p>
        </w:tc>
      </w:tr>
      <w:tr w:rsidR="00576D54" w:rsidRPr="007D3473" w14:paraId="37A757CA" w14:textId="77777777" w:rsidTr="00294585">
        <w:tc>
          <w:tcPr>
            <w:tcW w:w="1276" w:type="dxa"/>
            <w:vAlign w:val="center"/>
          </w:tcPr>
          <w:p w14:paraId="72CE2725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9C0B5D1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210C0B0A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Sumi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Sp. z o.o. Sp. k</w:t>
            </w:r>
          </w:p>
          <w:p w14:paraId="661038A0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Drobiarska 35 </w:t>
            </w:r>
          </w:p>
          <w:p w14:paraId="17594298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551" w:type="dxa"/>
            <w:vAlign w:val="center"/>
          </w:tcPr>
          <w:p w14:paraId="565C8D58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77 198.40 zł</w:t>
            </w:r>
          </w:p>
        </w:tc>
      </w:tr>
      <w:tr w:rsidR="00576D54" w:rsidRPr="007D3473" w14:paraId="1E3215C0" w14:textId="77777777" w:rsidTr="00294585">
        <w:tc>
          <w:tcPr>
            <w:tcW w:w="1276" w:type="dxa"/>
            <w:vAlign w:val="center"/>
          </w:tcPr>
          <w:p w14:paraId="29DFACA9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04EFA5CA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14:paraId="78B7FA6A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Sumi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Sp. z o.o. Sp. k</w:t>
            </w:r>
          </w:p>
          <w:p w14:paraId="450EB203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Drobiarska 35 </w:t>
            </w:r>
          </w:p>
          <w:p w14:paraId="5FD00085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551" w:type="dxa"/>
            <w:vAlign w:val="center"/>
          </w:tcPr>
          <w:p w14:paraId="49B0C994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17 280.00 zł</w:t>
            </w:r>
          </w:p>
        </w:tc>
      </w:tr>
      <w:tr w:rsidR="00576D54" w:rsidRPr="007D3473" w14:paraId="23B7F232" w14:textId="77777777" w:rsidTr="00294585">
        <w:tc>
          <w:tcPr>
            <w:tcW w:w="1276" w:type="dxa"/>
            <w:vAlign w:val="center"/>
          </w:tcPr>
          <w:p w14:paraId="02791835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7AA2583B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411FCB5E" w14:textId="322853E6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  <w:r w:rsidR="007D34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D3473">
              <w:rPr>
                <w:rFonts w:ascii="Arial Narrow" w:hAnsi="Arial Narrow" w:cs="Arial"/>
                <w:sz w:val="22"/>
                <w:szCs w:val="22"/>
              </w:rPr>
              <w:t>Sp. k.</w:t>
            </w:r>
          </w:p>
          <w:p w14:paraId="7BC9B055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37EAF42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vAlign w:val="center"/>
          </w:tcPr>
          <w:p w14:paraId="2E162C8D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9 687.60 zł</w:t>
            </w:r>
          </w:p>
        </w:tc>
      </w:tr>
      <w:tr w:rsidR="00576D54" w:rsidRPr="007D3473" w14:paraId="164A79B8" w14:textId="77777777" w:rsidTr="00294585">
        <w:tc>
          <w:tcPr>
            <w:tcW w:w="1276" w:type="dxa"/>
            <w:vAlign w:val="center"/>
          </w:tcPr>
          <w:p w14:paraId="62D31AE4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57BB758B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14:paraId="4D9931BB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915C3C7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30471E7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lastRenderedPageBreak/>
              <w:t>00-633 Warszawa</w:t>
            </w:r>
          </w:p>
        </w:tc>
        <w:tc>
          <w:tcPr>
            <w:tcW w:w="2551" w:type="dxa"/>
            <w:vAlign w:val="center"/>
          </w:tcPr>
          <w:p w14:paraId="7C925EC4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lastRenderedPageBreak/>
              <w:t>727 876.80 zł</w:t>
            </w:r>
          </w:p>
        </w:tc>
      </w:tr>
      <w:tr w:rsidR="00576D54" w:rsidRPr="007D3473" w14:paraId="46BF9716" w14:textId="77777777" w:rsidTr="00294585">
        <w:tc>
          <w:tcPr>
            <w:tcW w:w="1276" w:type="dxa"/>
            <w:vAlign w:val="center"/>
          </w:tcPr>
          <w:p w14:paraId="422C4CB4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38876C75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3E58A0E4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Mercator </w:t>
            </w: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921233E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Modrzejewskiej 30 </w:t>
            </w:r>
          </w:p>
          <w:p w14:paraId="3751E840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31-327 Kraków</w:t>
            </w:r>
          </w:p>
        </w:tc>
        <w:tc>
          <w:tcPr>
            <w:tcW w:w="2551" w:type="dxa"/>
            <w:vAlign w:val="center"/>
          </w:tcPr>
          <w:p w14:paraId="5C47BA36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7 905.60 zł</w:t>
            </w:r>
          </w:p>
        </w:tc>
      </w:tr>
      <w:tr w:rsidR="00576D54" w:rsidRPr="007D3473" w14:paraId="115AAB44" w14:textId="77777777" w:rsidTr="00294585">
        <w:tc>
          <w:tcPr>
            <w:tcW w:w="1276" w:type="dxa"/>
            <w:vAlign w:val="center"/>
          </w:tcPr>
          <w:p w14:paraId="3F140F4B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7F9B8416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14:paraId="0C274A03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5A4F1F0B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Żwirki i Wigury 18 </w:t>
            </w:r>
          </w:p>
          <w:p w14:paraId="2866CD8D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vAlign w:val="center"/>
          </w:tcPr>
          <w:p w14:paraId="0AE86AED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71 280.00 zł</w:t>
            </w:r>
          </w:p>
        </w:tc>
      </w:tr>
      <w:tr w:rsidR="00576D54" w:rsidRPr="007D3473" w14:paraId="0B067940" w14:textId="77777777" w:rsidTr="00294585">
        <w:tc>
          <w:tcPr>
            <w:tcW w:w="1276" w:type="dxa"/>
            <w:vAlign w:val="center"/>
          </w:tcPr>
          <w:p w14:paraId="5E6906C6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7E35C72C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7026DCBE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Neomed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1DEF454F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Orężna 6A </w:t>
            </w:r>
          </w:p>
          <w:p w14:paraId="7F42AAE8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vAlign w:val="center"/>
          </w:tcPr>
          <w:p w14:paraId="3BA383DD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7 128.00 zł</w:t>
            </w:r>
          </w:p>
        </w:tc>
      </w:tr>
      <w:tr w:rsidR="00576D54" w:rsidRPr="007D3473" w14:paraId="59C38D7C" w14:textId="77777777" w:rsidTr="00294585">
        <w:tc>
          <w:tcPr>
            <w:tcW w:w="1276" w:type="dxa"/>
            <w:vAlign w:val="center"/>
          </w:tcPr>
          <w:p w14:paraId="12663610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7634C4EC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61738C04" w14:textId="77777777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Neomed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28CF6014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Orężna 6A </w:t>
            </w:r>
          </w:p>
          <w:p w14:paraId="36A5A4F3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vAlign w:val="center"/>
          </w:tcPr>
          <w:p w14:paraId="0BB5D546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6 715.80 zł</w:t>
            </w:r>
          </w:p>
        </w:tc>
      </w:tr>
      <w:tr w:rsidR="00576D54" w:rsidRPr="007D3473" w14:paraId="6064FA0D" w14:textId="77777777" w:rsidTr="00294585">
        <w:tc>
          <w:tcPr>
            <w:tcW w:w="1276" w:type="dxa"/>
            <w:vAlign w:val="center"/>
          </w:tcPr>
          <w:p w14:paraId="3E17AA95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2CF7FC7C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</w:tcPr>
          <w:p w14:paraId="409DD92B" w14:textId="50276A02" w:rsidR="00576D54" w:rsidRPr="007D3473" w:rsidRDefault="00576D54" w:rsidP="0029458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Meden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7D3473">
              <w:rPr>
                <w:rFonts w:ascii="Arial Narrow" w:hAnsi="Arial Narrow" w:cs="Arial"/>
                <w:sz w:val="22"/>
                <w:szCs w:val="22"/>
              </w:rPr>
              <w:t>Inmed</w:t>
            </w:r>
            <w:proofErr w:type="spellEnd"/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7D3473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14:paraId="02A12256" w14:textId="77777777" w:rsidR="00576D54" w:rsidRPr="007D3473" w:rsidRDefault="00576D54" w:rsidP="00294585">
            <w:pPr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 xml:space="preserve">Wenedów 2 </w:t>
            </w:r>
          </w:p>
          <w:p w14:paraId="7AAEFD4D" w14:textId="77777777" w:rsidR="00576D54" w:rsidRPr="007D3473" w:rsidRDefault="00576D54" w:rsidP="0029458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75-847 Koszalin</w:t>
            </w:r>
          </w:p>
        </w:tc>
        <w:tc>
          <w:tcPr>
            <w:tcW w:w="2551" w:type="dxa"/>
            <w:vAlign w:val="center"/>
          </w:tcPr>
          <w:p w14:paraId="26387ECB" w14:textId="77777777" w:rsidR="00576D54" w:rsidRPr="007D3473" w:rsidRDefault="00576D54" w:rsidP="00294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473">
              <w:rPr>
                <w:rFonts w:ascii="Arial Narrow" w:hAnsi="Arial Narrow" w:cs="Arial"/>
                <w:sz w:val="22"/>
                <w:szCs w:val="22"/>
              </w:rPr>
              <w:t>368 354.30 zł</w:t>
            </w:r>
          </w:p>
        </w:tc>
      </w:tr>
    </w:tbl>
    <w:p w14:paraId="4C90A39F" w14:textId="77777777" w:rsidR="007D3473" w:rsidRDefault="007D3473" w:rsidP="007D3473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CD9A96E" w14:textId="3B4476DC" w:rsidR="00A80738" w:rsidRDefault="00A80738" w:rsidP="007D3473">
      <w:pPr>
        <w:pStyle w:val="Tekstpodstawowy"/>
        <w:spacing w:before="60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D3473">
        <w:rPr>
          <w:rFonts w:ascii="Arial Narrow" w:hAnsi="Arial Narrow" w:cs="Arial"/>
          <w:i/>
          <w:sz w:val="22"/>
          <w:szCs w:val="22"/>
        </w:rPr>
        <w:t>Zamawiający</w:t>
      </w:r>
    </w:p>
    <w:p w14:paraId="19C9A368" w14:textId="77777777" w:rsidR="009C5CB6" w:rsidRDefault="009C5CB6" w:rsidP="009C5CB6">
      <w:pPr>
        <w:rPr>
          <w:rFonts w:ascii="Arial Narrow" w:hAnsi="Arial Narrow" w:cs="Arial"/>
        </w:rPr>
      </w:pPr>
    </w:p>
    <w:p w14:paraId="62F1DD98" w14:textId="77777777" w:rsidR="009C5CB6" w:rsidRDefault="009C5CB6" w:rsidP="009C5CB6">
      <w:pPr>
        <w:rPr>
          <w:rFonts w:ascii="Arial Narrow" w:hAnsi="Arial Narrow" w:cs="Arial"/>
        </w:rPr>
      </w:pPr>
    </w:p>
    <w:p w14:paraId="6401929A" w14:textId="77777777" w:rsidR="009C5CB6" w:rsidRDefault="009C5CB6" w:rsidP="009C5CB6">
      <w:pPr>
        <w:rPr>
          <w:rFonts w:ascii="Arial Narrow" w:hAnsi="Arial Narrow" w:cs="Arial"/>
        </w:rPr>
      </w:pPr>
    </w:p>
    <w:p w14:paraId="6BA78671" w14:textId="77777777" w:rsidR="009C5CB6" w:rsidRDefault="009C5CB6" w:rsidP="009C5CB6">
      <w:pPr>
        <w:rPr>
          <w:rFonts w:ascii="Arial Narrow" w:hAnsi="Arial Narrow" w:cs="Arial"/>
        </w:rPr>
      </w:pPr>
    </w:p>
    <w:p w14:paraId="15315500" w14:textId="77777777" w:rsidR="009C5CB6" w:rsidRDefault="009C5CB6" w:rsidP="009C5CB6">
      <w:pPr>
        <w:rPr>
          <w:rFonts w:ascii="Arial Narrow" w:hAnsi="Arial Narrow" w:cs="Arial"/>
        </w:rPr>
      </w:pPr>
    </w:p>
    <w:p w14:paraId="4DF5A508" w14:textId="77777777" w:rsidR="009C5CB6" w:rsidRDefault="009C5CB6" w:rsidP="009C5CB6">
      <w:pPr>
        <w:rPr>
          <w:rFonts w:ascii="Arial Narrow" w:hAnsi="Arial Narrow" w:cs="Arial"/>
        </w:rPr>
      </w:pPr>
    </w:p>
    <w:p w14:paraId="3233E91E" w14:textId="77777777" w:rsidR="009C5CB6" w:rsidRDefault="009C5CB6" w:rsidP="009C5CB6">
      <w:pPr>
        <w:rPr>
          <w:rFonts w:ascii="Arial Narrow" w:hAnsi="Arial Narrow" w:cs="Arial"/>
        </w:rPr>
      </w:pPr>
    </w:p>
    <w:p w14:paraId="17D172E5" w14:textId="77777777" w:rsidR="009C5CB6" w:rsidRDefault="009C5CB6" w:rsidP="009C5CB6">
      <w:pPr>
        <w:rPr>
          <w:rFonts w:ascii="Arial Narrow" w:hAnsi="Arial Narrow" w:cs="Arial"/>
        </w:rPr>
      </w:pPr>
    </w:p>
    <w:p w14:paraId="5BED5F92" w14:textId="77777777" w:rsidR="009C5CB6" w:rsidRDefault="009C5CB6" w:rsidP="009C5CB6">
      <w:pPr>
        <w:rPr>
          <w:rFonts w:ascii="Arial Narrow" w:hAnsi="Arial Narrow" w:cs="Arial"/>
        </w:rPr>
      </w:pPr>
    </w:p>
    <w:p w14:paraId="6F406BFF" w14:textId="77777777" w:rsidR="009C5CB6" w:rsidRDefault="009C5CB6" w:rsidP="009C5CB6">
      <w:pPr>
        <w:rPr>
          <w:rFonts w:ascii="Arial Narrow" w:hAnsi="Arial Narrow" w:cs="Arial"/>
        </w:rPr>
      </w:pPr>
    </w:p>
    <w:p w14:paraId="54DA455D" w14:textId="77777777" w:rsidR="009C5CB6" w:rsidRDefault="009C5CB6" w:rsidP="009C5CB6">
      <w:pPr>
        <w:rPr>
          <w:rFonts w:ascii="Arial Narrow" w:hAnsi="Arial Narrow" w:cs="Arial"/>
        </w:rPr>
      </w:pPr>
    </w:p>
    <w:p w14:paraId="313CED4D" w14:textId="77777777" w:rsidR="009C5CB6" w:rsidRDefault="009C5CB6" w:rsidP="009C5CB6">
      <w:pPr>
        <w:rPr>
          <w:rFonts w:ascii="Arial Narrow" w:hAnsi="Arial Narrow" w:cs="Arial"/>
        </w:rPr>
      </w:pPr>
    </w:p>
    <w:p w14:paraId="06D6FCC4" w14:textId="77777777" w:rsidR="009C5CB6" w:rsidRDefault="009C5CB6" w:rsidP="009C5CB6">
      <w:pPr>
        <w:rPr>
          <w:rFonts w:ascii="Arial Narrow" w:hAnsi="Arial Narrow" w:cs="Arial"/>
        </w:rPr>
      </w:pPr>
    </w:p>
    <w:p w14:paraId="5426DD0B" w14:textId="77777777" w:rsidR="009C5CB6" w:rsidRDefault="009C5CB6" w:rsidP="009C5CB6">
      <w:pPr>
        <w:rPr>
          <w:rFonts w:ascii="Arial Narrow" w:hAnsi="Arial Narrow" w:cs="Arial"/>
        </w:rPr>
      </w:pPr>
    </w:p>
    <w:p w14:paraId="3FCED629" w14:textId="77777777" w:rsidR="009C5CB6" w:rsidRDefault="009C5CB6" w:rsidP="009C5CB6">
      <w:pPr>
        <w:rPr>
          <w:rFonts w:ascii="Arial Narrow" w:hAnsi="Arial Narrow" w:cs="Arial"/>
        </w:rPr>
      </w:pPr>
    </w:p>
    <w:p w14:paraId="37DCE45A" w14:textId="77777777" w:rsidR="009C5CB6" w:rsidRDefault="009C5CB6" w:rsidP="009C5CB6">
      <w:pPr>
        <w:rPr>
          <w:rFonts w:ascii="Arial Narrow" w:hAnsi="Arial Narrow" w:cs="Arial"/>
        </w:rPr>
      </w:pPr>
    </w:p>
    <w:p w14:paraId="68AFA1A6" w14:textId="77777777" w:rsidR="009C5CB6" w:rsidRDefault="009C5CB6" w:rsidP="009C5CB6">
      <w:pPr>
        <w:rPr>
          <w:rFonts w:ascii="Arial Narrow" w:hAnsi="Arial Narrow" w:cs="Arial"/>
        </w:rPr>
      </w:pPr>
    </w:p>
    <w:p w14:paraId="350E6654" w14:textId="77777777" w:rsidR="009C5CB6" w:rsidRDefault="009C5CB6" w:rsidP="009C5CB6">
      <w:pPr>
        <w:rPr>
          <w:rFonts w:ascii="Arial Narrow" w:hAnsi="Arial Narrow" w:cs="Arial"/>
        </w:rPr>
      </w:pPr>
    </w:p>
    <w:p w14:paraId="1CAE4514" w14:textId="77777777" w:rsidR="009C5CB6" w:rsidRDefault="009C5CB6" w:rsidP="009C5CB6">
      <w:pPr>
        <w:rPr>
          <w:rFonts w:ascii="Arial Narrow" w:hAnsi="Arial Narrow" w:cs="Arial"/>
        </w:rPr>
      </w:pPr>
    </w:p>
    <w:p w14:paraId="7066BB27" w14:textId="77777777" w:rsidR="009C5CB6" w:rsidRDefault="009C5CB6" w:rsidP="009C5CB6">
      <w:pPr>
        <w:rPr>
          <w:rFonts w:ascii="Arial Narrow" w:hAnsi="Arial Narrow" w:cs="Arial"/>
        </w:rPr>
      </w:pPr>
    </w:p>
    <w:p w14:paraId="5A98DACF" w14:textId="77777777" w:rsidR="009C5CB6" w:rsidRDefault="009C5CB6" w:rsidP="009C5CB6">
      <w:pPr>
        <w:rPr>
          <w:rFonts w:ascii="Arial Narrow" w:hAnsi="Arial Narrow" w:cs="Arial"/>
        </w:rPr>
      </w:pPr>
    </w:p>
    <w:p w14:paraId="0479DD83" w14:textId="3026C679" w:rsidR="009C5CB6" w:rsidRDefault="009C5CB6" w:rsidP="009C5C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23399F2" w14:textId="77777777" w:rsidR="009C5CB6" w:rsidRDefault="009C5CB6" w:rsidP="009C5C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20A5AAF6" w14:textId="77777777" w:rsidR="009C5CB6" w:rsidRDefault="009C5CB6" w:rsidP="009C5C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7BC944E" w14:textId="350F22A6" w:rsidR="009C5CB6" w:rsidRPr="007D3473" w:rsidRDefault="009C5CB6" w:rsidP="009C5CB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2025-10-22</w:t>
      </w:r>
    </w:p>
    <w:bookmarkEnd w:id="0"/>
    <w:sectPr w:rsidR="009C5CB6" w:rsidRPr="007D347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49ECF" w14:textId="77777777" w:rsidR="00442E5A" w:rsidRDefault="00442E5A">
      <w:r>
        <w:separator/>
      </w:r>
    </w:p>
  </w:endnote>
  <w:endnote w:type="continuationSeparator" w:id="0">
    <w:p w14:paraId="20B8D43A" w14:textId="77777777" w:rsidR="00442E5A" w:rsidRDefault="0044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13B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920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0A8C9" w14:textId="77777777" w:rsidR="00986737" w:rsidRPr="00986737" w:rsidRDefault="009C5CB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96782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FB7E95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D5C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75FFCB" w14:textId="77777777" w:rsidR="009F189D" w:rsidRDefault="009F189D">
    <w:pPr>
      <w:pStyle w:val="Stopka"/>
      <w:tabs>
        <w:tab w:val="clear" w:pos="4536"/>
      </w:tabs>
      <w:jc w:val="center"/>
    </w:pPr>
  </w:p>
  <w:p w14:paraId="1CE3010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663FD" w14:textId="77777777" w:rsidR="00442E5A" w:rsidRDefault="00442E5A">
      <w:r>
        <w:separator/>
      </w:r>
    </w:p>
  </w:footnote>
  <w:footnote w:type="continuationSeparator" w:id="0">
    <w:p w14:paraId="35622846" w14:textId="77777777" w:rsidR="00442E5A" w:rsidRDefault="00442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C7686" w14:textId="77777777" w:rsidR="00576D54" w:rsidRDefault="00576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1532" w14:textId="77777777" w:rsidR="00576D54" w:rsidRDefault="00576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5C3F0" w14:textId="77777777" w:rsidR="00576D54" w:rsidRDefault="00576D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E5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2E5A"/>
    <w:rsid w:val="00490DC0"/>
    <w:rsid w:val="00493F8C"/>
    <w:rsid w:val="004C7E9B"/>
    <w:rsid w:val="005614F2"/>
    <w:rsid w:val="00576D54"/>
    <w:rsid w:val="00577BC6"/>
    <w:rsid w:val="005A632E"/>
    <w:rsid w:val="0069085C"/>
    <w:rsid w:val="006B27ED"/>
    <w:rsid w:val="007D3473"/>
    <w:rsid w:val="00843263"/>
    <w:rsid w:val="00861E75"/>
    <w:rsid w:val="00986737"/>
    <w:rsid w:val="009C5CB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3EC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AD100"/>
  <w15:chartTrackingRefBased/>
  <w15:docId w15:val="{AF39D869-A42C-4D7C-8FE4-82010CE7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9C5CB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291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2025-10-22T07:50:00Z</cp:lastPrinted>
  <dcterms:created xsi:type="dcterms:W3CDTF">2025-10-22T07:47:00Z</dcterms:created>
  <dcterms:modified xsi:type="dcterms:W3CDTF">2025-10-22T07:50:00Z</dcterms:modified>
</cp:coreProperties>
</file>