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82EE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82EE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82EEF" w:rsidRPr="00E82EEF">
        <w:rPr>
          <w:rFonts w:ascii="Arial Narrow" w:hAnsi="Arial Narrow" w:cs="Arial"/>
          <w:bCs/>
          <w:i w:val="0"/>
          <w:szCs w:val="24"/>
        </w:rPr>
        <w:t>3</w:t>
      </w:r>
      <w:r w:rsidR="007666D6" w:rsidRPr="00E82EE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82EEF" w:rsidTr="00467CA2">
        <w:tc>
          <w:tcPr>
            <w:tcW w:w="2800" w:type="dxa"/>
            <w:shd w:val="clear" w:color="auto" w:fill="auto"/>
          </w:tcPr>
          <w:p w:rsidR="00D520D3" w:rsidRPr="00E82EE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82EE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82EE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82E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82E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82EE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82EE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82EE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82EE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82EEF" w:rsidTr="00467CA2">
        <w:tc>
          <w:tcPr>
            <w:tcW w:w="2800" w:type="dxa"/>
            <w:shd w:val="clear" w:color="auto" w:fill="auto"/>
          </w:tcPr>
          <w:p w:rsidR="00D520D3" w:rsidRPr="00E82EE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82EE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82E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82E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82EE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82EE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82EE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82EE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82EE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82EE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82EE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82EE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82EE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82EE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82EE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82EE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82EE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82EE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82EE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F6944" w:rsidRPr="00E82EEF">
        <w:rPr>
          <w:rFonts w:ascii="Arial Narrow" w:hAnsi="Arial Narrow" w:cs="Arial"/>
          <w:sz w:val="24"/>
          <w:szCs w:val="24"/>
        </w:rPr>
        <w:t>(</w:t>
      </w:r>
      <w:proofErr w:type="spellStart"/>
      <w:r w:rsidR="00CF6944" w:rsidRPr="00E82EEF">
        <w:rPr>
          <w:rFonts w:ascii="Arial Narrow" w:hAnsi="Arial Narrow" w:cs="Arial"/>
          <w:sz w:val="24"/>
          <w:szCs w:val="24"/>
        </w:rPr>
        <w:t>t.j</w:t>
      </w:r>
      <w:proofErr w:type="spellEnd"/>
      <w:r w:rsidR="00CF6944" w:rsidRPr="00E82EEF">
        <w:rPr>
          <w:rFonts w:ascii="Arial Narrow" w:hAnsi="Arial Narrow" w:cs="Arial"/>
          <w:sz w:val="24"/>
          <w:szCs w:val="24"/>
        </w:rPr>
        <w:t>. Dz. U. z 2024 poz. 1320)</w:t>
      </w:r>
      <w:r w:rsidR="00E27ABB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82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82EEF" w:rsidTr="00467CA2">
        <w:tc>
          <w:tcPr>
            <w:tcW w:w="2269" w:type="dxa"/>
            <w:shd w:val="clear" w:color="auto" w:fill="auto"/>
          </w:tcPr>
          <w:p w:rsidR="00D520D3" w:rsidRPr="00E82EE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82EEF" w:rsidRDefault="00CF694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D520D3" w:rsidRPr="00E82EE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6944" w:rsidRPr="00E82EEF" w:rsidTr="00AA76B5">
        <w:tc>
          <w:tcPr>
            <w:tcW w:w="2269" w:type="dxa"/>
            <w:shd w:val="clear" w:color="auto" w:fill="auto"/>
          </w:tcPr>
          <w:p w:rsidR="00CF6944" w:rsidRPr="00E82EEF" w:rsidRDefault="00CF6944" w:rsidP="00AA76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6944" w:rsidRPr="00E82EEF" w:rsidRDefault="00CF6944" w:rsidP="00AA76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126/2025</w:t>
            </w:r>
          </w:p>
        </w:tc>
      </w:tr>
    </w:tbl>
    <w:p w:rsidR="00DC652A" w:rsidRPr="00E82EEF" w:rsidRDefault="00CF694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82EE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82EE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82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82EE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82EE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82EE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82EE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82EE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82EE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82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82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82EE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82EE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82EE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82EE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82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82E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82E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82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82EE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82EE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82E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82EE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82EE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82E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82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82E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82E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82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82EE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82E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82EEF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E82E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82EE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82EE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82EE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82EE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82EEF" w:rsidTr="00467CA2">
        <w:tc>
          <w:tcPr>
            <w:tcW w:w="2660" w:type="dxa"/>
            <w:shd w:val="clear" w:color="auto" w:fill="auto"/>
          </w:tcPr>
          <w:p w:rsidR="00D520D3" w:rsidRPr="00E82E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82E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82EE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82E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82E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82EEF" w:rsidRDefault="00D520D3" w:rsidP="00CF694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F6944"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82EE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82EE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82EE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8E7" w:rsidRDefault="005748E7" w:rsidP="00025386">
      <w:pPr>
        <w:spacing w:after="0" w:line="240" w:lineRule="auto"/>
      </w:pPr>
      <w:r>
        <w:separator/>
      </w:r>
    </w:p>
  </w:endnote>
  <w:endnote w:type="continuationSeparator" w:id="1">
    <w:p w:rsidR="005748E7" w:rsidRDefault="005748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44" w:rsidRDefault="00CF69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E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EE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44" w:rsidRDefault="00CF69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8E7" w:rsidRDefault="005748E7" w:rsidP="00025386">
      <w:pPr>
        <w:spacing w:after="0" w:line="240" w:lineRule="auto"/>
      </w:pPr>
      <w:r>
        <w:separator/>
      </w:r>
    </w:p>
  </w:footnote>
  <w:footnote w:type="continuationSeparator" w:id="1">
    <w:p w:rsidR="005748E7" w:rsidRDefault="005748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44" w:rsidRDefault="00CF69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44" w:rsidRDefault="00CF69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44" w:rsidRDefault="00CF69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94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48E7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694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2EEF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2025-10-22T08:58:00Z</dcterms:created>
  <dcterms:modified xsi:type="dcterms:W3CDTF">2025-10-22T08:58:00Z</dcterms:modified>
</cp:coreProperties>
</file>