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74E2C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74E2C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D74E2C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D74E2C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74E2C" w:rsidTr="00D62E6E">
        <w:tc>
          <w:tcPr>
            <w:tcW w:w="2800" w:type="dxa"/>
            <w:shd w:val="clear" w:color="auto" w:fill="auto"/>
          </w:tcPr>
          <w:p w:rsidR="00D62E6E" w:rsidRPr="00D74E2C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74E2C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74E2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74E2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D74E2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74E2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74E2C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74E2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74E2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74E2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74E2C" w:rsidTr="00D62E6E">
        <w:tc>
          <w:tcPr>
            <w:tcW w:w="2800" w:type="dxa"/>
            <w:shd w:val="clear" w:color="auto" w:fill="auto"/>
          </w:tcPr>
          <w:p w:rsidR="00D62E6E" w:rsidRPr="00D74E2C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74E2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74E2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D74E2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74E2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74E2C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74E2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74E2C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74E2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74E2C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03BF6" w:rsidRPr="00D74E2C" w:rsidTr="00221D8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03BF6" w:rsidRPr="00D74E2C" w:rsidRDefault="00F03BF6" w:rsidP="00221D8F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D74E2C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F03BF6" w:rsidRPr="00D74E2C" w:rsidRDefault="00F03BF6" w:rsidP="00221D8F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74E2C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74E2C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D74E2C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D74E2C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D74E2C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D74E2C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D74E2C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F03BF6" w:rsidRPr="00D74E2C" w:rsidRDefault="00F03BF6" w:rsidP="00221D8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D74E2C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F03BF6" w:rsidRPr="00D74E2C" w:rsidRDefault="00F03BF6" w:rsidP="00221D8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D74E2C" w:rsidRDefault="00F03BF6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74E2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D74E2C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D74E2C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74E2C" w:rsidTr="00D62E6E">
        <w:tc>
          <w:tcPr>
            <w:tcW w:w="2269" w:type="dxa"/>
            <w:shd w:val="clear" w:color="auto" w:fill="auto"/>
          </w:tcPr>
          <w:p w:rsidR="00D62E6E" w:rsidRPr="00D74E2C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74E2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74E2C" w:rsidRDefault="00F03BF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74E2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odczynników chemicznych, substancji recepturowych i utensyliów aptecznych na okres 12 miesięcy</w:t>
            </w:r>
            <w:r w:rsidR="00D62E6E" w:rsidRPr="00D74E2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03BF6" w:rsidRPr="00D74E2C" w:rsidTr="00221D8F">
        <w:tc>
          <w:tcPr>
            <w:tcW w:w="2269" w:type="dxa"/>
            <w:shd w:val="clear" w:color="auto" w:fill="auto"/>
          </w:tcPr>
          <w:p w:rsidR="00F03BF6" w:rsidRPr="00D74E2C" w:rsidRDefault="00F03BF6" w:rsidP="00221D8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74E2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03BF6" w:rsidRPr="00D74E2C" w:rsidRDefault="00F03BF6" w:rsidP="00221D8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74E2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126/2025</w:t>
            </w:r>
          </w:p>
        </w:tc>
      </w:tr>
    </w:tbl>
    <w:p w:rsidR="00BC121E" w:rsidRPr="00D74E2C" w:rsidRDefault="00F03BF6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74E2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D74E2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D74E2C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D74E2C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D74E2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D74E2C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D74E2C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D74E2C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D74E2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D74E2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D74E2C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D74E2C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D74E2C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D74E2C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D74E2C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74E2C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D74E2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D74E2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D74E2C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D74E2C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D74E2C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D74E2C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74E2C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D74E2C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74E2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74E2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74E2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74E2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74E2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74E2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D74E2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74E2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74E2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74E2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74E2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D74E2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74E2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74E2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74E2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74E2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D74E2C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D74E2C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D74E2C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D74E2C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D74E2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D74E2C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D74E2C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D74E2C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D74E2C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D74E2C" w:rsidTr="00620E37">
        <w:tc>
          <w:tcPr>
            <w:tcW w:w="2660" w:type="dxa"/>
            <w:shd w:val="clear" w:color="auto" w:fill="auto"/>
          </w:tcPr>
          <w:p w:rsidR="00BC121E" w:rsidRPr="00D74E2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D74E2C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74E2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D74E2C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74E2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D74E2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D74E2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74E2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D74E2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74E2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D74E2C" w:rsidRDefault="00844A96" w:rsidP="00F03BF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74E2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F03BF6" w:rsidRPr="00D74E2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D74E2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D74E2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D74E2C" w:rsidRDefault="00106AC7" w:rsidP="00BC121E">
      <w:pPr>
        <w:rPr>
          <w:rFonts w:ascii="Arial Narrow" w:hAnsi="Arial Narrow"/>
        </w:rPr>
      </w:pPr>
    </w:p>
    <w:sectPr w:rsidR="00106AC7" w:rsidRPr="00D74E2C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1631" w:rsidRDefault="00DA1631">
      <w:r>
        <w:separator/>
      </w:r>
    </w:p>
  </w:endnote>
  <w:endnote w:type="continuationSeparator" w:id="1">
    <w:p w:rsidR="00DA1631" w:rsidRDefault="00DA16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4E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4E2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BF6" w:rsidRDefault="00F03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1631" w:rsidRDefault="00DA1631">
      <w:r>
        <w:separator/>
      </w:r>
    </w:p>
  </w:footnote>
  <w:footnote w:type="continuationSeparator" w:id="1">
    <w:p w:rsidR="00DA1631" w:rsidRDefault="00DA16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BF6" w:rsidRDefault="00F03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BF6" w:rsidRDefault="00F03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BF6" w:rsidRDefault="00F03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3BF6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835D1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E2C"/>
    <w:rsid w:val="00D74F94"/>
    <w:rsid w:val="00DA1631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03BF6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232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2025-10-22T08:59:00Z</dcterms:created>
  <dcterms:modified xsi:type="dcterms:W3CDTF">2025-10-22T08:59:00Z</dcterms:modified>
</cp:coreProperties>
</file>