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A40CE" w:rsidRPr="004A40CE">
        <w:rPr>
          <w:b/>
        </w:rPr>
        <w:t>NZ-26-2025-99-D-P-A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A40CE" w:rsidRPr="004A40CE">
        <w:rPr>
          <w:rFonts w:ascii="Arial Narrow" w:hAnsi="Arial Narrow"/>
          <w:b/>
        </w:rPr>
        <w:t>Dostawy mat podłogowych chłonnych, mopów do sprzątania, gąbek, rękawic i mydeł ujęte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579" w:rsidRDefault="00656579" w:rsidP="0038231F">
      <w:pPr>
        <w:spacing w:after="0" w:line="240" w:lineRule="auto"/>
      </w:pPr>
      <w:r>
        <w:separator/>
      </w:r>
    </w:p>
  </w:endnote>
  <w:endnote w:type="continuationSeparator" w:id="0">
    <w:p w:rsidR="00656579" w:rsidRDefault="006565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CE" w:rsidRDefault="004A40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40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40C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CE" w:rsidRDefault="004A40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579" w:rsidRDefault="00656579" w:rsidP="0038231F">
      <w:pPr>
        <w:spacing w:after="0" w:line="240" w:lineRule="auto"/>
      </w:pPr>
      <w:r>
        <w:separator/>
      </w:r>
    </w:p>
  </w:footnote>
  <w:footnote w:type="continuationSeparator" w:id="0">
    <w:p w:rsidR="00656579" w:rsidRDefault="006565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CE" w:rsidRDefault="004A40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CE" w:rsidRDefault="004A40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0CE" w:rsidRDefault="004A40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57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A40CE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79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773719-F012-4422-8499-0B8C0872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03A2F-3BBA-4F96-9D9E-85CFD7DE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2025-10-20T11:31:00Z</dcterms:created>
  <dcterms:modified xsi:type="dcterms:W3CDTF">2025-10-20T11:31:00Z</dcterms:modified>
</cp:coreProperties>
</file>