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C1378" w:rsidRPr="00DC1378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C1378" w:rsidRPr="00DC1378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C137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13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 podłogowych chłonnych, mopów do sprzątania, gąbek, rękawic i mydeł ujęte w 3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C1378" w:rsidRPr="00A2540E" w:rsidTr="006D102B">
        <w:tc>
          <w:tcPr>
            <w:tcW w:w="2269" w:type="dxa"/>
            <w:shd w:val="clear" w:color="auto" w:fill="auto"/>
          </w:tcPr>
          <w:p w:rsidR="00DC1378" w:rsidRPr="00A2540E" w:rsidRDefault="00DC1378" w:rsidP="006D10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1378" w:rsidRPr="00A2540E" w:rsidRDefault="00DC1378" w:rsidP="006D10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13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NZ-26-2025-99-D-P-A</w:t>
            </w:r>
          </w:p>
        </w:tc>
      </w:tr>
    </w:tbl>
    <w:p w:rsidR="00DC652A" w:rsidRPr="00053927" w:rsidRDefault="00DC137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C137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C137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BFC" w:rsidRDefault="00912BFC" w:rsidP="00025386">
      <w:pPr>
        <w:spacing w:after="0" w:line="240" w:lineRule="auto"/>
      </w:pPr>
      <w:r>
        <w:separator/>
      </w:r>
    </w:p>
  </w:endnote>
  <w:endnote w:type="continuationSeparator" w:id="0">
    <w:p w:rsidR="00912BFC" w:rsidRDefault="00912B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378" w:rsidRDefault="00DC13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3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3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378" w:rsidRDefault="00DC13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BFC" w:rsidRDefault="00912BFC" w:rsidP="00025386">
      <w:pPr>
        <w:spacing w:after="0" w:line="240" w:lineRule="auto"/>
      </w:pPr>
      <w:r>
        <w:separator/>
      </w:r>
    </w:p>
  </w:footnote>
  <w:footnote w:type="continuationSeparator" w:id="0">
    <w:p w:rsidR="00912BFC" w:rsidRDefault="00912B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378" w:rsidRDefault="00DC13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378" w:rsidRDefault="00DC13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378" w:rsidRDefault="00DC13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2BF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12BFC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1378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B2AE624-210A-4F84-98D7-4911CE6BA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2025-10-20T11:31:00Z</dcterms:created>
  <dcterms:modified xsi:type="dcterms:W3CDTF">2025-10-20T11:31:00Z</dcterms:modified>
</cp:coreProperties>
</file>